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64F" w:rsidRPr="004B643A" w:rsidRDefault="0091564F" w:rsidP="00171E4A">
      <w:pPr>
        <w:pStyle w:val="NormalWeb"/>
        <w:spacing w:before="0" w:beforeAutospacing="0" w:after="0" w:afterAutospacing="0"/>
        <w:ind w:hanging="180"/>
        <w:jc w:val="center"/>
        <w:rPr>
          <w:rStyle w:val="Strong"/>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8pt;margin-top:28.9pt;width:558.15pt;height:754.1pt;z-index:251654656">
            <v:imagedata r:id="rId5" o:title=""/>
            <w10:wrap type="square"/>
          </v:shape>
        </w:pict>
      </w:r>
    </w:p>
    <w:p w:rsidR="0091564F" w:rsidRPr="004B643A" w:rsidRDefault="0091564F" w:rsidP="007B176A">
      <w:pPr>
        <w:pStyle w:val="NormalWeb"/>
        <w:spacing w:before="0" w:beforeAutospacing="0" w:after="0" w:afterAutospacing="0"/>
        <w:ind w:firstLine="709"/>
        <w:jc w:val="center"/>
        <w:rPr>
          <w:rStyle w:val="Strong"/>
          <w:bCs/>
        </w:rPr>
      </w:pPr>
      <w:r w:rsidRPr="004B643A">
        <w:rPr>
          <w:rStyle w:val="Strong"/>
          <w:bCs/>
        </w:rPr>
        <w:t>ПОЯСНИТЕЛЬНАЯ ЗАПИСКА</w:t>
      </w:r>
    </w:p>
    <w:p w:rsidR="0091564F" w:rsidRPr="004B643A" w:rsidRDefault="0091564F" w:rsidP="00A55528">
      <w:pPr>
        <w:pStyle w:val="NormalWeb"/>
        <w:spacing w:before="0" w:beforeAutospacing="0" w:after="0" w:afterAutospacing="0"/>
        <w:ind w:firstLine="709"/>
        <w:rPr>
          <w:rStyle w:val="Strong"/>
          <w:bCs/>
          <w:sz w:val="28"/>
          <w:szCs w:val="28"/>
        </w:rPr>
      </w:pPr>
    </w:p>
    <w:p w:rsidR="0091564F" w:rsidRPr="004B643A" w:rsidRDefault="0091564F" w:rsidP="00A55528">
      <w:pPr>
        <w:pStyle w:val="NormalWeb"/>
        <w:spacing w:before="0" w:beforeAutospacing="0" w:after="0" w:afterAutospacing="0"/>
        <w:ind w:firstLine="709"/>
        <w:rPr>
          <w:rStyle w:val="Strong"/>
          <w:bCs/>
          <w:sz w:val="28"/>
          <w:szCs w:val="28"/>
        </w:rPr>
      </w:pPr>
    </w:p>
    <w:p w:rsidR="0091564F" w:rsidRPr="004B643A" w:rsidRDefault="0091564F" w:rsidP="007B176A">
      <w:pPr>
        <w:pStyle w:val="NormalWeb"/>
        <w:spacing w:before="0" w:beforeAutospacing="0" w:after="0" w:afterAutospacing="0"/>
        <w:ind w:firstLine="709"/>
        <w:jc w:val="center"/>
        <w:rPr>
          <w:rStyle w:val="Strong"/>
          <w:bCs/>
          <w:sz w:val="28"/>
          <w:szCs w:val="28"/>
        </w:rPr>
      </w:pPr>
      <w:r w:rsidRPr="004B643A">
        <w:rPr>
          <w:rStyle w:val="Strong"/>
          <w:bCs/>
          <w:sz w:val="28"/>
          <w:szCs w:val="28"/>
        </w:rPr>
        <w:t>Краткая характеристика</w:t>
      </w:r>
    </w:p>
    <w:p w:rsidR="0091564F" w:rsidRPr="004B643A" w:rsidRDefault="0091564F" w:rsidP="007B176A">
      <w:pPr>
        <w:pStyle w:val="NormalWeb"/>
        <w:spacing w:before="0" w:beforeAutospacing="0" w:after="0" w:afterAutospacing="0"/>
        <w:ind w:firstLine="709"/>
        <w:jc w:val="center"/>
        <w:rPr>
          <w:rStyle w:val="Strong"/>
          <w:bCs/>
          <w:sz w:val="28"/>
          <w:szCs w:val="28"/>
        </w:rPr>
      </w:pPr>
      <w:r w:rsidRPr="004B643A">
        <w:rPr>
          <w:rStyle w:val="Strong"/>
          <w:bCs/>
          <w:sz w:val="28"/>
          <w:szCs w:val="28"/>
        </w:rPr>
        <w:t>учебного плана МКОУ ДОД Усть-Удинской районной ДШИ</w:t>
      </w:r>
    </w:p>
    <w:p w:rsidR="0091564F" w:rsidRPr="004B643A" w:rsidRDefault="0091564F" w:rsidP="007B176A">
      <w:pPr>
        <w:pStyle w:val="NormalWeb"/>
        <w:spacing w:before="0" w:beforeAutospacing="0" w:after="0" w:afterAutospacing="0"/>
        <w:ind w:firstLine="709"/>
        <w:jc w:val="center"/>
        <w:rPr>
          <w:rStyle w:val="Strong"/>
          <w:bCs/>
          <w:sz w:val="28"/>
          <w:szCs w:val="28"/>
        </w:rPr>
      </w:pPr>
      <w:r w:rsidRPr="004B643A">
        <w:rPr>
          <w:rStyle w:val="Strong"/>
          <w:bCs/>
          <w:sz w:val="28"/>
          <w:szCs w:val="28"/>
        </w:rPr>
        <w:t>на 2014-2015 уч.г.</w:t>
      </w:r>
    </w:p>
    <w:p w:rsidR="0091564F" w:rsidRPr="004B643A" w:rsidRDefault="0091564F" w:rsidP="007B176A">
      <w:pPr>
        <w:pStyle w:val="NormalWeb"/>
        <w:spacing w:before="0" w:beforeAutospacing="0" w:after="0" w:afterAutospacing="0"/>
        <w:jc w:val="both"/>
        <w:rPr>
          <w:b/>
          <w:bCs/>
          <w:sz w:val="28"/>
          <w:szCs w:val="28"/>
        </w:rPr>
      </w:pPr>
    </w:p>
    <w:p w:rsidR="0091564F" w:rsidRPr="004B643A" w:rsidRDefault="0091564F" w:rsidP="007B176A">
      <w:pPr>
        <w:pStyle w:val="NormalWeb"/>
        <w:spacing w:before="0" w:beforeAutospacing="0" w:after="0" w:afterAutospacing="0"/>
        <w:ind w:firstLine="540"/>
        <w:jc w:val="both"/>
        <w:rPr>
          <w:sz w:val="28"/>
          <w:szCs w:val="28"/>
        </w:rPr>
      </w:pPr>
      <w:r w:rsidRPr="004B643A">
        <w:rPr>
          <w:sz w:val="28"/>
          <w:szCs w:val="28"/>
        </w:rPr>
        <w:t xml:space="preserve">Нормативной основой образовательного процесса в школе являются: примерные учебные планы образовательных программ по видам музыкального и художественного искусства для детских школ искусств, рекомендованные Федеральным агентством по культуре и кинематографии  в 2005 году (письмо Федерального агентства по культуре и кинематографии  от  02.06.2005 г. № 1814-18-07.4);  </w:t>
      </w:r>
    </w:p>
    <w:p w:rsidR="0091564F" w:rsidRPr="004B643A" w:rsidRDefault="0091564F" w:rsidP="00A55528">
      <w:pPr>
        <w:pStyle w:val="NormalWeb"/>
        <w:spacing w:before="0" w:beforeAutospacing="0" w:after="0" w:afterAutospacing="0"/>
        <w:ind w:firstLine="709"/>
        <w:jc w:val="both"/>
        <w:rPr>
          <w:sz w:val="28"/>
          <w:szCs w:val="28"/>
        </w:rPr>
      </w:pPr>
      <w:r w:rsidRPr="004B643A">
        <w:rPr>
          <w:sz w:val="28"/>
          <w:szCs w:val="28"/>
        </w:rPr>
        <w:t>Учебные планы и дополнительные предпрофессиональные  общеобразовательные программы  в области искусств в соответствии с ФГТ.</w:t>
      </w:r>
    </w:p>
    <w:p w:rsidR="0091564F" w:rsidRPr="004B643A" w:rsidRDefault="0091564F" w:rsidP="007B176A">
      <w:pPr>
        <w:jc w:val="both"/>
        <w:rPr>
          <w:b/>
          <w:sz w:val="28"/>
          <w:szCs w:val="28"/>
        </w:rPr>
      </w:pPr>
      <w:r w:rsidRPr="004B643A">
        <w:rPr>
          <w:sz w:val="28"/>
          <w:szCs w:val="28"/>
        </w:rPr>
        <w:t xml:space="preserve">Учебный план </w:t>
      </w:r>
      <w:r w:rsidRPr="004B643A">
        <w:rPr>
          <w:bCs/>
          <w:spacing w:val="5"/>
          <w:sz w:val="28"/>
          <w:szCs w:val="28"/>
        </w:rPr>
        <w:t xml:space="preserve">МКОУ ДОД Усть-Удинской районной ДШИ составлен на основе: </w:t>
      </w:r>
    </w:p>
    <w:p w:rsidR="0091564F" w:rsidRPr="004B643A" w:rsidRDefault="0091564F" w:rsidP="00EB30F3">
      <w:pPr>
        <w:numPr>
          <w:ilvl w:val="0"/>
          <w:numId w:val="14"/>
        </w:numPr>
        <w:tabs>
          <w:tab w:val="left" w:pos="180"/>
          <w:tab w:val="left" w:pos="360"/>
        </w:tabs>
        <w:ind w:left="180" w:firstLine="0"/>
        <w:jc w:val="both"/>
        <w:rPr>
          <w:sz w:val="28"/>
          <w:szCs w:val="28"/>
        </w:rPr>
      </w:pPr>
      <w:r w:rsidRPr="004B643A">
        <w:rPr>
          <w:sz w:val="28"/>
          <w:szCs w:val="28"/>
        </w:rPr>
        <w:t>типовых  учебных  планов  для детских музыкальных школ и детских школ искусств, утвержденных приказом Министерства культуры СССР от 28.05.87 г. № 242, согласованные  с министерством финансов СССР;</w:t>
      </w:r>
    </w:p>
    <w:p w:rsidR="0091564F" w:rsidRPr="004B643A" w:rsidRDefault="0091564F" w:rsidP="00EB30F3">
      <w:pPr>
        <w:numPr>
          <w:ilvl w:val="0"/>
          <w:numId w:val="14"/>
        </w:numPr>
        <w:tabs>
          <w:tab w:val="left" w:pos="180"/>
          <w:tab w:val="left" w:pos="360"/>
        </w:tabs>
        <w:ind w:left="180" w:firstLine="0"/>
        <w:jc w:val="both"/>
        <w:rPr>
          <w:sz w:val="28"/>
          <w:szCs w:val="28"/>
        </w:rPr>
      </w:pPr>
      <w:r w:rsidRPr="004B643A">
        <w:rPr>
          <w:sz w:val="28"/>
          <w:szCs w:val="28"/>
        </w:rPr>
        <w:t>примерных учебных планов для детских школ искусств, утвержденных приказом Министерства культуры РФ от 23.06.2003 № 66-01-16/32;</w:t>
      </w:r>
    </w:p>
    <w:p w:rsidR="0091564F" w:rsidRPr="004B643A" w:rsidRDefault="0091564F" w:rsidP="00EB30F3">
      <w:pPr>
        <w:numPr>
          <w:ilvl w:val="0"/>
          <w:numId w:val="14"/>
        </w:numPr>
        <w:tabs>
          <w:tab w:val="left" w:pos="180"/>
          <w:tab w:val="left" w:pos="360"/>
        </w:tabs>
        <w:ind w:left="180" w:firstLine="0"/>
        <w:jc w:val="both"/>
        <w:rPr>
          <w:sz w:val="28"/>
          <w:szCs w:val="28"/>
        </w:rPr>
      </w:pPr>
      <w:r w:rsidRPr="004B643A">
        <w:rPr>
          <w:sz w:val="28"/>
          <w:szCs w:val="28"/>
        </w:rPr>
        <w:t>примерных учебных планов для детских школ искусств, рекомендованных Министерством культуры и массовых коммуникаций РФ от 02.06.2005 № 1814-18-07.4</w:t>
      </w:r>
    </w:p>
    <w:p w:rsidR="0091564F" w:rsidRPr="004B643A" w:rsidRDefault="0091564F" w:rsidP="00EB30F3">
      <w:pPr>
        <w:numPr>
          <w:ilvl w:val="0"/>
          <w:numId w:val="14"/>
        </w:numPr>
        <w:tabs>
          <w:tab w:val="left" w:pos="180"/>
          <w:tab w:val="left" w:pos="360"/>
        </w:tabs>
        <w:ind w:left="180" w:firstLine="0"/>
        <w:jc w:val="both"/>
        <w:rPr>
          <w:sz w:val="28"/>
          <w:szCs w:val="28"/>
        </w:rPr>
      </w:pPr>
      <w:r w:rsidRPr="004B643A">
        <w:rPr>
          <w:sz w:val="28"/>
          <w:szCs w:val="28"/>
        </w:rPr>
        <w:t>учебных планов, разработанных школой самостоятельно в соответствии с Законом РФ «Об образовании» и Федеральными государственными требованиями к минимуму содержания, структуре и условиям реализации программ, а также срокам их реализации (ФГТ).</w:t>
      </w:r>
    </w:p>
    <w:p w:rsidR="0091564F" w:rsidRPr="004B643A" w:rsidRDefault="0091564F" w:rsidP="00EB30F3">
      <w:pPr>
        <w:pStyle w:val="msonospacing0"/>
        <w:numPr>
          <w:ilvl w:val="0"/>
          <w:numId w:val="14"/>
        </w:numPr>
        <w:shd w:val="clear" w:color="auto" w:fill="FFFFFF"/>
        <w:tabs>
          <w:tab w:val="left" w:pos="180"/>
          <w:tab w:val="left" w:pos="360"/>
        </w:tabs>
        <w:spacing w:before="0" w:beforeAutospacing="0" w:after="0" w:afterAutospacing="0"/>
        <w:ind w:left="180" w:firstLine="0"/>
        <w:jc w:val="both"/>
        <w:rPr>
          <w:sz w:val="28"/>
          <w:szCs w:val="28"/>
        </w:rPr>
      </w:pPr>
      <w:r w:rsidRPr="004B643A">
        <w:rPr>
          <w:sz w:val="28"/>
          <w:szCs w:val="28"/>
        </w:rPr>
        <w:t>Требований к содержанию и оформлению образовательных программ дополнительного образования детей Письмо Минобразования России от 18.06.2003 № 28-02-484/16;</w:t>
      </w:r>
    </w:p>
    <w:p w:rsidR="0091564F" w:rsidRPr="004B643A" w:rsidRDefault="0091564F" w:rsidP="00EB30F3">
      <w:pPr>
        <w:pStyle w:val="msonospacing0"/>
        <w:numPr>
          <w:ilvl w:val="0"/>
          <w:numId w:val="14"/>
        </w:numPr>
        <w:shd w:val="clear" w:color="auto" w:fill="FFFFFF"/>
        <w:tabs>
          <w:tab w:val="left" w:pos="180"/>
          <w:tab w:val="left" w:pos="360"/>
        </w:tabs>
        <w:spacing w:before="0" w:beforeAutospacing="0" w:after="0" w:afterAutospacing="0"/>
        <w:ind w:left="180" w:firstLine="0"/>
        <w:jc w:val="both"/>
        <w:rPr>
          <w:sz w:val="28"/>
          <w:szCs w:val="28"/>
        </w:rPr>
      </w:pPr>
      <w:r w:rsidRPr="004B643A">
        <w:rPr>
          <w:sz w:val="28"/>
          <w:szCs w:val="28"/>
        </w:rPr>
        <w:t>Методические рекомендации по определению требований к уровню подготовки выпускника детской школы искусств и проведению аттестации детских школ искусств (письмо Министерства культуры Российской Федерации от 18.05.2004 г. № 626-06-32). </w:t>
      </w:r>
    </w:p>
    <w:p w:rsidR="0091564F" w:rsidRPr="004B643A" w:rsidRDefault="0091564F" w:rsidP="00EB30F3">
      <w:pPr>
        <w:pStyle w:val="msonospacing0"/>
        <w:numPr>
          <w:ilvl w:val="0"/>
          <w:numId w:val="14"/>
        </w:numPr>
        <w:shd w:val="clear" w:color="auto" w:fill="FFFFFF"/>
        <w:tabs>
          <w:tab w:val="left" w:pos="180"/>
          <w:tab w:val="left" w:pos="360"/>
        </w:tabs>
        <w:spacing w:before="0" w:beforeAutospacing="0" w:after="0" w:afterAutospacing="0"/>
        <w:ind w:left="180" w:firstLine="0"/>
        <w:jc w:val="both"/>
        <w:rPr>
          <w:sz w:val="28"/>
          <w:szCs w:val="28"/>
        </w:rPr>
      </w:pPr>
      <w:r w:rsidRPr="004B643A">
        <w:rPr>
          <w:sz w:val="28"/>
          <w:szCs w:val="28"/>
        </w:rPr>
        <w:t> Устава МКОУ ДОД  Усть-Удинской районной ДШИ от 26 сентября 2013г распоряжение РМО Усть-Удинского района № 367 от 26.09.2013г.</w:t>
      </w:r>
    </w:p>
    <w:p w:rsidR="0091564F" w:rsidRPr="004B643A" w:rsidRDefault="0091564F" w:rsidP="009571AA">
      <w:pPr>
        <w:shd w:val="clear" w:color="auto" w:fill="FFFFFF"/>
        <w:spacing w:before="100" w:beforeAutospacing="1" w:after="100" w:afterAutospacing="1"/>
        <w:ind w:firstLine="426"/>
        <w:jc w:val="both"/>
        <w:rPr>
          <w:sz w:val="28"/>
          <w:szCs w:val="28"/>
        </w:rPr>
      </w:pPr>
      <w:r w:rsidRPr="004B643A">
        <w:rPr>
          <w:sz w:val="28"/>
          <w:szCs w:val="28"/>
        </w:rPr>
        <w:t xml:space="preserve">Основными </w:t>
      </w:r>
      <w:r w:rsidRPr="004B643A">
        <w:rPr>
          <w:b/>
          <w:sz w:val="28"/>
          <w:szCs w:val="28"/>
        </w:rPr>
        <w:t>целями</w:t>
      </w:r>
      <w:r w:rsidRPr="004B643A">
        <w:rPr>
          <w:sz w:val="28"/>
          <w:szCs w:val="28"/>
        </w:rPr>
        <w:t xml:space="preserve">  учебно-воспитательной работы в рамках деятельности школы являются: </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развитие мотивации личности к познанию и творчеству; </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реализация дополнительных образовательных программ начального музыкального обучения и образования; </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подготовка наиболее одарённых учащихся к поступлению в учреждения среднего и высшего профессионального образования. </w:t>
      </w:r>
    </w:p>
    <w:p w:rsidR="0091564F" w:rsidRPr="004B643A" w:rsidRDefault="0091564F" w:rsidP="009571AA">
      <w:pPr>
        <w:shd w:val="clear" w:color="auto" w:fill="FFFFFF"/>
        <w:spacing w:before="100" w:beforeAutospacing="1" w:after="100" w:afterAutospacing="1"/>
        <w:ind w:firstLine="426"/>
        <w:jc w:val="both"/>
        <w:rPr>
          <w:sz w:val="28"/>
          <w:szCs w:val="28"/>
        </w:rPr>
      </w:pPr>
      <w:r w:rsidRPr="004B643A">
        <w:rPr>
          <w:sz w:val="28"/>
          <w:szCs w:val="28"/>
        </w:rPr>
        <w:t xml:space="preserve">Исходя, из данных целей учебный план в 2014-2015 учебном году направлен на реализацию следующих </w:t>
      </w:r>
      <w:r w:rsidRPr="004B643A">
        <w:rPr>
          <w:b/>
          <w:sz w:val="28"/>
          <w:szCs w:val="28"/>
        </w:rPr>
        <w:t>задач</w:t>
      </w:r>
      <w:r w:rsidRPr="004B643A">
        <w:rPr>
          <w:sz w:val="28"/>
          <w:szCs w:val="28"/>
        </w:rPr>
        <w:t>:</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обеспечение необходимых условий для личностного развития, укрепления здоровья, профессионального самоопределения и творческого развития детей в возрасте преимущественно от 6 лет;</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адаптация их к жизни в обществе;</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формирование общей культуры;</w:t>
      </w:r>
    </w:p>
    <w:p w:rsidR="0091564F" w:rsidRPr="004B643A" w:rsidRDefault="0091564F" w:rsidP="000849A8">
      <w:pPr>
        <w:pStyle w:val="msonospacing0"/>
        <w:shd w:val="clear" w:color="auto" w:fill="FFFFFF"/>
        <w:spacing w:before="0" w:beforeAutospacing="0" w:after="0" w:afterAutospacing="0"/>
        <w:jc w:val="both"/>
        <w:rPr>
          <w:sz w:val="28"/>
          <w:szCs w:val="28"/>
        </w:rPr>
      </w:pPr>
      <w:r w:rsidRPr="004B643A">
        <w:rPr>
          <w:sz w:val="28"/>
          <w:szCs w:val="28"/>
        </w:rPr>
        <w:t>- организация содержательного досуга.</w:t>
      </w:r>
    </w:p>
    <w:p w:rsidR="0091564F" w:rsidRPr="004B643A" w:rsidRDefault="0091564F" w:rsidP="000849A8">
      <w:pPr>
        <w:pStyle w:val="msonospacing0"/>
        <w:shd w:val="clear" w:color="auto" w:fill="FFFFFF"/>
        <w:spacing w:before="0" w:beforeAutospacing="0" w:after="0" w:afterAutospacing="0"/>
        <w:jc w:val="both"/>
        <w:rPr>
          <w:sz w:val="28"/>
          <w:szCs w:val="28"/>
        </w:rPr>
      </w:pPr>
    </w:p>
    <w:p w:rsidR="0091564F" w:rsidRPr="004B643A" w:rsidRDefault="0091564F" w:rsidP="00B65F11">
      <w:pPr>
        <w:ind w:left="540"/>
        <w:rPr>
          <w:b/>
          <w:sz w:val="28"/>
          <w:szCs w:val="28"/>
        </w:rPr>
      </w:pPr>
      <w:r w:rsidRPr="004B643A">
        <w:rPr>
          <w:sz w:val="28"/>
          <w:szCs w:val="28"/>
        </w:rPr>
        <w:t xml:space="preserve">Учебный план составлен на основе следующих </w:t>
      </w:r>
      <w:r w:rsidRPr="004B643A">
        <w:rPr>
          <w:b/>
          <w:sz w:val="28"/>
          <w:szCs w:val="28"/>
        </w:rPr>
        <w:t>принципов</w:t>
      </w:r>
      <w:r w:rsidRPr="004B643A">
        <w:rPr>
          <w:sz w:val="28"/>
          <w:szCs w:val="28"/>
        </w:rPr>
        <w:t>:</w:t>
      </w:r>
    </w:p>
    <w:p w:rsidR="0091564F" w:rsidRPr="004B643A" w:rsidRDefault="0091564F" w:rsidP="006A3A75">
      <w:pPr>
        <w:rPr>
          <w:sz w:val="28"/>
          <w:szCs w:val="28"/>
        </w:rPr>
      </w:pPr>
      <w:r w:rsidRPr="004B643A">
        <w:rPr>
          <w:sz w:val="28"/>
          <w:szCs w:val="28"/>
        </w:rPr>
        <w:t>- Сохранение  и совершенствование традиций отечественного художественного образования.</w:t>
      </w:r>
    </w:p>
    <w:p w:rsidR="0091564F" w:rsidRPr="004B643A" w:rsidRDefault="0091564F" w:rsidP="006A3A75">
      <w:pPr>
        <w:rPr>
          <w:sz w:val="28"/>
          <w:szCs w:val="28"/>
        </w:rPr>
      </w:pPr>
      <w:r w:rsidRPr="004B643A">
        <w:rPr>
          <w:sz w:val="28"/>
          <w:szCs w:val="28"/>
        </w:rPr>
        <w:t>- Создание условий для обеспечения индивидуального подхода к каждому обучающемуся в рамках образовательного процесса.</w:t>
      </w:r>
    </w:p>
    <w:p w:rsidR="0091564F" w:rsidRPr="004B643A" w:rsidRDefault="0091564F" w:rsidP="006A3A75">
      <w:pPr>
        <w:rPr>
          <w:sz w:val="28"/>
          <w:szCs w:val="28"/>
        </w:rPr>
      </w:pPr>
    </w:p>
    <w:p w:rsidR="0091564F" w:rsidRPr="004B643A" w:rsidRDefault="0091564F" w:rsidP="000849A8">
      <w:pPr>
        <w:pStyle w:val="msonospacing0"/>
        <w:shd w:val="clear" w:color="auto" w:fill="FFFFFF"/>
        <w:spacing w:before="0" w:beforeAutospacing="0" w:after="0" w:afterAutospacing="0"/>
        <w:ind w:firstLine="709"/>
        <w:jc w:val="both"/>
        <w:rPr>
          <w:sz w:val="28"/>
          <w:szCs w:val="28"/>
        </w:rPr>
      </w:pPr>
      <w:r w:rsidRPr="004B643A">
        <w:rPr>
          <w:sz w:val="28"/>
          <w:szCs w:val="28"/>
        </w:rPr>
        <w:t> Учебный план является нормативно-правовой основой, регламентирующей организацию и содержание образовательного процесса в МКОУ ДОД Усть-Удинской районной детской школе искусств в 2014-2015 учебном году, определяет продолжительность обучения, и распределение учебного времени между классами и образовательными областями. Единая основа учебного плана художественного образования осуществлена принципом преемственности содержания образования и его организации.</w:t>
      </w:r>
      <w:r w:rsidRPr="004B643A">
        <w:rPr>
          <w:rStyle w:val="apple-converted-space"/>
          <w:sz w:val="28"/>
          <w:szCs w:val="28"/>
        </w:rPr>
        <w:t> </w:t>
      </w:r>
      <w:r w:rsidRPr="004B643A">
        <w:rPr>
          <w:rStyle w:val="apple-tab-span"/>
          <w:sz w:val="28"/>
          <w:szCs w:val="28"/>
        </w:rPr>
        <w:tab/>
      </w:r>
    </w:p>
    <w:p w:rsidR="0091564F" w:rsidRPr="004B643A" w:rsidRDefault="0091564F" w:rsidP="00A55528">
      <w:pPr>
        <w:shd w:val="clear" w:color="auto" w:fill="FFFFFF"/>
        <w:tabs>
          <w:tab w:val="left" w:pos="490"/>
        </w:tabs>
        <w:ind w:firstLine="567"/>
        <w:jc w:val="both"/>
        <w:rPr>
          <w:sz w:val="28"/>
          <w:szCs w:val="28"/>
        </w:rPr>
      </w:pPr>
      <w:r w:rsidRPr="004B643A">
        <w:rPr>
          <w:sz w:val="28"/>
          <w:szCs w:val="28"/>
        </w:rPr>
        <w:t xml:space="preserve"> Учебный план МКОУ ДОД Усть-Удинской районной ДШИ распределен по 2 отделениям (инструментальное,   художественное), по классам и срокам обучения и рассчитан на один учебный год.  </w:t>
      </w:r>
    </w:p>
    <w:p w:rsidR="0091564F" w:rsidRPr="004B643A" w:rsidRDefault="0091564F" w:rsidP="00A55528">
      <w:pPr>
        <w:pStyle w:val="NormalWeb"/>
        <w:spacing w:before="0" w:beforeAutospacing="0" w:after="0" w:afterAutospacing="0"/>
        <w:ind w:firstLine="709"/>
        <w:jc w:val="both"/>
        <w:rPr>
          <w:sz w:val="28"/>
          <w:szCs w:val="28"/>
        </w:rPr>
      </w:pPr>
      <w:r w:rsidRPr="004B643A">
        <w:rPr>
          <w:sz w:val="28"/>
          <w:szCs w:val="28"/>
        </w:rPr>
        <w:t xml:space="preserve">Многовариантность учебных планов базируется на  возрастных  особенностях  обучающихся:  поступающие в школу в возрасте 6,5-9  лет – на ДПОП сроком обучения 8(9) лет освоения,    возраст  с 10-12  лет – 5(6) лет освоения,  а также обучающиеся по программам художественно – эстетической направленности  срокам обучения от  5 до 7 лет. </w:t>
      </w:r>
    </w:p>
    <w:p w:rsidR="0091564F" w:rsidRPr="004B643A" w:rsidRDefault="0091564F" w:rsidP="007B176A">
      <w:pPr>
        <w:pStyle w:val="NormalWeb"/>
        <w:spacing w:before="0" w:beforeAutospacing="0" w:after="0" w:afterAutospacing="0"/>
        <w:ind w:firstLine="709"/>
        <w:jc w:val="both"/>
        <w:rPr>
          <w:sz w:val="28"/>
          <w:szCs w:val="28"/>
        </w:rPr>
      </w:pPr>
      <w:r w:rsidRPr="004B643A">
        <w:rPr>
          <w:sz w:val="28"/>
          <w:szCs w:val="28"/>
        </w:rPr>
        <w:t xml:space="preserve">Правом поступления в ДШИ пользуются дети в возрасте 6,5 - 18 лет. </w:t>
      </w:r>
    </w:p>
    <w:p w:rsidR="0091564F" w:rsidRPr="004B643A" w:rsidRDefault="0091564F" w:rsidP="00A55528">
      <w:pPr>
        <w:pStyle w:val="NormalWeb"/>
        <w:spacing w:before="0" w:beforeAutospacing="0" w:after="0" w:afterAutospacing="0"/>
        <w:ind w:firstLine="709"/>
        <w:jc w:val="both"/>
        <w:rPr>
          <w:sz w:val="28"/>
          <w:szCs w:val="28"/>
        </w:rPr>
      </w:pPr>
      <w:r w:rsidRPr="004B643A">
        <w:rPr>
          <w:sz w:val="28"/>
          <w:szCs w:val="28"/>
        </w:rPr>
        <w:t xml:space="preserve">Учебный график   построен по принципу графиков общеобразовательных школ: учебный год делится на четверти с обязательным отдыхом детей от учебных занятий между четвертями. Расписание составляется с опорой на санитарно-гигиенические нормы. </w:t>
      </w:r>
    </w:p>
    <w:p w:rsidR="0091564F" w:rsidRPr="004B643A" w:rsidRDefault="0091564F" w:rsidP="007B176A">
      <w:pPr>
        <w:shd w:val="clear" w:color="auto" w:fill="FFFFFF"/>
        <w:tabs>
          <w:tab w:val="left" w:pos="490"/>
        </w:tabs>
        <w:ind w:firstLine="567"/>
        <w:jc w:val="both"/>
        <w:rPr>
          <w:sz w:val="28"/>
          <w:szCs w:val="28"/>
        </w:rPr>
      </w:pPr>
      <w:r w:rsidRPr="004B643A">
        <w:rPr>
          <w:sz w:val="28"/>
          <w:szCs w:val="28"/>
        </w:rPr>
        <w:t>Основной формой занятий в школе является урок продолжительностью 40 минут. Он  может   быть индивидуальным,  групповым, мелкогрупповым. Количественный состав групп по сольфеджио, слушанию музыки, музыкальной литературе - от 4 человек. Наполняемость в группах по хору – от 11 человек.</w:t>
      </w:r>
    </w:p>
    <w:p w:rsidR="0091564F" w:rsidRPr="004B643A" w:rsidRDefault="0091564F" w:rsidP="007B176A">
      <w:pPr>
        <w:ind w:left="142"/>
        <w:jc w:val="both"/>
        <w:rPr>
          <w:sz w:val="28"/>
          <w:szCs w:val="28"/>
        </w:rPr>
      </w:pPr>
    </w:p>
    <w:p w:rsidR="0091564F" w:rsidRPr="004B643A" w:rsidRDefault="0091564F" w:rsidP="00A55528">
      <w:pPr>
        <w:shd w:val="clear" w:color="auto" w:fill="FFFFFF"/>
        <w:tabs>
          <w:tab w:val="left" w:pos="490"/>
        </w:tabs>
        <w:ind w:firstLine="567"/>
        <w:jc w:val="both"/>
        <w:rPr>
          <w:sz w:val="28"/>
          <w:szCs w:val="28"/>
        </w:rPr>
      </w:pPr>
      <w:r w:rsidRPr="004B643A">
        <w:rPr>
          <w:sz w:val="28"/>
          <w:szCs w:val="28"/>
        </w:rPr>
        <w:t xml:space="preserve">Учебный план соответствует основному предназначению детской школы искусств, ориентирует на развитие целостного мировоззрения и подготовку детей и подростков к реальной жизни. Учебный план создает условия для реализации образовательных потребностей обучающихся, дает возможность каждому из них на индивидуальный образовательный маршрут в системе воспитательно-образовательной деятельности школы, соответствует организационной логике образовательных программ и раскрывает структуру освоения их содержания. </w:t>
      </w:r>
    </w:p>
    <w:p w:rsidR="0091564F" w:rsidRPr="004B643A" w:rsidRDefault="0091564F" w:rsidP="00A55528">
      <w:pPr>
        <w:shd w:val="clear" w:color="auto" w:fill="FFFFFF"/>
        <w:tabs>
          <w:tab w:val="left" w:pos="490"/>
        </w:tabs>
        <w:ind w:firstLine="567"/>
        <w:jc w:val="both"/>
        <w:rPr>
          <w:sz w:val="28"/>
          <w:szCs w:val="28"/>
        </w:rPr>
      </w:pPr>
      <w:r w:rsidRPr="004B643A">
        <w:rPr>
          <w:sz w:val="28"/>
          <w:szCs w:val="28"/>
        </w:rPr>
        <w:t>Учебным планом на художественном отделении предусмотрены часы на учебную практику в форме пленэра.</w:t>
      </w:r>
    </w:p>
    <w:p w:rsidR="0091564F" w:rsidRPr="004B643A" w:rsidRDefault="0091564F" w:rsidP="00A55528">
      <w:pPr>
        <w:shd w:val="clear" w:color="auto" w:fill="FFFFFF"/>
        <w:tabs>
          <w:tab w:val="left" w:pos="490"/>
        </w:tabs>
        <w:ind w:firstLine="567"/>
        <w:jc w:val="both"/>
        <w:rPr>
          <w:sz w:val="28"/>
          <w:szCs w:val="28"/>
        </w:rPr>
      </w:pPr>
      <w:r w:rsidRPr="004B643A">
        <w:rPr>
          <w:sz w:val="28"/>
          <w:szCs w:val="28"/>
        </w:rPr>
        <w:t xml:space="preserve">Учебный      план      имеет   необходимое      кадровое,   методическое   и материально-техническое обеспечение: </w:t>
      </w:r>
    </w:p>
    <w:p w:rsidR="0091564F" w:rsidRPr="004B643A" w:rsidRDefault="0091564F" w:rsidP="00A55528">
      <w:pPr>
        <w:ind w:firstLine="709"/>
        <w:jc w:val="both"/>
        <w:rPr>
          <w:sz w:val="28"/>
          <w:szCs w:val="28"/>
        </w:rPr>
      </w:pPr>
    </w:p>
    <w:p w:rsidR="0091564F" w:rsidRPr="004B643A" w:rsidRDefault="0091564F" w:rsidP="00A55528">
      <w:pPr>
        <w:shd w:val="clear" w:color="auto" w:fill="FFFFFF"/>
        <w:tabs>
          <w:tab w:val="left" w:pos="490"/>
        </w:tabs>
        <w:ind w:firstLine="567"/>
        <w:jc w:val="both"/>
        <w:rPr>
          <w:sz w:val="28"/>
          <w:szCs w:val="28"/>
        </w:rPr>
      </w:pPr>
      <w:r w:rsidRPr="004B643A">
        <w:rPr>
          <w:sz w:val="28"/>
          <w:szCs w:val="28"/>
        </w:rPr>
        <w:t>Учебный план МКОУ ДОД Усть-Удинской районной детской школы искусств по программам художественно-эстетической направленности и дополнительных предпрофессиональных общеобразовательных программ</w:t>
      </w:r>
      <w:r w:rsidRPr="004B643A">
        <w:rPr>
          <w:b/>
          <w:sz w:val="28"/>
          <w:szCs w:val="28"/>
        </w:rPr>
        <w:t xml:space="preserve"> </w:t>
      </w:r>
      <w:r w:rsidRPr="004B643A">
        <w:rPr>
          <w:sz w:val="28"/>
          <w:szCs w:val="28"/>
        </w:rPr>
        <w:t xml:space="preserve"> разработан на основе базового уровня образовательных программ дополнительного образования  и требований ФГТ и сформирован с учетом:</w:t>
      </w:r>
    </w:p>
    <w:p w:rsidR="0091564F" w:rsidRPr="004B643A" w:rsidRDefault="0091564F" w:rsidP="00C23BB5">
      <w:pPr>
        <w:shd w:val="clear" w:color="auto" w:fill="FFFFFF"/>
        <w:tabs>
          <w:tab w:val="left" w:pos="490"/>
        </w:tabs>
        <w:ind w:firstLine="567"/>
        <w:rPr>
          <w:sz w:val="28"/>
          <w:szCs w:val="28"/>
        </w:rPr>
      </w:pPr>
      <w:r w:rsidRPr="004B643A">
        <w:rPr>
          <w:sz w:val="28"/>
          <w:szCs w:val="28"/>
        </w:rPr>
        <w:t xml:space="preserve">- требований санитарно-эпидемиологических правил  к учреждениям дополнительного образования детей  от 03 апреля 2003г.  № 27  2.4.4.1251-03;  </w:t>
      </w:r>
      <w:r w:rsidRPr="004B643A">
        <w:rPr>
          <w:b/>
          <w:sz w:val="28"/>
          <w:szCs w:val="28"/>
        </w:rPr>
        <w:t xml:space="preserve">  </w:t>
      </w:r>
    </w:p>
    <w:p w:rsidR="0091564F" w:rsidRPr="004B643A" w:rsidRDefault="0091564F" w:rsidP="00C23BB5">
      <w:pPr>
        <w:shd w:val="clear" w:color="auto" w:fill="FFFFFF"/>
        <w:tabs>
          <w:tab w:val="left" w:pos="490"/>
        </w:tabs>
        <w:ind w:firstLine="567"/>
        <w:rPr>
          <w:sz w:val="28"/>
          <w:szCs w:val="28"/>
        </w:rPr>
      </w:pPr>
      <w:r w:rsidRPr="004B643A">
        <w:rPr>
          <w:i/>
          <w:sz w:val="28"/>
          <w:szCs w:val="28"/>
        </w:rPr>
        <w:t xml:space="preserve">- </w:t>
      </w:r>
      <w:r w:rsidRPr="004B643A">
        <w:rPr>
          <w:sz w:val="28"/>
          <w:szCs w:val="28"/>
        </w:rPr>
        <w:t>выявления социального заказа на образовательные услуги дополнительного образования;</w:t>
      </w:r>
    </w:p>
    <w:p w:rsidR="0091564F" w:rsidRPr="004B643A" w:rsidRDefault="0091564F" w:rsidP="00C23BB5">
      <w:pPr>
        <w:shd w:val="clear" w:color="auto" w:fill="FFFFFF"/>
        <w:tabs>
          <w:tab w:val="left" w:pos="490"/>
        </w:tabs>
        <w:ind w:firstLine="567"/>
        <w:rPr>
          <w:sz w:val="28"/>
          <w:szCs w:val="28"/>
        </w:rPr>
      </w:pPr>
      <w:r w:rsidRPr="004B643A">
        <w:rPr>
          <w:sz w:val="28"/>
          <w:szCs w:val="28"/>
        </w:rPr>
        <w:t xml:space="preserve">- </w:t>
      </w:r>
      <w:r w:rsidRPr="004B643A">
        <w:rPr>
          <w:i/>
          <w:sz w:val="28"/>
          <w:szCs w:val="28"/>
        </w:rPr>
        <w:t xml:space="preserve"> </w:t>
      </w:r>
      <w:r w:rsidRPr="004B643A">
        <w:rPr>
          <w:sz w:val="28"/>
          <w:szCs w:val="28"/>
        </w:rPr>
        <w:t>согласования    проекта   учебного    плана   с   учредителем    по    вопросам финансового обеспечения;</w:t>
      </w:r>
    </w:p>
    <w:p w:rsidR="0091564F" w:rsidRPr="004B643A" w:rsidRDefault="0091564F" w:rsidP="00C23BB5">
      <w:pPr>
        <w:shd w:val="clear" w:color="auto" w:fill="FFFFFF"/>
        <w:tabs>
          <w:tab w:val="left" w:pos="490"/>
        </w:tabs>
        <w:ind w:firstLine="567"/>
        <w:rPr>
          <w:sz w:val="28"/>
          <w:szCs w:val="28"/>
        </w:rPr>
      </w:pPr>
      <w:r w:rsidRPr="004B643A">
        <w:rPr>
          <w:sz w:val="28"/>
          <w:szCs w:val="28"/>
        </w:rPr>
        <w:t>- формирования и коррекции образовательных  программ дополнительного образования;</w:t>
      </w:r>
    </w:p>
    <w:p w:rsidR="0091564F" w:rsidRPr="004B643A" w:rsidRDefault="0091564F" w:rsidP="00C23BB5">
      <w:pPr>
        <w:shd w:val="clear" w:color="auto" w:fill="FFFFFF"/>
        <w:tabs>
          <w:tab w:val="left" w:pos="490"/>
        </w:tabs>
        <w:rPr>
          <w:sz w:val="28"/>
          <w:szCs w:val="28"/>
        </w:rPr>
      </w:pPr>
      <w:r w:rsidRPr="004B643A">
        <w:rPr>
          <w:sz w:val="28"/>
          <w:szCs w:val="28"/>
        </w:rPr>
        <w:t xml:space="preserve">        -  корректировки   учебного   плана   на   основе   отдельных   образовательных программ.</w:t>
      </w:r>
    </w:p>
    <w:p w:rsidR="0091564F" w:rsidRPr="004B643A" w:rsidRDefault="0091564F" w:rsidP="00A55528">
      <w:pPr>
        <w:pStyle w:val="western"/>
        <w:shd w:val="clear" w:color="auto" w:fill="FFFFFF"/>
        <w:spacing w:before="0" w:beforeAutospacing="0" w:after="0" w:afterAutospacing="0"/>
        <w:ind w:firstLine="426"/>
        <w:jc w:val="both"/>
        <w:textAlignment w:val="baseline"/>
        <w:rPr>
          <w:sz w:val="28"/>
          <w:szCs w:val="28"/>
        </w:rPr>
      </w:pPr>
      <w:r w:rsidRPr="004B643A">
        <w:rPr>
          <w:sz w:val="28"/>
          <w:szCs w:val="28"/>
        </w:rPr>
        <w:t xml:space="preserve"> По образовательным  программам художественно-эстетической направленности срок обучения составляет 5, 7 лет. ПО дополнительным предпрофессиональным общеобразовательным программам срок освоения – 5(6), 8(9) лет.</w:t>
      </w:r>
    </w:p>
    <w:p w:rsidR="0091564F" w:rsidRPr="004B643A" w:rsidRDefault="0091564F" w:rsidP="00A55528">
      <w:pPr>
        <w:pStyle w:val="western"/>
        <w:shd w:val="clear" w:color="auto" w:fill="FFFFFF"/>
        <w:spacing w:before="0" w:beforeAutospacing="0" w:after="0" w:afterAutospacing="0"/>
        <w:ind w:firstLine="426"/>
        <w:jc w:val="both"/>
        <w:textAlignment w:val="baseline"/>
        <w:rPr>
          <w:sz w:val="28"/>
          <w:szCs w:val="28"/>
        </w:rPr>
      </w:pPr>
      <w:r w:rsidRPr="004B643A">
        <w:rPr>
          <w:sz w:val="28"/>
          <w:szCs w:val="28"/>
        </w:rPr>
        <w:t xml:space="preserve">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w:t>
      </w:r>
    </w:p>
    <w:p w:rsidR="0091564F" w:rsidRPr="004B643A" w:rsidRDefault="0091564F" w:rsidP="00A55528">
      <w:pPr>
        <w:pStyle w:val="western"/>
        <w:shd w:val="clear" w:color="auto" w:fill="FFFFFF"/>
        <w:spacing w:before="0" w:beforeAutospacing="0" w:after="0" w:afterAutospacing="0"/>
        <w:ind w:firstLine="426"/>
        <w:jc w:val="both"/>
        <w:textAlignment w:val="baseline"/>
        <w:rPr>
          <w:rStyle w:val="Strong"/>
          <w:b w:val="0"/>
          <w:bCs/>
          <w:sz w:val="28"/>
          <w:szCs w:val="28"/>
          <w:bdr w:val="none" w:sz="0" w:space="0" w:color="auto" w:frame="1"/>
        </w:rPr>
      </w:pPr>
      <w:r w:rsidRPr="004B643A">
        <w:rPr>
          <w:sz w:val="28"/>
          <w:szCs w:val="28"/>
        </w:rPr>
        <w:t>Обучающимся, успешно завершившим занятия на основном курсе обучения, выдается свидетельство об окончании школы на основании положения об итоговой аттестации</w:t>
      </w:r>
      <w:r w:rsidRPr="004B643A">
        <w:rPr>
          <w:rStyle w:val="Heading2Char"/>
          <w:bdr w:val="none" w:sz="0" w:space="0" w:color="auto" w:frame="1"/>
          <w:lang w:val="ru-RU"/>
        </w:rPr>
        <w:t xml:space="preserve"> </w:t>
      </w:r>
      <w:r w:rsidRPr="004B643A">
        <w:rPr>
          <w:rStyle w:val="Strong"/>
          <w:b w:val="0"/>
          <w:bCs/>
          <w:sz w:val="28"/>
          <w:szCs w:val="28"/>
          <w:bdr w:val="none" w:sz="0" w:space="0" w:color="auto" w:frame="1"/>
        </w:rPr>
        <w:t>обучающихся МКОУ ДОД Усть-Удинской районной детской школы искусств,  осваивающих программы дополнительного образования детей художественно-эстетической направленности.</w:t>
      </w:r>
    </w:p>
    <w:p w:rsidR="0091564F" w:rsidRPr="004B643A" w:rsidRDefault="0091564F" w:rsidP="006D38EE">
      <w:pPr>
        <w:ind w:firstLine="360"/>
        <w:jc w:val="both"/>
        <w:rPr>
          <w:sz w:val="28"/>
          <w:szCs w:val="28"/>
        </w:rPr>
      </w:pPr>
    </w:p>
    <w:p w:rsidR="0091564F" w:rsidRPr="004B643A" w:rsidRDefault="0091564F" w:rsidP="00EE6148">
      <w:pPr>
        <w:ind w:firstLine="540"/>
        <w:jc w:val="both"/>
        <w:rPr>
          <w:sz w:val="28"/>
          <w:szCs w:val="28"/>
        </w:rPr>
      </w:pPr>
      <w:r w:rsidRPr="004B643A">
        <w:rPr>
          <w:sz w:val="28"/>
          <w:szCs w:val="28"/>
        </w:rPr>
        <w:t>Количественный состав обучающихся МКОУ ДОД Усть-Удинской районной ДШИ на 1 сентября 2014 года составил 122 человека. Из них 60 человек обучается на инструментальном отделении, 62 человека – на художественном отделении.</w:t>
      </w:r>
    </w:p>
    <w:p w:rsidR="0091564F" w:rsidRPr="004B643A" w:rsidRDefault="0091564F" w:rsidP="00EE6148">
      <w:pPr>
        <w:ind w:firstLine="540"/>
        <w:jc w:val="both"/>
        <w:rPr>
          <w:sz w:val="28"/>
          <w:szCs w:val="28"/>
        </w:rPr>
      </w:pPr>
      <w:r w:rsidRPr="004B643A">
        <w:rPr>
          <w:sz w:val="28"/>
          <w:szCs w:val="28"/>
        </w:rPr>
        <w:t xml:space="preserve">На 15 сентября 2014 года произошли изменения по контингенту обучающихся. На инструментальном отделении на данный момент 59 человек, на художественном отделении - 65 человек. Итого контингент школы составляет 124 человека. </w:t>
      </w:r>
    </w:p>
    <w:p w:rsidR="0091564F" w:rsidRPr="004B643A" w:rsidRDefault="0091564F" w:rsidP="00EE6148">
      <w:pPr>
        <w:ind w:firstLine="540"/>
        <w:jc w:val="both"/>
        <w:rPr>
          <w:sz w:val="28"/>
          <w:szCs w:val="28"/>
        </w:rPr>
      </w:pPr>
      <w:r w:rsidRPr="004B643A">
        <w:rPr>
          <w:sz w:val="28"/>
          <w:szCs w:val="28"/>
        </w:rPr>
        <w:t xml:space="preserve">Планируемое количество выпускников – 14 человек. </w:t>
      </w:r>
    </w:p>
    <w:p w:rsidR="0091564F" w:rsidRPr="004B643A" w:rsidRDefault="0091564F" w:rsidP="00EE6148">
      <w:pPr>
        <w:jc w:val="both"/>
        <w:rPr>
          <w:sz w:val="28"/>
          <w:szCs w:val="28"/>
        </w:rPr>
      </w:pPr>
    </w:p>
    <w:p w:rsidR="0091564F" w:rsidRPr="004B643A" w:rsidRDefault="0091564F" w:rsidP="00EE6148">
      <w:pPr>
        <w:jc w:val="center"/>
        <w:rPr>
          <w:b/>
          <w:sz w:val="28"/>
          <w:szCs w:val="28"/>
        </w:rPr>
      </w:pPr>
      <w:r w:rsidRPr="004B643A">
        <w:rPr>
          <w:b/>
          <w:sz w:val="28"/>
          <w:szCs w:val="28"/>
        </w:rPr>
        <w:t>Сведения о контингенте обучающихся на 2014-2015 уч.г.</w:t>
      </w:r>
    </w:p>
    <w:p w:rsidR="0091564F" w:rsidRPr="004B643A" w:rsidRDefault="0091564F" w:rsidP="00EE6148">
      <w:pPr>
        <w:jc w:val="both"/>
        <w:rPr>
          <w:sz w:val="28"/>
          <w:szCs w:val="28"/>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5630"/>
        <w:gridCol w:w="2209"/>
      </w:tblGrid>
      <w:tr w:rsidR="0091564F" w:rsidRPr="004B643A" w:rsidTr="00EE6148">
        <w:trPr>
          <w:cantSplit/>
          <w:trHeight w:val="345"/>
          <w:jc w:val="center"/>
        </w:trPr>
        <w:tc>
          <w:tcPr>
            <w:tcW w:w="550" w:type="dxa"/>
          </w:tcPr>
          <w:p w:rsidR="0091564F" w:rsidRPr="004B643A" w:rsidRDefault="0091564F" w:rsidP="00EE6148">
            <w:pPr>
              <w:jc w:val="both"/>
              <w:rPr>
                <w:sz w:val="28"/>
                <w:szCs w:val="28"/>
              </w:rPr>
            </w:pPr>
            <w:r w:rsidRPr="004B643A">
              <w:rPr>
                <w:sz w:val="28"/>
                <w:szCs w:val="28"/>
              </w:rPr>
              <w:t>№</w:t>
            </w:r>
          </w:p>
        </w:tc>
        <w:tc>
          <w:tcPr>
            <w:tcW w:w="5630" w:type="dxa"/>
          </w:tcPr>
          <w:p w:rsidR="0091564F" w:rsidRPr="004B643A" w:rsidRDefault="0091564F" w:rsidP="00EE6148">
            <w:pPr>
              <w:jc w:val="both"/>
              <w:rPr>
                <w:sz w:val="28"/>
                <w:szCs w:val="28"/>
              </w:rPr>
            </w:pPr>
            <w:r w:rsidRPr="004B643A">
              <w:rPr>
                <w:sz w:val="28"/>
                <w:szCs w:val="28"/>
              </w:rPr>
              <w:t>Отделение</w:t>
            </w:r>
          </w:p>
        </w:tc>
        <w:tc>
          <w:tcPr>
            <w:tcW w:w="2209" w:type="dxa"/>
          </w:tcPr>
          <w:p w:rsidR="0091564F" w:rsidRPr="004B643A" w:rsidRDefault="0091564F" w:rsidP="00EE6148">
            <w:pPr>
              <w:jc w:val="both"/>
              <w:rPr>
                <w:sz w:val="28"/>
                <w:szCs w:val="28"/>
              </w:rPr>
            </w:pPr>
            <w:r w:rsidRPr="004B643A">
              <w:rPr>
                <w:sz w:val="28"/>
                <w:szCs w:val="28"/>
              </w:rPr>
              <w:t>Кол-во обучающихся</w:t>
            </w:r>
          </w:p>
        </w:tc>
      </w:tr>
      <w:tr w:rsidR="0091564F" w:rsidRPr="004B643A" w:rsidTr="00EE6148">
        <w:trPr>
          <w:trHeight w:hRule="exact" w:val="340"/>
          <w:jc w:val="center"/>
        </w:trPr>
        <w:tc>
          <w:tcPr>
            <w:tcW w:w="550" w:type="dxa"/>
          </w:tcPr>
          <w:p w:rsidR="0091564F" w:rsidRPr="004B643A" w:rsidRDefault="0091564F" w:rsidP="00EE6148">
            <w:pPr>
              <w:jc w:val="both"/>
              <w:rPr>
                <w:sz w:val="28"/>
                <w:szCs w:val="28"/>
              </w:rPr>
            </w:pPr>
            <w:r w:rsidRPr="004B643A">
              <w:rPr>
                <w:sz w:val="28"/>
                <w:szCs w:val="28"/>
              </w:rPr>
              <w:t>1</w:t>
            </w:r>
          </w:p>
        </w:tc>
        <w:tc>
          <w:tcPr>
            <w:tcW w:w="5630" w:type="dxa"/>
          </w:tcPr>
          <w:p w:rsidR="0091564F" w:rsidRPr="004B643A" w:rsidRDefault="0091564F" w:rsidP="00EE6148">
            <w:pPr>
              <w:jc w:val="both"/>
              <w:rPr>
                <w:sz w:val="28"/>
                <w:szCs w:val="28"/>
              </w:rPr>
            </w:pPr>
            <w:r w:rsidRPr="004B643A">
              <w:rPr>
                <w:sz w:val="28"/>
                <w:szCs w:val="28"/>
              </w:rPr>
              <w:t>Инструментальное</w:t>
            </w:r>
          </w:p>
          <w:p w:rsidR="0091564F" w:rsidRPr="004B643A" w:rsidRDefault="0091564F" w:rsidP="00EE6148">
            <w:pPr>
              <w:jc w:val="both"/>
              <w:rPr>
                <w:sz w:val="28"/>
                <w:szCs w:val="28"/>
              </w:rPr>
            </w:pPr>
          </w:p>
        </w:tc>
        <w:tc>
          <w:tcPr>
            <w:tcW w:w="2209" w:type="dxa"/>
          </w:tcPr>
          <w:p w:rsidR="0091564F" w:rsidRPr="004B643A" w:rsidRDefault="0091564F" w:rsidP="00EE6148">
            <w:pPr>
              <w:jc w:val="both"/>
              <w:rPr>
                <w:sz w:val="28"/>
                <w:szCs w:val="28"/>
              </w:rPr>
            </w:pPr>
            <w:r w:rsidRPr="004B643A">
              <w:rPr>
                <w:sz w:val="28"/>
                <w:szCs w:val="28"/>
              </w:rPr>
              <w:t>59</w:t>
            </w:r>
          </w:p>
        </w:tc>
      </w:tr>
      <w:tr w:rsidR="0091564F" w:rsidRPr="004B643A" w:rsidTr="00EE6148">
        <w:trPr>
          <w:trHeight w:hRule="exact" w:val="379"/>
          <w:jc w:val="center"/>
        </w:trPr>
        <w:tc>
          <w:tcPr>
            <w:tcW w:w="550" w:type="dxa"/>
          </w:tcPr>
          <w:p w:rsidR="0091564F" w:rsidRPr="004B643A" w:rsidRDefault="0091564F" w:rsidP="00EE6148">
            <w:pPr>
              <w:jc w:val="both"/>
              <w:rPr>
                <w:sz w:val="28"/>
                <w:szCs w:val="28"/>
              </w:rPr>
            </w:pPr>
            <w:r w:rsidRPr="004B643A">
              <w:rPr>
                <w:sz w:val="28"/>
                <w:szCs w:val="28"/>
              </w:rPr>
              <w:t>2</w:t>
            </w:r>
          </w:p>
        </w:tc>
        <w:tc>
          <w:tcPr>
            <w:tcW w:w="5630" w:type="dxa"/>
          </w:tcPr>
          <w:p w:rsidR="0091564F" w:rsidRPr="004B643A" w:rsidRDefault="0091564F" w:rsidP="00EE6148">
            <w:pPr>
              <w:jc w:val="both"/>
              <w:rPr>
                <w:sz w:val="28"/>
                <w:szCs w:val="28"/>
              </w:rPr>
            </w:pPr>
            <w:r w:rsidRPr="004B643A">
              <w:rPr>
                <w:sz w:val="28"/>
                <w:szCs w:val="28"/>
              </w:rPr>
              <w:t>Художественное</w:t>
            </w:r>
          </w:p>
        </w:tc>
        <w:tc>
          <w:tcPr>
            <w:tcW w:w="2209" w:type="dxa"/>
          </w:tcPr>
          <w:p w:rsidR="0091564F" w:rsidRPr="004B643A" w:rsidRDefault="0091564F" w:rsidP="00EE6148">
            <w:pPr>
              <w:jc w:val="both"/>
              <w:rPr>
                <w:sz w:val="28"/>
                <w:szCs w:val="28"/>
              </w:rPr>
            </w:pPr>
            <w:r w:rsidRPr="004B643A">
              <w:rPr>
                <w:sz w:val="28"/>
                <w:szCs w:val="28"/>
              </w:rPr>
              <w:t>65</w:t>
            </w:r>
          </w:p>
        </w:tc>
      </w:tr>
      <w:tr w:rsidR="0091564F" w:rsidRPr="004B643A" w:rsidTr="00EE6148">
        <w:trPr>
          <w:trHeight w:hRule="exact" w:val="340"/>
          <w:jc w:val="center"/>
        </w:trPr>
        <w:tc>
          <w:tcPr>
            <w:tcW w:w="550" w:type="dxa"/>
          </w:tcPr>
          <w:p w:rsidR="0091564F" w:rsidRPr="004B643A" w:rsidRDefault="0091564F" w:rsidP="00EE6148">
            <w:pPr>
              <w:jc w:val="both"/>
              <w:rPr>
                <w:sz w:val="28"/>
                <w:szCs w:val="28"/>
              </w:rPr>
            </w:pPr>
          </w:p>
        </w:tc>
        <w:tc>
          <w:tcPr>
            <w:tcW w:w="5630" w:type="dxa"/>
            <w:vAlign w:val="center"/>
          </w:tcPr>
          <w:p w:rsidR="0091564F" w:rsidRPr="004B643A" w:rsidRDefault="0091564F" w:rsidP="00EE6148">
            <w:pPr>
              <w:jc w:val="both"/>
              <w:rPr>
                <w:sz w:val="28"/>
                <w:szCs w:val="28"/>
              </w:rPr>
            </w:pPr>
            <w:r w:rsidRPr="004B643A">
              <w:rPr>
                <w:sz w:val="28"/>
                <w:szCs w:val="28"/>
              </w:rPr>
              <w:t>ИТОГО:</w:t>
            </w:r>
          </w:p>
        </w:tc>
        <w:tc>
          <w:tcPr>
            <w:tcW w:w="2209" w:type="dxa"/>
          </w:tcPr>
          <w:p w:rsidR="0091564F" w:rsidRPr="004B643A" w:rsidRDefault="0091564F" w:rsidP="00EE6148">
            <w:pPr>
              <w:jc w:val="both"/>
              <w:rPr>
                <w:sz w:val="28"/>
                <w:szCs w:val="28"/>
              </w:rPr>
            </w:pPr>
            <w:r w:rsidRPr="004B643A">
              <w:rPr>
                <w:sz w:val="28"/>
                <w:szCs w:val="28"/>
              </w:rPr>
              <w:t>124 человека</w:t>
            </w:r>
          </w:p>
        </w:tc>
      </w:tr>
    </w:tbl>
    <w:p w:rsidR="0091564F" w:rsidRPr="004B643A" w:rsidRDefault="0091564F" w:rsidP="00EE6148">
      <w:pPr>
        <w:jc w:val="both"/>
        <w:rPr>
          <w:sz w:val="28"/>
          <w:szCs w:val="28"/>
        </w:rPr>
      </w:pPr>
    </w:p>
    <w:p w:rsidR="0091564F" w:rsidRPr="004B643A" w:rsidRDefault="0091564F" w:rsidP="00EE6148">
      <w:pPr>
        <w:jc w:val="both"/>
        <w:rPr>
          <w:sz w:val="28"/>
          <w:szCs w:val="28"/>
        </w:rPr>
      </w:pPr>
    </w:p>
    <w:p w:rsidR="0091564F" w:rsidRPr="004B643A" w:rsidRDefault="0091564F" w:rsidP="00EE6148">
      <w:pPr>
        <w:ind w:firstLine="540"/>
        <w:jc w:val="both"/>
        <w:rPr>
          <w:sz w:val="28"/>
          <w:szCs w:val="28"/>
        </w:rPr>
      </w:pPr>
      <w:r w:rsidRPr="004B643A">
        <w:rPr>
          <w:sz w:val="28"/>
          <w:szCs w:val="28"/>
        </w:rPr>
        <w:t xml:space="preserve">Занятия в школе проводятся в соответствии с учебными планами и нормативами наполняемости групп. </w:t>
      </w:r>
    </w:p>
    <w:p w:rsidR="0091564F" w:rsidRPr="004B643A" w:rsidRDefault="0091564F" w:rsidP="00EE6148">
      <w:pPr>
        <w:ind w:firstLine="540"/>
        <w:jc w:val="both"/>
        <w:rPr>
          <w:sz w:val="28"/>
          <w:szCs w:val="28"/>
        </w:rPr>
      </w:pPr>
      <w:r w:rsidRPr="004B643A">
        <w:rPr>
          <w:sz w:val="28"/>
          <w:szCs w:val="28"/>
        </w:rPr>
        <w:t>При реализации образовательных программ устанавливаются следующие виды учебных занятий и численность обучающихся: групповые занятия по предмету «Хор»- от 11 человек; мелкогрупповые занятия (сольфеджио, музыкальная литература, слушание музыки, теория музыки)- от 4 до 10 человек (по ансамблевым дисциплинам - от 2-х человек), индивидуальные занятия по предмету «Специальный инструмент» (фортепиано, домра, гитара, баян, гармонь).</w:t>
      </w:r>
    </w:p>
    <w:p w:rsidR="0091564F" w:rsidRPr="004B643A" w:rsidRDefault="0091564F" w:rsidP="00EE6148">
      <w:pPr>
        <w:ind w:firstLine="540"/>
        <w:jc w:val="both"/>
        <w:rPr>
          <w:sz w:val="28"/>
          <w:szCs w:val="28"/>
        </w:rPr>
      </w:pPr>
      <w:r w:rsidRPr="004B643A">
        <w:rPr>
          <w:sz w:val="28"/>
          <w:szCs w:val="28"/>
        </w:rPr>
        <w:t>При реализации учебного предмета «Хоровой класс» могут одновременно заниматься обучающиеся по другим образовательным программа в области музыкального искусства. Учебный предмет «Хоровой класс» организуется исходя из численности обучающихся по классам. В МКОУ ДОД Усть-Удинской районной ДШИ комплектуется 2 хоровых группы: хор из обучающихся младших классов (1-3); хор из обучающихся  старших классов (4-8 классы).</w:t>
      </w:r>
    </w:p>
    <w:p w:rsidR="0091564F" w:rsidRPr="004B643A" w:rsidRDefault="0091564F" w:rsidP="00B70AD2">
      <w:pPr>
        <w:jc w:val="both"/>
        <w:rPr>
          <w:sz w:val="28"/>
          <w:szCs w:val="28"/>
        </w:rPr>
      </w:pPr>
      <w:r w:rsidRPr="004B643A">
        <w:rPr>
          <w:sz w:val="28"/>
          <w:szCs w:val="28"/>
        </w:rPr>
        <w:t>На художественном отделении все занятия мелкогрупповые – от 4 до 10 человек.</w:t>
      </w:r>
    </w:p>
    <w:p w:rsidR="0091564F" w:rsidRPr="004B643A" w:rsidRDefault="0091564F" w:rsidP="00EE6148">
      <w:pPr>
        <w:ind w:firstLine="567"/>
        <w:jc w:val="center"/>
        <w:rPr>
          <w:sz w:val="28"/>
          <w:szCs w:val="28"/>
        </w:rPr>
      </w:pPr>
    </w:p>
    <w:p w:rsidR="0091564F" w:rsidRPr="004B643A" w:rsidRDefault="0091564F" w:rsidP="00EE6148">
      <w:pPr>
        <w:ind w:firstLine="567"/>
        <w:jc w:val="center"/>
        <w:rPr>
          <w:b/>
          <w:sz w:val="28"/>
          <w:szCs w:val="28"/>
        </w:rPr>
      </w:pPr>
      <w:r w:rsidRPr="004B643A">
        <w:rPr>
          <w:b/>
          <w:sz w:val="28"/>
          <w:szCs w:val="28"/>
        </w:rPr>
        <w:t xml:space="preserve">Распределение обучающихся по классам и группам </w:t>
      </w:r>
    </w:p>
    <w:p w:rsidR="0091564F" w:rsidRPr="004B643A" w:rsidRDefault="0091564F" w:rsidP="00EE6148">
      <w:pPr>
        <w:ind w:firstLine="567"/>
        <w:jc w:val="center"/>
        <w:rPr>
          <w:b/>
          <w:sz w:val="28"/>
          <w:szCs w:val="28"/>
        </w:rPr>
      </w:pPr>
      <w:r w:rsidRPr="004B643A">
        <w:rPr>
          <w:b/>
          <w:sz w:val="28"/>
          <w:szCs w:val="28"/>
        </w:rPr>
        <w:t>на инструментальном отделении</w:t>
      </w:r>
    </w:p>
    <w:p w:rsidR="0091564F" w:rsidRPr="004B643A" w:rsidRDefault="0091564F" w:rsidP="00EE6148">
      <w:pPr>
        <w:ind w:firstLine="567"/>
        <w:jc w:val="center"/>
        <w:rPr>
          <w:b/>
          <w:sz w:val="28"/>
          <w:szCs w:val="28"/>
        </w:rPr>
      </w:pPr>
    </w:p>
    <w:p w:rsidR="0091564F" w:rsidRPr="004B643A" w:rsidRDefault="0091564F" w:rsidP="00EE6148">
      <w:pPr>
        <w:ind w:firstLine="851"/>
        <w:jc w:val="both"/>
        <w:rPr>
          <w:sz w:val="28"/>
          <w:szCs w:val="28"/>
        </w:rPr>
      </w:pPr>
      <w:r w:rsidRPr="004B643A">
        <w:rPr>
          <w:sz w:val="28"/>
          <w:szCs w:val="28"/>
        </w:rPr>
        <w:t>На инструментальном отделении индивидуальные занятия по программам художественно-эстетической направленности посещает 16 человек. Это учащиеся 3-7 классов.</w:t>
      </w:r>
    </w:p>
    <w:p w:rsidR="0091564F" w:rsidRPr="004B643A" w:rsidRDefault="0091564F" w:rsidP="00EE6148">
      <w:pPr>
        <w:ind w:firstLine="851"/>
        <w:jc w:val="both"/>
        <w:rPr>
          <w:sz w:val="28"/>
          <w:szCs w:val="28"/>
        </w:rPr>
      </w:pPr>
      <w:r w:rsidRPr="004B643A">
        <w:rPr>
          <w:sz w:val="28"/>
          <w:szCs w:val="28"/>
        </w:rPr>
        <w:t>По дополнительной предпрофессиональной общеобразовательной программе по видам искусств  индивидуальные занятия проводятся у  43 человека. Это обучающиеся 1-2 классов.</w:t>
      </w:r>
    </w:p>
    <w:p w:rsidR="0091564F" w:rsidRPr="004B643A" w:rsidRDefault="0091564F" w:rsidP="00EE6148">
      <w:pPr>
        <w:ind w:left="567" w:firstLine="284"/>
        <w:jc w:val="both"/>
        <w:rPr>
          <w:sz w:val="28"/>
          <w:szCs w:val="28"/>
        </w:rPr>
      </w:pP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8"/>
        <w:gridCol w:w="702"/>
        <w:gridCol w:w="772"/>
        <w:gridCol w:w="702"/>
        <w:gridCol w:w="702"/>
        <w:gridCol w:w="702"/>
        <w:gridCol w:w="702"/>
        <w:gridCol w:w="702"/>
      </w:tblGrid>
      <w:tr w:rsidR="0091564F" w:rsidRPr="004B643A" w:rsidTr="00EE6148">
        <w:tc>
          <w:tcPr>
            <w:tcW w:w="0" w:type="auto"/>
          </w:tcPr>
          <w:p w:rsidR="0091564F" w:rsidRPr="004B643A" w:rsidRDefault="0091564F" w:rsidP="00EE6148">
            <w:pPr>
              <w:jc w:val="both"/>
              <w:rPr>
                <w:sz w:val="28"/>
                <w:szCs w:val="28"/>
              </w:rPr>
            </w:pPr>
            <w:r w:rsidRPr="004B643A">
              <w:rPr>
                <w:sz w:val="28"/>
                <w:szCs w:val="28"/>
              </w:rPr>
              <w:t>Класс</w:t>
            </w:r>
          </w:p>
        </w:tc>
        <w:tc>
          <w:tcPr>
            <w:tcW w:w="0" w:type="auto"/>
          </w:tcPr>
          <w:p w:rsidR="0091564F" w:rsidRPr="004B643A" w:rsidRDefault="0091564F" w:rsidP="00EE6148">
            <w:pPr>
              <w:jc w:val="both"/>
              <w:rPr>
                <w:sz w:val="28"/>
                <w:szCs w:val="28"/>
              </w:rPr>
            </w:pPr>
            <w:r w:rsidRPr="004B643A">
              <w:rPr>
                <w:sz w:val="28"/>
                <w:szCs w:val="28"/>
              </w:rPr>
              <w:t>1 кл</w:t>
            </w:r>
          </w:p>
        </w:tc>
        <w:tc>
          <w:tcPr>
            <w:tcW w:w="0" w:type="auto"/>
          </w:tcPr>
          <w:p w:rsidR="0091564F" w:rsidRPr="004B643A" w:rsidRDefault="0091564F" w:rsidP="00EE6148">
            <w:pPr>
              <w:jc w:val="both"/>
              <w:rPr>
                <w:sz w:val="28"/>
                <w:szCs w:val="28"/>
              </w:rPr>
            </w:pPr>
            <w:r w:rsidRPr="004B643A">
              <w:rPr>
                <w:sz w:val="28"/>
                <w:szCs w:val="28"/>
              </w:rPr>
              <w:t>2 кл.</w:t>
            </w:r>
          </w:p>
        </w:tc>
        <w:tc>
          <w:tcPr>
            <w:tcW w:w="0" w:type="auto"/>
          </w:tcPr>
          <w:p w:rsidR="0091564F" w:rsidRPr="004B643A" w:rsidRDefault="0091564F" w:rsidP="00EE6148">
            <w:pPr>
              <w:jc w:val="both"/>
              <w:rPr>
                <w:sz w:val="28"/>
                <w:szCs w:val="28"/>
              </w:rPr>
            </w:pPr>
            <w:r w:rsidRPr="004B643A">
              <w:rPr>
                <w:sz w:val="28"/>
                <w:szCs w:val="28"/>
              </w:rPr>
              <w:t>3кл.</w:t>
            </w:r>
          </w:p>
        </w:tc>
        <w:tc>
          <w:tcPr>
            <w:tcW w:w="0" w:type="auto"/>
          </w:tcPr>
          <w:p w:rsidR="0091564F" w:rsidRPr="004B643A" w:rsidRDefault="0091564F" w:rsidP="00EE6148">
            <w:pPr>
              <w:jc w:val="both"/>
              <w:rPr>
                <w:sz w:val="28"/>
                <w:szCs w:val="28"/>
              </w:rPr>
            </w:pPr>
            <w:r w:rsidRPr="004B643A">
              <w:rPr>
                <w:sz w:val="28"/>
                <w:szCs w:val="28"/>
              </w:rPr>
              <w:t>4кл.</w:t>
            </w:r>
          </w:p>
        </w:tc>
        <w:tc>
          <w:tcPr>
            <w:tcW w:w="0" w:type="auto"/>
          </w:tcPr>
          <w:p w:rsidR="0091564F" w:rsidRPr="004B643A" w:rsidRDefault="0091564F" w:rsidP="00EE6148">
            <w:pPr>
              <w:jc w:val="both"/>
              <w:rPr>
                <w:sz w:val="28"/>
                <w:szCs w:val="28"/>
              </w:rPr>
            </w:pPr>
            <w:r w:rsidRPr="004B643A">
              <w:rPr>
                <w:sz w:val="28"/>
                <w:szCs w:val="28"/>
              </w:rPr>
              <w:t>5кл.</w:t>
            </w:r>
          </w:p>
        </w:tc>
        <w:tc>
          <w:tcPr>
            <w:tcW w:w="0" w:type="auto"/>
          </w:tcPr>
          <w:p w:rsidR="0091564F" w:rsidRPr="004B643A" w:rsidRDefault="0091564F" w:rsidP="00EE6148">
            <w:pPr>
              <w:jc w:val="both"/>
              <w:rPr>
                <w:sz w:val="28"/>
                <w:szCs w:val="28"/>
              </w:rPr>
            </w:pPr>
            <w:r w:rsidRPr="004B643A">
              <w:rPr>
                <w:sz w:val="28"/>
                <w:szCs w:val="28"/>
              </w:rPr>
              <w:t>6кл.</w:t>
            </w:r>
          </w:p>
        </w:tc>
        <w:tc>
          <w:tcPr>
            <w:tcW w:w="0" w:type="auto"/>
          </w:tcPr>
          <w:p w:rsidR="0091564F" w:rsidRPr="004B643A" w:rsidRDefault="0091564F" w:rsidP="00EE6148">
            <w:pPr>
              <w:jc w:val="both"/>
              <w:rPr>
                <w:sz w:val="28"/>
                <w:szCs w:val="28"/>
              </w:rPr>
            </w:pPr>
            <w:r w:rsidRPr="004B643A">
              <w:rPr>
                <w:sz w:val="28"/>
                <w:szCs w:val="28"/>
              </w:rPr>
              <w:t>7кл.</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Фортепиано</w:t>
            </w:r>
          </w:p>
        </w:tc>
        <w:tc>
          <w:tcPr>
            <w:tcW w:w="0" w:type="auto"/>
          </w:tcPr>
          <w:p w:rsidR="0091564F" w:rsidRPr="004B643A" w:rsidRDefault="0091564F" w:rsidP="00EE6148">
            <w:pPr>
              <w:jc w:val="both"/>
              <w:rPr>
                <w:sz w:val="28"/>
                <w:szCs w:val="28"/>
              </w:rPr>
            </w:pPr>
            <w:r w:rsidRPr="004B643A">
              <w:rPr>
                <w:sz w:val="28"/>
                <w:szCs w:val="28"/>
              </w:rPr>
              <w:t>6</w:t>
            </w:r>
          </w:p>
        </w:tc>
        <w:tc>
          <w:tcPr>
            <w:tcW w:w="0" w:type="auto"/>
          </w:tcPr>
          <w:p w:rsidR="0091564F" w:rsidRPr="004B643A" w:rsidRDefault="0091564F" w:rsidP="00EE6148">
            <w:pPr>
              <w:jc w:val="both"/>
              <w:rPr>
                <w:sz w:val="28"/>
                <w:szCs w:val="28"/>
              </w:rPr>
            </w:pPr>
            <w:r w:rsidRPr="004B643A">
              <w:rPr>
                <w:sz w:val="28"/>
                <w:szCs w:val="28"/>
              </w:rPr>
              <w:t>15</w:t>
            </w:r>
          </w:p>
        </w:tc>
        <w:tc>
          <w:tcPr>
            <w:tcW w:w="0" w:type="auto"/>
          </w:tcPr>
          <w:p w:rsidR="0091564F" w:rsidRPr="004B643A" w:rsidRDefault="0091564F" w:rsidP="00EE6148">
            <w:pPr>
              <w:jc w:val="both"/>
              <w:rPr>
                <w:sz w:val="28"/>
                <w:szCs w:val="28"/>
              </w:rPr>
            </w:pPr>
            <w:r w:rsidRPr="004B643A">
              <w:rPr>
                <w:sz w:val="28"/>
                <w:szCs w:val="28"/>
              </w:rPr>
              <w:t>2</w:t>
            </w: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r w:rsidRPr="004B643A">
              <w:rPr>
                <w:sz w:val="28"/>
                <w:szCs w:val="28"/>
              </w:rPr>
              <w:t>2</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4</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Баян</w:t>
            </w:r>
          </w:p>
        </w:tc>
        <w:tc>
          <w:tcPr>
            <w:tcW w:w="0" w:type="auto"/>
          </w:tcPr>
          <w:p w:rsidR="0091564F" w:rsidRPr="004B643A" w:rsidRDefault="0091564F" w:rsidP="00EE6148">
            <w:pPr>
              <w:jc w:val="both"/>
              <w:rPr>
                <w:sz w:val="28"/>
                <w:szCs w:val="28"/>
              </w:rPr>
            </w:pPr>
            <w:r w:rsidRPr="004B643A">
              <w:rPr>
                <w:sz w:val="28"/>
                <w:szCs w:val="28"/>
              </w:rPr>
              <w:t>4</w:t>
            </w:r>
          </w:p>
        </w:tc>
        <w:tc>
          <w:tcPr>
            <w:tcW w:w="0" w:type="auto"/>
          </w:tcPr>
          <w:p w:rsidR="0091564F" w:rsidRPr="004B643A" w:rsidRDefault="0091564F" w:rsidP="00EE6148">
            <w:pPr>
              <w:jc w:val="both"/>
              <w:rPr>
                <w:sz w:val="28"/>
                <w:szCs w:val="28"/>
              </w:rPr>
            </w:pPr>
            <w:r w:rsidRPr="004B643A">
              <w:rPr>
                <w:sz w:val="28"/>
                <w:szCs w:val="28"/>
              </w:rPr>
              <w:t>9</w:t>
            </w: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Домра</w:t>
            </w: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r w:rsidRPr="004B643A">
              <w:rPr>
                <w:sz w:val="28"/>
                <w:szCs w:val="28"/>
              </w:rPr>
              <w:t>4</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Гитара</w:t>
            </w:r>
          </w:p>
        </w:tc>
        <w:tc>
          <w:tcPr>
            <w:tcW w:w="0" w:type="auto"/>
          </w:tcPr>
          <w:p w:rsidR="0091564F" w:rsidRPr="004B643A" w:rsidRDefault="0091564F" w:rsidP="00EE6148">
            <w:pPr>
              <w:jc w:val="both"/>
              <w:rPr>
                <w:sz w:val="28"/>
                <w:szCs w:val="28"/>
              </w:rPr>
            </w:pPr>
            <w:r w:rsidRPr="004B643A">
              <w:rPr>
                <w:sz w:val="28"/>
                <w:szCs w:val="28"/>
              </w:rPr>
              <w:t>2</w:t>
            </w:r>
          </w:p>
        </w:tc>
        <w:tc>
          <w:tcPr>
            <w:tcW w:w="0" w:type="auto"/>
          </w:tcPr>
          <w:p w:rsidR="0091564F" w:rsidRPr="004B643A" w:rsidRDefault="0091564F" w:rsidP="00EE6148">
            <w:pPr>
              <w:jc w:val="both"/>
              <w:rPr>
                <w:sz w:val="28"/>
                <w:szCs w:val="28"/>
              </w:rPr>
            </w:pPr>
            <w:r w:rsidRPr="004B643A">
              <w:rPr>
                <w:sz w:val="28"/>
                <w:szCs w:val="28"/>
              </w:rPr>
              <w:t>5</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bl>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firstLine="720"/>
        <w:jc w:val="both"/>
        <w:rPr>
          <w:sz w:val="28"/>
          <w:szCs w:val="28"/>
        </w:rPr>
      </w:pPr>
      <w:r w:rsidRPr="004B643A">
        <w:rPr>
          <w:sz w:val="28"/>
          <w:szCs w:val="28"/>
        </w:rPr>
        <w:t xml:space="preserve">В учебный план инструменталистов кроме индивидуальных занятий по специальности входят: мелкогрупповые предметы - учебный предмет «сольфеджио», учебный предмет «музыкальная литература», «учебный предмет «слушание музыки», учебный предмет «теория музыки», групповой предмет «хор». Группы по данным предметам формируются следующим образом: по ДПОП «Фортепиано» и «Народные инструменты» 8(9) лет освоения – по предмету «Сольфеджио», «Слушание музыки» формируются общие группы обучающихся  в соответствии с классом и сменами. Для ДПОП «Народные инструменты» 5(6) лет освоения формируются отдельные группы по предметам «Сольфеджио», «Музыкальная литература» в соответствии со сменами. </w:t>
      </w:r>
    </w:p>
    <w:p w:rsidR="0091564F" w:rsidRPr="004B643A" w:rsidRDefault="0091564F" w:rsidP="00EE6148">
      <w:pPr>
        <w:ind w:left="720"/>
        <w:jc w:val="center"/>
        <w:rPr>
          <w:b/>
          <w:sz w:val="28"/>
          <w:szCs w:val="28"/>
        </w:rPr>
      </w:pPr>
    </w:p>
    <w:p w:rsidR="0091564F" w:rsidRPr="004B643A" w:rsidRDefault="0091564F" w:rsidP="00EE6148">
      <w:pPr>
        <w:ind w:left="720"/>
        <w:jc w:val="center"/>
        <w:rPr>
          <w:b/>
          <w:sz w:val="28"/>
          <w:szCs w:val="28"/>
        </w:rPr>
      </w:pPr>
      <w:r w:rsidRPr="004B643A">
        <w:rPr>
          <w:b/>
          <w:sz w:val="28"/>
          <w:szCs w:val="28"/>
        </w:rPr>
        <w:t>Количественный состав по теоретическим дисциплинам</w:t>
      </w:r>
    </w:p>
    <w:p w:rsidR="0091564F" w:rsidRPr="004B643A" w:rsidRDefault="0091564F" w:rsidP="00EE6148">
      <w:pPr>
        <w:ind w:left="720"/>
        <w:jc w:val="both"/>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9"/>
        <w:gridCol w:w="831"/>
        <w:gridCol w:w="831"/>
        <w:gridCol w:w="831"/>
        <w:gridCol w:w="831"/>
        <w:gridCol w:w="831"/>
        <w:gridCol w:w="831"/>
        <w:gridCol w:w="831"/>
      </w:tblGrid>
      <w:tr w:rsidR="0091564F" w:rsidRPr="004B643A" w:rsidTr="00EE6148">
        <w:tc>
          <w:tcPr>
            <w:tcW w:w="0" w:type="auto"/>
            <w:vMerge w:val="restart"/>
            <w:tcBorders>
              <w:tr2bl w:val="single" w:sz="4" w:space="0" w:color="auto"/>
            </w:tcBorders>
          </w:tcPr>
          <w:p w:rsidR="0091564F" w:rsidRPr="004B643A" w:rsidRDefault="0091564F" w:rsidP="00EE6148">
            <w:pPr>
              <w:jc w:val="both"/>
              <w:rPr>
                <w:sz w:val="28"/>
                <w:szCs w:val="28"/>
              </w:rPr>
            </w:pPr>
            <w:r w:rsidRPr="004B643A">
              <w:rPr>
                <w:sz w:val="28"/>
                <w:szCs w:val="28"/>
              </w:rPr>
              <w:t>Предмет</w:t>
            </w:r>
          </w:p>
          <w:p w:rsidR="0091564F" w:rsidRPr="004B643A" w:rsidRDefault="0091564F" w:rsidP="00EE6148">
            <w:pPr>
              <w:jc w:val="both"/>
              <w:rPr>
                <w:sz w:val="28"/>
                <w:szCs w:val="28"/>
              </w:rPr>
            </w:pPr>
            <w:r w:rsidRPr="004B643A">
              <w:rPr>
                <w:sz w:val="28"/>
                <w:szCs w:val="28"/>
              </w:rPr>
              <w:t xml:space="preserve">                группы</w:t>
            </w:r>
          </w:p>
        </w:tc>
        <w:tc>
          <w:tcPr>
            <w:tcW w:w="0" w:type="auto"/>
            <w:gridSpan w:val="2"/>
          </w:tcPr>
          <w:p w:rsidR="0091564F" w:rsidRPr="004B643A" w:rsidRDefault="0091564F" w:rsidP="00EE6148">
            <w:pPr>
              <w:jc w:val="both"/>
              <w:rPr>
                <w:sz w:val="28"/>
                <w:szCs w:val="28"/>
              </w:rPr>
            </w:pPr>
            <w:r w:rsidRPr="004B643A">
              <w:rPr>
                <w:sz w:val="28"/>
                <w:szCs w:val="28"/>
              </w:rPr>
              <w:t xml:space="preserve"> 1 кл</w:t>
            </w:r>
          </w:p>
        </w:tc>
        <w:tc>
          <w:tcPr>
            <w:tcW w:w="0" w:type="auto"/>
            <w:gridSpan w:val="3"/>
          </w:tcPr>
          <w:p w:rsidR="0091564F" w:rsidRPr="004B643A" w:rsidRDefault="0091564F" w:rsidP="00EE6148">
            <w:pPr>
              <w:jc w:val="both"/>
              <w:rPr>
                <w:sz w:val="28"/>
                <w:szCs w:val="28"/>
              </w:rPr>
            </w:pPr>
            <w:r w:rsidRPr="004B643A">
              <w:rPr>
                <w:sz w:val="28"/>
                <w:szCs w:val="28"/>
              </w:rPr>
              <w:t>2 кл ( 8 лет)</w:t>
            </w:r>
          </w:p>
        </w:tc>
        <w:tc>
          <w:tcPr>
            <w:tcW w:w="0" w:type="auto"/>
            <w:gridSpan w:val="2"/>
          </w:tcPr>
          <w:p w:rsidR="0091564F" w:rsidRPr="004B643A" w:rsidRDefault="0091564F" w:rsidP="00EE6148">
            <w:pPr>
              <w:jc w:val="both"/>
              <w:rPr>
                <w:sz w:val="28"/>
                <w:szCs w:val="28"/>
              </w:rPr>
            </w:pPr>
            <w:r w:rsidRPr="004B643A">
              <w:rPr>
                <w:sz w:val="28"/>
                <w:szCs w:val="28"/>
              </w:rPr>
              <w:t>2 кл (5 лет)</w:t>
            </w:r>
          </w:p>
        </w:tc>
      </w:tr>
      <w:tr w:rsidR="0091564F" w:rsidRPr="004B643A" w:rsidTr="00EE6148">
        <w:tc>
          <w:tcPr>
            <w:tcW w:w="0" w:type="auto"/>
            <w:vMerge/>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2 гр</w:t>
            </w: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2 гр</w:t>
            </w:r>
          </w:p>
        </w:tc>
        <w:tc>
          <w:tcPr>
            <w:tcW w:w="0" w:type="auto"/>
          </w:tcPr>
          <w:p w:rsidR="0091564F" w:rsidRPr="004B643A" w:rsidRDefault="0091564F" w:rsidP="00EE6148">
            <w:pPr>
              <w:jc w:val="both"/>
              <w:rPr>
                <w:sz w:val="28"/>
                <w:szCs w:val="28"/>
              </w:rPr>
            </w:pPr>
            <w:r w:rsidRPr="004B643A">
              <w:rPr>
                <w:sz w:val="28"/>
                <w:szCs w:val="28"/>
              </w:rPr>
              <w:t>3 гр</w:t>
            </w: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2 гр</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Сольфеджио</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7 чел</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7 чел</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5 чел</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Музлитература</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6</w:t>
            </w:r>
          </w:p>
        </w:tc>
        <w:tc>
          <w:tcPr>
            <w:tcW w:w="0" w:type="auto"/>
          </w:tcPr>
          <w:p w:rsidR="0091564F" w:rsidRPr="004B643A" w:rsidRDefault="0091564F" w:rsidP="00EE6148">
            <w:pPr>
              <w:jc w:val="both"/>
              <w:rPr>
                <w:sz w:val="28"/>
                <w:szCs w:val="28"/>
              </w:rPr>
            </w:pPr>
            <w:r w:rsidRPr="004B643A">
              <w:rPr>
                <w:sz w:val="28"/>
                <w:szCs w:val="28"/>
              </w:rPr>
              <w:t>5</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Слушание музыки</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7 чел</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6 чел</w:t>
            </w:r>
          </w:p>
        </w:tc>
        <w:tc>
          <w:tcPr>
            <w:tcW w:w="0" w:type="auto"/>
          </w:tcPr>
          <w:p w:rsidR="0091564F" w:rsidRPr="004B643A" w:rsidRDefault="0091564F" w:rsidP="00EE6148">
            <w:pPr>
              <w:jc w:val="both"/>
              <w:rPr>
                <w:sz w:val="28"/>
                <w:szCs w:val="28"/>
              </w:rPr>
            </w:pPr>
            <w:r w:rsidRPr="004B643A">
              <w:rPr>
                <w:sz w:val="28"/>
                <w:szCs w:val="28"/>
              </w:rPr>
              <w:t>7 чел</w:t>
            </w:r>
          </w:p>
        </w:tc>
        <w:tc>
          <w:tcPr>
            <w:tcW w:w="0" w:type="auto"/>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w:t>
            </w:r>
          </w:p>
        </w:tc>
      </w:tr>
      <w:tr w:rsidR="0091564F" w:rsidRPr="004B643A" w:rsidTr="00EE6148">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 xml:space="preserve"> 2 гр.</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Хор младших классов</w:t>
            </w:r>
          </w:p>
        </w:tc>
        <w:tc>
          <w:tcPr>
            <w:tcW w:w="0" w:type="auto"/>
          </w:tcPr>
          <w:p w:rsidR="0091564F" w:rsidRPr="004B643A" w:rsidRDefault="0091564F" w:rsidP="00EE6148">
            <w:pPr>
              <w:jc w:val="both"/>
              <w:rPr>
                <w:sz w:val="28"/>
                <w:szCs w:val="28"/>
              </w:rPr>
            </w:pPr>
            <w:r w:rsidRPr="004B643A">
              <w:rPr>
                <w:sz w:val="28"/>
                <w:szCs w:val="28"/>
              </w:rPr>
              <w:t>20</w:t>
            </w:r>
          </w:p>
        </w:tc>
        <w:tc>
          <w:tcPr>
            <w:tcW w:w="0" w:type="auto"/>
          </w:tcPr>
          <w:p w:rsidR="0091564F" w:rsidRPr="004B643A" w:rsidRDefault="0091564F" w:rsidP="00EE6148">
            <w:pPr>
              <w:jc w:val="both"/>
              <w:rPr>
                <w:sz w:val="28"/>
                <w:szCs w:val="28"/>
              </w:rPr>
            </w:pPr>
            <w:r w:rsidRPr="004B643A">
              <w:rPr>
                <w:sz w:val="28"/>
                <w:szCs w:val="28"/>
              </w:rPr>
              <w:t>23</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bl>
    <w:p w:rsidR="0091564F" w:rsidRPr="004B643A" w:rsidRDefault="0091564F" w:rsidP="00EE6148">
      <w:pPr>
        <w:ind w:left="720" w:firstLine="414"/>
        <w:jc w:val="both"/>
        <w:rPr>
          <w:sz w:val="28"/>
          <w:szCs w:val="28"/>
        </w:rPr>
      </w:pPr>
    </w:p>
    <w:p w:rsidR="0091564F" w:rsidRPr="004B643A" w:rsidRDefault="0091564F" w:rsidP="00EE6148">
      <w:pPr>
        <w:ind w:left="720" w:firstLine="414"/>
        <w:jc w:val="both"/>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4"/>
        <w:gridCol w:w="2329"/>
        <w:gridCol w:w="2329"/>
        <w:gridCol w:w="883"/>
        <w:gridCol w:w="821"/>
        <w:gridCol w:w="800"/>
      </w:tblGrid>
      <w:tr w:rsidR="0091564F" w:rsidRPr="004B643A" w:rsidTr="00EE6148">
        <w:tc>
          <w:tcPr>
            <w:tcW w:w="0" w:type="auto"/>
            <w:vMerge w:val="restart"/>
            <w:tcBorders>
              <w:tr2bl w:val="single" w:sz="4" w:space="0" w:color="auto"/>
            </w:tcBorders>
          </w:tcPr>
          <w:p w:rsidR="0091564F" w:rsidRPr="004B643A" w:rsidRDefault="0091564F" w:rsidP="00EE6148">
            <w:pPr>
              <w:jc w:val="both"/>
              <w:rPr>
                <w:sz w:val="28"/>
                <w:szCs w:val="28"/>
              </w:rPr>
            </w:pPr>
            <w:r w:rsidRPr="004B643A">
              <w:rPr>
                <w:sz w:val="28"/>
                <w:szCs w:val="28"/>
              </w:rPr>
              <w:t>Предмет</w:t>
            </w:r>
          </w:p>
          <w:p w:rsidR="0091564F" w:rsidRPr="004B643A" w:rsidRDefault="0091564F" w:rsidP="00EE6148">
            <w:pPr>
              <w:jc w:val="both"/>
              <w:rPr>
                <w:sz w:val="28"/>
                <w:szCs w:val="28"/>
              </w:rPr>
            </w:pPr>
            <w:r w:rsidRPr="004B643A">
              <w:rPr>
                <w:sz w:val="28"/>
                <w:szCs w:val="28"/>
              </w:rPr>
              <w:t xml:space="preserve">             Группы</w:t>
            </w:r>
          </w:p>
        </w:tc>
        <w:tc>
          <w:tcPr>
            <w:tcW w:w="0" w:type="auto"/>
          </w:tcPr>
          <w:p w:rsidR="0091564F" w:rsidRPr="004B643A" w:rsidRDefault="0091564F" w:rsidP="00EE6148">
            <w:pPr>
              <w:jc w:val="both"/>
              <w:rPr>
                <w:sz w:val="28"/>
                <w:szCs w:val="28"/>
              </w:rPr>
            </w:pPr>
            <w:r w:rsidRPr="004B643A">
              <w:rPr>
                <w:sz w:val="28"/>
                <w:szCs w:val="28"/>
              </w:rPr>
              <w:t>3 кл</w:t>
            </w:r>
          </w:p>
        </w:tc>
        <w:tc>
          <w:tcPr>
            <w:tcW w:w="3145" w:type="dxa"/>
            <w:gridSpan w:val="2"/>
          </w:tcPr>
          <w:p w:rsidR="0091564F" w:rsidRPr="004B643A" w:rsidRDefault="0091564F" w:rsidP="00EE6148">
            <w:pPr>
              <w:jc w:val="both"/>
              <w:rPr>
                <w:sz w:val="28"/>
                <w:szCs w:val="28"/>
              </w:rPr>
            </w:pPr>
            <w:r w:rsidRPr="004B643A">
              <w:rPr>
                <w:sz w:val="28"/>
                <w:szCs w:val="28"/>
              </w:rPr>
              <w:t>4 кл- 5кл</w:t>
            </w:r>
          </w:p>
        </w:tc>
        <w:tc>
          <w:tcPr>
            <w:tcW w:w="0" w:type="auto"/>
            <w:gridSpan w:val="2"/>
          </w:tcPr>
          <w:p w:rsidR="0091564F" w:rsidRPr="004B643A" w:rsidRDefault="0091564F" w:rsidP="00EE6148">
            <w:pPr>
              <w:jc w:val="both"/>
              <w:rPr>
                <w:sz w:val="28"/>
                <w:szCs w:val="28"/>
              </w:rPr>
            </w:pPr>
            <w:r w:rsidRPr="004B643A">
              <w:rPr>
                <w:sz w:val="28"/>
                <w:szCs w:val="28"/>
              </w:rPr>
              <w:t>7кл</w:t>
            </w:r>
          </w:p>
        </w:tc>
      </w:tr>
      <w:tr w:rsidR="0091564F" w:rsidRPr="004B643A" w:rsidTr="00EE6148">
        <w:tc>
          <w:tcPr>
            <w:tcW w:w="0" w:type="auto"/>
            <w:vMerge/>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1 гр</w:t>
            </w:r>
          </w:p>
        </w:tc>
        <w:tc>
          <w:tcPr>
            <w:tcW w:w="883" w:type="dxa"/>
          </w:tcPr>
          <w:p w:rsidR="0091564F" w:rsidRPr="004B643A" w:rsidRDefault="0091564F" w:rsidP="00EE6148">
            <w:pPr>
              <w:jc w:val="both"/>
              <w:rPr>
                <w:sz w:val="28"/>
                <w:szCs w:val="28"/>
              </w:rPr>
            </w:pPr>
            <w:r w:rsidRPr="004B643A">
              <w:rPr>
                <w:sz w:val="28"/>
                <w:szCs w:val="28"/>
              </w:rPr>
              <w:t>2 гр</w:t>
            </w:r>
          </w:p>
        </w:tc>
        <w:tc>
          <w:tcPr>
            <w:tcW w:w="0" w:type="auto"/>
          </w:tcPr>
          <w:p w:rsidR="0091564F" w:rsidRPr="004B643A" w:rsidRDefault="0091564F" w:rsidP="00EE6148">
            <w:pPr>
              <w:jc w:val="both"/>
              <w:rPr>
                <w:sz w:val="28"/>
                <w:szCs w:val="28"/>
              </w:rPr>
            </w:pPr>
            <w:r w:rsidRPr="004B643A">
              <w:rPr>
                <w:sz w:val="28"/>
                <w:szCs w:val="28"/>
              </w:rPr>
              <w:t>1 гр</w:t>
            </w:r>
          </w:p>
        </w:tc>
        <w:tc>
          <w:tcPr>
            <w:tcW w:w="0" w:type="auto"/>
          </w:tcPr>
          <w:p w:rsidR="0091564F" w:rsidRPr="004B643A" w:rsidRDefault="0091564F" w:rsidP="00EE6148">
            <w:pPr>
              <w:jc w:val="both"/>
              <w:rPr>
                <w:sz w:val="28"/>
                <w:szCs w:val="28"/>
              </w:rPr>
            </w:pPr>
            <w:r w:rsidRPr="004B643A">
              <w:rPr>
                <w:sz w:val="28"/>
                <w:szCs w:val="28"/>
              </w:rPr>
              <w:t>2 гр</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Сольфеджио</w:t>
            </w:r>
          </w:p>
        </w:tc>
        <w:tc>
          <w:tcPr>
            <w:tcW w:w="0" w:type="auto"/>
          </w:tcPr>
          <w:p w:rsidR="0091564F" w:rsidRPr="004B643A" w:rsidRDefault="0091564F" w:rsidP="00EE6148">
            <w:pPr>
              <w:jc w:val="both"/>
              <w:rPr>
                <w:sz w:val="28"/>
                <w:szCs w:val="28"/>
              </w:rPr>
            </w:pPr>
            <w:r w:rsidRPr="004B643A">
              <w:rPr>
                <w:sz w:val="28"/>
                <w:szCs w:val="28"/>
              </w:rPr>
              <w:t>4 чел</w:t>
            </w:r>
          </w:p>
        </w:tc>
        <w:tc>
          <w:tcPr>
            <w:tcW w:w="0" w:type="auto"/>
          </w:tcPr>
          <w:p w:rsidR="0091564F" w:rsidRPr="004B643A" w:rsidRDefault="0091564F" w:rsidP="00EE6148">
            <w:pPr>
              <w:jc w:val="both"/>
              <w:rPr>
                <w:sz w:val="28"/>
                <w:szCs w:val="28"/>
              </w:rPr>
            </w:pPr>
            <w:r w:rsidRPr="004B643A">
              <w:rPr>
                <w:sz w:val="28"/>
                <w:szCs w:val="28"/>
              </w:rPr>
              <w:t>4 чел</w:t>
            </w:r>
          </w:p>
        </w:tc>
        <w:tc>
          <w:tcPr>
            <w:tcW w:w="883" w:type="dxa"/>
          </w:tcPr>
          <w:p w:rsidR="0091564F" w:rsidRPr="004B643A" w:rsidRDefault="0091564F" w:rsidP="00EE6148">
            <w:pPr>
              <w:jc w:val="both"/>
              <w:rPr>
                <w:sz w:val="28"/>
                <w:szCs w:val="28"/>
              </w:rPr>
            </w:pPr>
            <w:r w:rsidRPr="004B643A">
              <w:rPr>
                <w:sz w:val="28"/>
                <w:szCs w:val="28"/>
              </w:rPr>
              <w:t>3чел</w:t>
            </w:r>
          </w:p>
        </w:tc>
        <w:tc>
          <w:tcPr>
            <w:tcW w:w="0" w:type="auto"/>
          </w:tcPr>
          <w:p w:rsidR="0091564F" w:rsidRPr="004B643A" w:rsidRDefault="0091564F" w:rsidP="00EE6148">
            <w:pPr>
              <w:jc w:val="both"/>
              <w:rPr>
                <w:sz w:val="28"/>
                <w:szCs w:val="28"/>
              </w:rPr>
            </w:pPr>
            <w:r w:rsidRPr="004B643A">
              <w:rPr>
                <w:sz w:val="28"/>
                <w:szCs w:val="28"/>
              </w:rPr>
              <w:t>2чел</w:t>
            </w:r>
          </w:p>
        </w:tc>
        <w:tc>
          <w:tcPr>
            <w:tcW w:w="0" w:type="auto"/>
          </w:tcPr>
          <w:p w:rsidR="0091564F" w:rsidRPr="004B643A" w:rsidRDefault="0091564F" w:rsidP="00EE6148">
            <w:pPr>
              <w:jc w:val="both"/>
              <w:rPr>
                <w:sz w:val="28"/>
                <w:szCs w:val="28"/>
              </w:rPr>
            </w:pPr>
            <w:r w:rsidRPr="004B643A">
              <w:rPr>
                <w:sz w:val="28"/>
                <w:szCs w:val="28"/>
              </w:rPr>
              <w:t>3 чел</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Музлитература</w:t>
            </w:r>
          </w:p>
        </w:tc>
        <w:tc>
          <w:tcPr>
            <w:tcW w:w="0" w:type="auto"/>
          </w:tcPr>
          <w:p w:rsidR="0091564F" w:rsidRPr="004B643A" w:rsidRDefault="0091564F" w:rsidP="00EE6148">
            <w:pPr>
              <w:jc w:val="both"/>
              <w:rPr>
                <w:sz w:val="28"/>
                <w:szCs w:val="28"/>
              </w:rPr>
            </w:pPr>
            <w:r w:rsidRPr="004B643A">
              <w:rPr>
                <w:sz w:val="28"/>
                <w:szCs w:val="28"/>
              </w:rPr>
              <w:t>3 нар-5 ф-но – 4 чел</w:t>
            </w:r>
          </w:p>
        </w:tc>
        <w:tc>
          <w:tcPr>
            <w:tcW w:w="0" w:type="auto"/>
          </w:tcPr>
          <w:p w:rsidR="0091564F" w:rsidRPr="004B643A" w:rsidRDefault="0091564F" w:rsidP="00EE6148">
            <w:pPr>
              <w:jc w:val="both"/>
              <w:rPr>
                <w:sz w:val="28"/>
                <w:szCs w:val="28"/>
              </w:rPr>
            </w:pPr>
            <w:r w:rsidRPr="004B643A">
              <w:rPr>
                <w:sz w:val="28"/>
                <w:szCs w:val="28"/>
              </w:rPr>
              <w:t>4 нар-6 ф-но – 4 чел</w:t>
            </w:r>
          </w:p>
        </w:tc>
        <w:tc>
          <w:tcPr>
            <w:tcW w:w="883" w:type="dxa"/>
          </w:tcPr>
          <w:p w:rsidR="0091564F" w:rsidRPr="004B643A" w:rsidRDefault="0091564F" w:rsidP="00EE6148">
            <w:pPr>
              <w:jc w:val="both"/>
              <w:rPr>
                <w:sz w:val="28"/>
                <w:szCs w:val="28"/>
              </w:rPr>
            </w:pPr>
            <w:r w:rsidRPr="004B643A">
              <w:rPr>
                <w:sz w:val="28"/>
                <w:szCs w:val="28"/>
              </w:rPr>
              <w:t>-</w:t>
            </w:r>
          </w:p>
        </w:tc>
        <w:tc>
          <w:tcPr>
            <w:tcW w:w="0" w:type="auto"/>
          </w:tcPr>
          <w:p w:rsidR="0091564F" w:rsidRPr="004B643A" w:rsidRDefault="0091564F" w:rsidP="00EE6148">
            <w:pPr>
              <w:jc w:val="both"/>
              <w:rPr>
                <w:sz w:val="28"/>
                <w:szCs w:val="28"/>
              </w:rPr>
            </w:pPr>
            <w:r w:rsidRPr="004B643A">
              <w:rPr>
                <w:sz w:val="28"/>
                <w:szCs w:val="28"/>
              </w:rPr>
              <w:t>2 чел</w:t>
            </w:r>
          </w:p>
        </w:tc>
        <w:tc>
          <w:tcPr>
            <w:tcW w:w="0" w:type="auto"/>
          </w:tcPr>
          <w:p w:rsidR="0091564F" w:rsidRPr="004B643A" w:rsidRDefault="0091564F" w:rsidP="00EE6148">
            <w:pPr>
              <w:jc w:val="both"/>
              <w:rPr>
                <w:sz w:val="28"/>
                <w:szCs w:val="28"/>
              </w:rPr>
            </w:pPr>
            <w:r w:rsidRPr="004B643A">
              <w:rPr>
                <w:sz w:val="28"/>
                <w:szCs w:val="28"/>
              </w:rPr>
              <w:t>3 чел</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Теория музыки</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883" w:type="dxa"/>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bl>
    <w:p w:rsidR="0091564F" w:rsidRPr="004B643A" w:rsidRDefault="0091564F" w:rsidP="00EE6148">
      <w:pPr>
        <w:ind w:left="720" w:firstLine="414"/>
        <w:jc w:val="both"/>
        <w:rPr>
          <w:sz w:val="28"/>
          <w:szCs w:val="28"/>
        </w:rPr>
      </w:pPr>
    </w:p>
    <w:p w:rsidR="0091564F" w:rsidRPr="004B643A" w:rsidRDefault="0091564F" w:rsidP="00EE6148">
      <w:pPr>
        <w:ind w:left="720" w:firstLine="414"/>
        <w:jc w:val="both"/>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8"/>
        <w:gridCol w:w="2880"/>
        <w:gridCol w:w="2520"/>
      </w:tblGrid>
      <w:tr w:rsidR="0091564F" w:rsidRPr="004B643A" w:rsidTr="00932F28">
        <w:tc>
          <w:tcPr>
            <w:tcW w:w="3708" w:type="dxa"/>
          </w:tcPr>
          <w:p w:rsidR="0091564F" w:rsidRPr="004B643A" w:rsidRDefault="0091564F" w:rsidP="00EE6148">
            <w:pPr>
              <w:jc w:val="both"/>
              <w:rPr>
                <w:sz w:val="28"/>
                <w:szCs w:val="28"/>
              </w:rPr>
            </w:pPr>
            <w:r w:rsidRPr="004B643A">
              <w:rPr>
                <w:sz w:val="28"/>
                <w:szCs w:val="28"/>
              </w:rPr>
              <w:t>Предмет</w:t>
            </w:r>
          </w:p>
        </w:tc>
        <w:tc>
          <w:tcPr>
            <w:tcW w:w="2880" w:type="dxa"/>
          </w:tcPr>
          <w:p w:rsidR="0091564F" w:rsidRPr="004B643A" w:rsidRDefault="0091564F" w:rsidP="00EE6148">
            <w:pPr>
              <w:jc w:val="both"/>
              <w:rPr>
                <w:sz w:val="28"/>
                <w:szCs w:val="28"/>
              </w:rPr>
            </w:pPr>
            <w:r w:rsidRPr="004B643A">
              <w:rPr>
                <w:sz w:val="28"/>
                <w:szCs w:val="28"/>
              </w:rPr>
              <w:t>1 гр</w:t>
            </w:r>
          </w:p>
        </w:tc>
        <w:tc>
          <w:tcPr>
            <w:tcW w:w="2520" w:type="dxa"/>
          </w:tcPr>
          <w:p w:rsidR="0091564F" w:rsidRPr="004B643A" w:rsidRDefault="0091564F" w:rsidP="00EE6148">
            <w:pPr>
              <w:jc w:val="both"/>
              <w:rPr>
                <w:sz w:val="28"/>
                <w:szCs w:val="28"/>
              </w:rPr>
            </w:pPr>
            <w:r w:rsidRPr="004B643A">
              <w:rPr>
                <w:sz w:val="28"/>
                <w:szCs w:val="28"/>
              </w:rPr>
              <w:t>2 гр</w:t>
            </w:r>
          </w:p>
        </w:tc>
      </w:tr>
      <w:tr w:rsidR="0091564F" w:rsidRPr="004B643A" w:rsidTr="00932F28">
        <w:tc>
          <w:tcPr>
            <w:tcW w:w="3708" w:type="dxa"/>
          </w:tcPr>
          <w:p w:rsidR="0091564F" w:rsidRPr="004B643A" w:rsidRDefault="0091564F" w:rsidP="00EE6148">
            <w:pPr>
              <w:jc w:val="both"/>
              <w:rPr>
                <w:sz w:val="28"/>
                <w:szCs w:val="28"/>
              </w:rPr>
            </w:pPr>
            <w:r w:rsidRPr="004B643A">
              <w:rPr>
                <w:sz w:val="28"/>
                <w:szCs w:val="28"/>
              </w:rPr>
              <w:t>Хор младших классов</w:t>
            </w:r>
          </w:p>
        </w:tc>
        <w:tc>
          <w:tcPr>
            <w:tcW w:w="2880" w:type="dxa"/>
          </w:tcPr>
          <w:p w:rsidR="0091564F" w:rsidRPr="004B643A" w:rsidRDefault="0091564F" w:rsidP="00EE6148">
            <w:pPr>
              <w:jc w:val="both"/>
              <w:rPr>
                <w:sz w:val="28"/>
                <w:szCs w:val="28"/>
              </w:rPr>
            </w:pPr>
            <w:r w:rsidRPr="004B643A">
              <w:rPr>
                <w:sz w:val="28"/>
                <w:szCs w:val="28"/>
              </w:rPr>
              <w:t>14 чел</w:t>
            </w:r>
          </w:p>
        </w:tc>
        <w:tc>
          <w:tcPr>
            <w:tcW w:w="2520" w:type="dxa"/>
          </w:tcPr>
          <w:p w:rsidR="0091564F" w:rsidRPr="004B643A" w:rsidRDefault="0091564F" w:rsidP="00EE6148">
            <w:pPr>
              <w:jc w:val="both"/>
              <w:rPr>
                <w:sz w:val="28"/>
                <w:szCs w:val="28"/>
              </w:rPr>
            </w:pPr>
            <w:r w:rsidRPr="004B643A">
              <w:rPr>
                <w:sz w:val="28"/>
                <w:szCs w:val="28"/>
              </w:rPr>
              <w:t>21 чел</w:t>
            </w:r>
          </w:p>
        </w:tc>
      </w:tr>
      <w:tr w:rsidR="0091564F" w:rsidRPr="004B643A" w:rsidTr="00932F28">
        <w:tc>
          <w:tcPr>
            <w:tcW w:w="3708" w:type="dxa"/>
          </w:tcPr>
          <w:p w:rsidR="0091564F" w:rsidRPr="004B643A" w:rsidRDefault="0091564F" w:rsidP="00EE6148">
            <w:pPr>
              <w:jc w:val="both"/>
              <w:rPr>
                <w:sz w:val="28"/>
                <w:szCs w:val="28"/>
              </w:rPr>
            </w:pPr>
            <w:r w:rsidRPr="004B643A">
              <w:rPr>
                <w:sz w:val="28"/>
                <w:szCs w:val="28"/>
              </w:rPr>
              <w:t>Хор старших классов</w:t>
            </w:r>
          </w:p>
        </w:tc>
        <w:tc>
          <w:tcPr>
            <w:tcW w:w="2880" w:type="dxa"/>
          </w:tcPr>
          <w:p w:rsidR="0091564F" w:rsidRPr="004B643A" w:rsidRDefault="0091564F" w:rsidP="00EE6148">
            <w:pPr>
              <w:jc w:val="both"/>
              <w:rPr>
                <w:sz w:val="28"/>
                <w:szCs w:val="28"/>
              </w:rPr>
            </w:pPr>
            <w:r w:rsidRPr="004B643A">
              <w:rPr>
                <w:sz w:val="28"/>
                <w:szCs w:val="28"/>
              </w:rPr>
              <w:t>6 чел</w:t>
            </w:r>
          </w:p>
        </w:tc>
        <w:tc>
          <w:tcPr>
            <w:tcW w:w="2520" w:type="dxa"/>
          </w:tcPr>
          <w:p w:rsidR="0091564F" w:rsidRPr="004B643A" w:rsidRDefault="0091564F" w:rsidP="00EE6148">
            <w:pPr>
              <w:jc w:val="both"/>
              <w:rPr>
                <w:sz w:val="28"/>
                <w:szCs w:val="28"/>
              </w:rPr>
            </w:pPr>
            <w:r w:rsidRPr="004B643A">
              <w:rPr>
                <w:sz w:val="28"/>
                <w:szCs w:val="28"/>
              </w:rPr>
              <w:t>9 чел</w:t>
            </w:r>
          </w:p>
        </w:tc>
      </w:tr>
      <w:tr w:rsidR="0091564F" w:rsidRPr="004B643A" w:rsidTr="00932F28">
        <w:tc>
          <w:tcPr>
            <w:tcW w:w="3708" w:type="dxa"/>
          </w:tcPr>
          <w:p w:rsidR="0091564F" w:rsidRPr="004B643A" w:rsidRDefault="0091564F" w:rsidP="00EE6148">
            <w:pPr>
              <w:jc w:val="both"/>
              <w:rPr>
                <w:sz w:val="28"/>
                <w:szCs w:val="28"/>
              </w:rPr>
            </w:pPr>
            <w:r w:rsidRPr="004B643A">
              <w:rPr>
                <w:sz w:val="28"/>
                <w:szCs w:val="28"/>
              </w:rPr>
              <w:t>Ансамбль</w:t>
            </w:r>
          </w:p>
        </w:tc>
        <w:tc>
          <w:tcPr>
            <w:tcW w:w="2880" w:type="dxa"/>
          </w:tcPr>
          <w:p w:rsidR="0091564F" w:rsidRPr="004B643A" w:rsidRDefault="0091564F" w:rsidP="00EE6148">
            <w:pPr>
              <w:jc w:val="both"/>
              <w:rPr>
                <w:sz w:val="28"/>
                <w:szCs w:val="28"/>
              </w:rPr>
            </w:pPr>
            <w:r w:rsidRPr="004B643A">
              <w:rPr>
                <w:sz w:val="28"/>
                <w:szCs w:val="28"/>
              </w:rPr>
              <w:t>9 чел</w:t>
            </w:r>
          </w:p>
        </w:tc>
        <w:tc>
          <w:tcPr>
            <w:tcW w:w="2520" w:type="dxa"/>
          </w:tcPr>
          <w:p w:rsidR="0091564F" w:rsidRPr="004B643A" w:rsidRDefault="0091564F" w:rsidP="00EE6148">
            <w:pPr>
              <w:jc w:val="both"/>
              <w:rPr>
                <w:sz w:val="28"/>
                <w:szCs w:val="28"/>
              </w:rPr>
            </w:pPr>
          </w:p>
        </w:tc>
      </w:tr>
    </w:tbl>
    <w:p w:rsidR="0091564F" w:rsidRPr="004B643A" w:rsidRDefault="0091564F" w:rsidP="00EE6148">
      <w:pPr>
        <w:ind w:left="720" w:firstLine="414"/>
        <w:jc w:val="both"/>
        <w:rPr>
          <w:sz w:val="28"/>
          <w:szCs w:val="28"/>
        </w:rPr>
      </w:pPr>
    </w:p>
    <w:p w:rsidR="0091564F" w:rsidRPr="004B643A" w:rsidRDefault="0091564F" w:rsidP="00EE6148">
      <w:pPr>
        <w:ind w:left="720" w:firstLine="414"/>
        <w:jc w:val="both"/>
        <w:rPr>
          <w:sz w:val="28"/>
          <w:szCs w:val="28"/>
        </w:rPr>
      </w:pPr>
    </w:p>
    <w:p w:rsidR="0091564F" w:rsidRPr="004B643A" w:rsidRDefault="0091564F" w:rsidP="00EE6148">
      <w:pPr>
        <w:ind w:firstLine="414"/>
        <w:jc w:val="both"/>
        <w:rPr>
          <w:sz w:val="28"/>
          <w:szCs w:val="28"/>
        </w:rPr>
      </w:pPr>
      <w:r w:rsidRPr="004B643A">
        <w:rPr>
          <w:b/>
          <w:sz w:val="28"/>
          <w:szCs w:val="28"/>
        </w:rPr>
        <w:t>На художественном отделении</w:t>
      </w:r>
      <w:r w:rsidRPr="004B643A">
        <w:rPr>
          <w:sz w:val="28"/>
          <w:szCs w:val="28"/>
        </w:rPr>
        <w:t xml:space="preserve"> по программам художественно-эстетической направленности обучается 38 человек. Это учащиеся 4-7 классов. По дополнительной предпрофессиональной общеобразовательной программе «Живопись» - 27 человек. Это обучающиеся 1-2 класса.</w:t>
      </w:r>
    </w:p>
    <w:p w:rsidR="0091564F" w:rsidRPr="004B643A" w:rsidRDefault="0091564F" w:rsidP="00EE6148">
      <w:pPr>
        <w:ind w:firstLine="414"/>
        <w:jc w:val="both"/>
        <w:rPr>
          <w:sz w:val="28"/>
          <w:szCs w:val="28"/>
        </w:rPr>
      </w:pPr>
      <w:r w:rsidRPr="004B643A">
        <w:rPr>
          <w:sz w:val="28"/>
          <w:szCs w:val="28"/>
        </w:rPr>
        <w:t>Все занятия по форме проведения – мелкогрупповые.</w:t>
      </w:r>
    </w:p>
    <w:p w:rsidR="0091564F" w:rsidRPr="004B643A" w:rsidRDefault="0091564F" w:rsidP="00EE6148">
      <w:pPr>
        <w:ind w:left="720" w:firstLine="414"/>
        <w:jc w:val="both"/>
        <w:rPr>
          <w:sz w:val="28"/>
          <w:szCs w:val="28"/>
        </w:rPr>
      </w:pP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4"/>
        <w:gridCol w:w="702"/>
        <w:gridCol w:w="702"/>
        <w:gridCol w:w="632"/>
        <w:gridCol w:w="702"/>
        <w:gridCol w:w="702"/>
        <w:gridCol w:w="702"/>
      </w:tblGrid>
      <w:tr w:rsidR="0091564F" w:rsidRPr="004B643A" w:rsidTr="00EE6148">
        <w:tc>
          <w:tcPr>
            <w:tcW w:w="0" w:type="auto"/>
            <w:gridSpan w:val="7"/>
          </w:tcPr>
          <w:p w:rsidR="0091564F" w:rsidRPr="004B643A" w:rsidRDefault="0091564F" w:rsidP="00EE6148">
            <w:pPr>
              <w:jc w:val="both"/>
              <w:rPr>
                <w:sz w:val="28"/>
                <w:szCs w:val="28"/>
              </w:rPr>
            </w:pPr>
            <w:r w:rsidRPr="004B643A">
              <w:rPr>
                <w:sz w:val="28"/>
                <w:szCs w:val="28"/>
              </w:rPr>
              <w:t>Художественно-эстетической направленности, ДПОП.</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Класс</w:t>
            </w:r>
          </w:p>
        </w:tc>
        <w:tc>
          <w:tcPr>
            <w:tcW w:w="0" w:type="auto"/>
          </w:tcPr>
          <w:p w:rsidR="0091564F" w:rsidRPr="004B643A" w:rsidRDefault="0091564F" w:rsidP="00EE6148">
            <w:pPr>
              <w:jc w:val="both"/>
              <w:rPr>
                <w:sz w:val="28"/>
                <w:szCs w:val="28"/>
              </w:rPr>
            </w:pPr>
            <w:r w:rsidRPr="004B643A">
              <w:rPr>
                <w:sz w:val="28"/>
                <w:szCs w:val="28"/>
              </w:rPr>
              <w:t>1 кл</w:t>
            </w:r>
          </w:p>
        </w:tc>
        <w:tc>
          <w:tcPr>
            <w:tcW w:w="0" w:type="auto"/>
          </w:tcPr>
          <w:p w:rsidR="0091564F" w:rsidRPr="004B643A" w:rsidRDefault="0091564F" w:rsidP="00EE6148">
            <w:pPr>
              <w:jc w:val="both"/>
              <w:rPr>
                <w:sz w:val="28"/>
                <w:szCs w:val="28"/>
              </w:rPr>
            </w:pPr>
            <w:r w:rsidRPr="004B643A">
              <w:rPr>
                <w:sz w:val="28"/>
                <w:szCs w:val="28"/>
              </w:rPr>
              <w:t>2 кл</w:t>
            </w:r>
          </w:p>
        </w:tc>
        <w:tc>
          <w:tcPr>
            <w:tcW w:w="0" w:type="auto"/>
          </w:tcPr>
          <w:p w:rsidR="0091564F" w:rsidRPr="004B643A" w:rsidRDefault="0091564F" w:rsidP="00EE6148">
            <w:pPr>
              <w:jc w:val="both"/>
              <w:rPr>
                <w:sz w:val="28"/>
                <w:szCs w:val="28"/>
              </w:rPr>
            </w:pPr>
            <w:r w:rsidRPr="004B643A">
              <w:rPr>
                <w:sz w:val="28"/>
                <w:szCs w:val="28"/>
              </w:rPr>
              <w:t>4кл</w:t>
            </w:r>
          </w:p>
        </w:tc>
        <w:tc>
          <w:tcPr>
            <w:tcW w:w="0" w:type="auto"/>
          </w:tcPr>
          <w:p w:rsidR="0091564F" w:rsidRPr="004B643A" w:rsidRDefault="0091564F" w:rsidP="00EE6148">
            <w:pPr>
              <w:jc w:val="both"/>
              <w:rPr>
                <w:sz w:val="28"/>
                <w:szCs w:val="28"/>
              </w:rPr>
            </w:pPr>
            <w:r w:rsidRPr="004B643A">
              <w:rPr>
                <w:sz w:val="28"/>
                <w:szCs w:val="28"/>
              </w:rPr>
              <w:t>5 кл</w:t>
            </w:r>
          </w:p>
        </w:tc>
        <w:tc>
          <w:tcPr>
            <w:tcW w:w="0" w:type="auto"/>
          </w:tcPr>
          <w:p w:rsidR="0091564F" w:rsidRPr="004B643A" w:rsidRDefault="0091564F" w:rsidP="00EE6148">
            <w:pPr>
              <w:jc w:val="both"/>
              <w:rPr>
                <w:sz w:val="28"/>
                <w:szCs w:val="28"/>
              </w:rPr>
            </w:pPr>
            <w:r w:rsidRPr="004B643A">
              <w:rPr>
                <w:sz w:val="28"/>
                <w:szCs w:val="28"/>
              </w:rPr>
              <w:t>6 кл</w:t>
            </w:r>
          </w:p>
        </w:tc>
        <w:tc>
          <w:tcPr>
            <w:tcW w:w="0" w:type="auto"/>
          </w:tcPr>
          <w:p w:rsidR="0091564F" w:rsidRPr="004B643A" w:rsidRDefault="0091564F" w:rsidP="00EE6148">
            <w:pPr>
              <w:jc w:val="both"/>
              <w:rPr>
                <w:sz w:val="28"/>
                <w:szCs w:val="28"/>
              </w:rPr>
            </w:pPr>
            <w:r w:rsidRPr="004B643A">
              <w:rPr>
                <w:sz w:val="28"/>
                <w:szCs w:val="28"/>
              </w:rPr>
              <w:t>7 кл</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Рисунок</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r w:rsidRPr="004B643A">
              <w:rPr>
                <w:sz w:val="28"/>
                <w:szCs w:val="28"/>
              </w:rPr>
              <w:t>7</w:t>
            </w:r>
          </w:p>
        </w:tc>
        <w:tc>
          <w:tcPr>
            <w:tcW w:w="0" w:type="auto"/>
          </w:tcPr>
          <w:p w:rsidR="0091564F" w:rsidRPr="004B643A" w:rsidRDefault="0091564F" w:rsidP="00EE6148">
            <w:pPr>
              <w:jc w:val="both"/>
              <w:rPr>
                <w:sz w:val="28"/>
                <w:szCs w:val="28"/>
              </w:rPr>
            </w:pPr>
            <w:r w:rsidRPr="004B643A">
              <w:rPr>
                <w:sz w:val="28"/>
                <w:szCs w:val="28"/>
              </w:rPr>
              <w:t>9</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Живопись</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r w:rsidRPr="004B643A">
              <w:rPr>
                <w:sz w:val="28"/>
                <w:szCs w:val="28"/>
              </w:rPr>
              <w:t>7</w:t>
            </w:r>
          </w:p>
        </w:tc>
        <w:tc>
          <w:tcPr>
            <w:tcW w:w="0" w:type="auto"/>
          </w:tcPr>
          <w:p w:rsidR="0091564F" w:rsidRPr="004B643A" w:rsidRDefault="0091564F" w:rsidP="00EE6148">
            <w:pPr>
              <w:jc w:val="both"/>
              <w:rPr>
                <w:sz w:val="28"/>
                <w:szCs w:val="28"/>
              </w:rPr>
            </w:pPr>
            <w:r w:rsidRPr="004B643A">
              <w:rPr>
                <w:sz w:val="28"/>
                <w:szCs w:val="28"/>
              </w:rPr>
              <w:t>9</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Скульптура</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r w:rsidRPr="004B643A">
              <w:rPr>
                <w:sz w:val="28"/>
                <w:szCs w:val="28"/>
              </w:rPr>
              <w:t>7</w:t>
            </w:r>
          </w:p>
        </w:tc>
        <w:tc>
          <w:tcPr>
            <w:tcW w:w="0" w:type="auto"/>
          </w:tcPr>
          <w:p w:rsidR="0091564F" w:rsidRPr="004B643A" w:rsidRDefault="0091564F" w:rsidP="00EE6148">
            <w:pPr>
              <w:jc w:val="both"/>
              <w:rPr>
                <w:sz w:val="28"/>
                <w:szCs w:val="28"/>
              </w:rPr>
            </w:pPr>
            <w:r w:rsidRPr="004B643A">
              <w:rPr>
                <w:sz w:val="28"/>
                <w:szCs w:val="28"/>
              </w:rPr>
              <w:t>9</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Композиция</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r w:rsidRPr="004B643A">
              <w:rPr>
                <w:sz w:val="28"/>
                <w:szCs w:val="28"/>
              </w:rPr>
              <w:t>7</w:t>
            </w:r>
          </w:p>
        </w:tc>
        <w:tc>
          <w:tcPr>
            <w:tcW w:w="0" w:type="auto"/>
          </w:tcPr>
          <w:p w:rsidR="0091564F" w:rsidRPr="004B643A" w:rsidRDefault="0091564F" w:rsidP="00EE6148">
            <w:pPr>
              <w:jc w:val="both"/>
              <w:rPr>
                <w:sz w:val="28"/>
                <w:szCs w:val="28"/>
              </w:rPr>
            </w:pPr>
            <w:r w:rsidRPr="004B643A">
              <w:rPr>
                <w:sz w:val="28"/>
                <w:szCs w:val="28"/>
              </w:rPr>
              <w:t>9</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История искусств</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r w:rsidRPr="004B643A">
              <w:rPr>
                <w:sz w:val="28"/>
                <w:szCs w:val="28"/>
              </w:rPr>
              <w:t>7</w:t>
            </w:r>
          </w:p>
        </w:tc>
        <w:tc>
          <w:tcPr>
            <w:tcW w:w="0" w:type="auto"/>
          </w:tcPr>
          <w:p w:rsidR="0091564F" w:rsidRPr="004B643A" w:rsidRDefault="0091564F" w:rsidP="00EE6148">
            <w:pPr>
              <w:jc w:val="both"/>
              <w:rPr>
                <w:sz w:val="28"/>
                <w:szCs w:val="28"/>
              </w:rPr>
            </w:pPr>
            <w:r w:rsidRPr="004B643A">
              <w:rPr>
                <w:sz w:val="28"/>
                <w:szCs w:val="28"/>
              </w:rPr>
              <w:t>9</w:t>
            </w: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ОИГ и рисование</w:t>
            </w:r>
          </w:p>
        </w:tc>
        <w:tc>
          <w:tcPr>
            <w:tcW w:w="0" w:type="auto"/>
          </w:tcPr>
          <w:p w:rsidR="0091564F" w:rsidRPr="004B643A" w:rsidRDefault="0091564F" w:rsidP="00EE6148">
            <w:pPr>
              <w:jc w:val="both"/>
              <w:rPr>
                <w:sz w:val="28"/>
                <w:szCs w:val="28"/>
              </w:rPr>
            </w:pPr>
            <w:r w:rsidRPr="004B643A">
              <w:rPr>
                <w:sz w:val="28"/>
                <w:szCs w:val="28"/>
              </w:rPr>
              <w:t>14</w:t>
            </w:r>
          </w:p>
        </w:tc>
        <w:tc>
          <w:tcPr>
            <w:tcW w:w="0" w:type="auto"/>
          </w:tcPr>
          <w:p w:rsidR="0091564F" w:rsidRPr="004B643A" w:rsidRDefault="0091564F" w:rsidP="00EE6148">
            <w:pPr>
              <w:jc w:val="both"/>
              <w:rPr>
                <w:sz w:val="28"/>
                <w:szCs w:val="28"/>
              </w:rPr>
            </w:pPr>
            <w:r w:rsidRPr="004B643A">
              <w:rPr>
                <w:sz w:val="28"/>
                <w:szCs w:val="28"/>
              </w:rPr>
              <w:t>13</w:t>
            </w: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Прикладное творчество</w:t>
            </w:r>
          </w:p>
        </w:tc>
        <w:tc>
          <w:tcPr>
            <w:tcW w:w="0" w:type="auto"/>
          </w:tcPr>
          <w:p w:rsidR="0091564F" w:rsidRPr="004B643A" w:rsidRDefault="0091564F" w:rsidP="00EE6148">
            <w:pPr>
              <w:jc w:val="both"/>
              <w:rPr>
                <w:sz w:val="28"/>
                <w:szCs w:val="28"/>
              </w:rPr>
            </w:pPr>
            <w:r w:rsidRPr="004B643A">
              <w:rPr>
                <w:sz w:val="28"/>
                <w:szCs w:val="28"/>
              </w:rPr>
              <w:t>14</w:t>
            </w:r>
          </w:p>
        </w:tc>
        <w:tc>
          <w:tcPr>
            <w:tcW w:w="0" w:type="auto"/>
          </w:tcPr>
          <w:p w:rsidR="0091564F" w:rsidRPr="004B643A" w:rsidRDefault="0091564F" w:rsidP="00EE6148">
            <w:pPr>
              <w:jc w:val="both"/>
              <w:rPr>
                <w:sz w:val="28"/>
                <w:szCs w:val="28"/>
              </w:rPr>
            </w:pPr>
            <w:r w:rsidRPr="004B643A">
              <w:rPr>
                <w:sz w:val="28"/>
                <w:szCs w:val="28"/>
              </w:rPr>
              <w:t>13</w:t>
            </w: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Лепка</w:t>
            </w:r>
          </w:p>
        </w:tc>
        <w:tc>
          <w:tcPr>
            <w:tcW w:w="0" w:type="auto"/>
          </w:tcPr>
          <w:p w:rsidR="0091564F" w:rsidRPr="004B643A" w:rsidRDefault="0091564F" w:rsidP="00EE6148">
            <w:pPr>
              <w:jc w:val="both"/>
              <w:rPr>
                <w:sz w:val="28"/>
                <w:szCs w:val="28"/>
              </w:rPr>
            </w:pPr>
            <w:r w:rsidRPr="004B643A">
              <w:rPr>
                <w:sz w:val="28"/>
                <w:szCs w:val="28"/>
              </w:rPr>
              <w:t>14</w:t>
            </w:r>
          </w:p>
        </w:tc>
        <w:tc>
          <w:tcPr>
            <w:tcW w:w="0" w:type="auto"/>
          </w:tcPr>
          <w:p w:rsidR="0091564F" w:rsidRPr="004B643A" w:rsidRDefault="0091564F" w:rsidP="00EE6148">
            <w:pPr>
              <w:jc w:val="both"/>
              <w:rPr>
                <w:sz w:val="28"/>
                <w:szCs w:val="28"/>
              </w:rPr>
            </w:pPr>
            <w:r w:rsidRPr="004B643A">
              <w:rPr>
                <w:sz w:val="28"/>
                <w:szCs w:val="28"/>
              </w:rPr>
              <w:t>13</w:t>
            </w: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r w:rsidR="0091564F" w:rsidRPr="004B643A" w:rsidTr="00EE6148">
        <w:tc>
          <w:tcPr>
            <w:tcW w:w="0" w:type="auto"/>
          </w:tcPr>
          <w:p w:rsidR="0091564F" w:rsidRPr="004B643A" w:rsidRDefault="0091564F" w:rsidP="00EE6148">
            <w:pPr>
              <w:jc w:val="both"/>
              <w:rPr>
                <w:sz w:val="28"/>
                <w:szCs w:val="28"/>
              </w:rPr>
            </w:pPr>
            <w:r w:rsidRPr="004B643A">
              <w:rPr>
                <w:sz w:val="28"/>
                <w:szCs w:val="28"/>
              </w:rPr>
              <w:t>Беседы об искусстве</w:t>
            </w:r>
          </w:p>
        </w:tc>
        <w:tc>
          <w:tcPr>
            <w:tcW w:w="0" w:type="auto"/>
          </w:tcPr>
          <w:p w:rsidR="0091564F" w:rsidRPr="004B643A" w:rsidRDefault="0091564F" w:rsidP="00EE6148">
            <w:pPr>
              <w:jc w:val="both"/>
              <w:rPr>
                <w:sz w:val="28"/>
                <w:szCs w:val="28"/>
              </w:rPr>
            </w:pPr>
            <w:r w:rsidRPr="004B643A">
              <w:rPr>
                <w:sz w:val="28"/>
                <w:szCs w:val="28"/>
              </w:rPr>
              <w:t>14</w:t>
            </w:r>
          </w:p>
        </w:tc>
        <w:tc>
          <w:tcPr>
            <w:tcW w:w="0" w:type="auto"/>
          </w:tcPr>
          <w:p w:rsidR="0091564F" w:rsidRPr="004B643A" w:rsidRDefault="0091564F" w:rsidP="00EE6148">
            <w:pPr>
              <w:jc w:val="both"/>
              <w:rPr>
                <w:sz w:val="28"/>
                <w:szCs w:val="28"/>
              </w:rPr>
            </w:pPr>
            <w:r w:rsidRPr="004B643A">
              <w:rPr>
                <w:sz w:val="28"/>
                <w:szCs w:val="28"/>
              </w:rPr>
              <w:t>13</w:t>
            </w:r>
          </w:p>
        </w:tc>
        <w:tc>
          <w:tcPr>
            <w:tcW w:w="0" w:type="auto"/>
          </w:tcPr>
          <w:p w:rsidR="0091564F" w:rsidRPr="004B643A" w:rsidRDefault="0091564F" w:rsidP="00EE6148">
            <w:pPr>
              <w:jc w:val="both"/>
              <w:rPr>
                <w:sz w:val="28"/>
                <w:szCs w:val="28"/>
              </w:rPr>
            </w:pPr>
            <w:r w:rsidRPr="004B643A">
              <w:rPr>
                <w:sz w:val="28"/>
                <w:szCs w:val="28"/>
              </w:rPr>
              <w:t>11</w:t>
            </w: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c>
          <w:tcPr>
            <w:tcW w:w="0" w:type="auto"/>
          </w:tcPr>
          <w:p w:rsidR="0091564F" w:rsidRPr="004B643A" w:rsidRDefault="0091564F" w:rsidP="00EE6148">
            <w:pPr>
              <w:jc w:val="both"/>
              <w:rPr>
                <w:sz w:val="28"/>
                <w:szCs w:val="28"/>
              </w:rPr>
            </w:pPr>
          </w:p>
        </w:tc>
      </w:tr>
    </w:tbl>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EE6148">
      <w:pPr>
        <w:ind w:left="720"/>
        <w:jc w:val="both"/>
        <w:rPr>
          <w:sz w:val="28"/>
          <w:szCs w:val="28"/>
        </w:rPr>
      </w:pPr>
    </w:p>
    <w:p w:rsidR="0091564F" w:rsidRPr="004B643A" w:rsidRDefault="0091564F" w:rsidP="00B70AD2">
      <w:pPr>
        <w:jc w:val="both"/>
        <w:rPr>
          <w:sz w:val="28"/>
          <w:szCs w:val="28"/>
        </w:rPr>
      </w:pPr>
    </w:p>
    <w:p w:rsidR="0091564F" w:rsidRPr="004B643A" w:rsidRDefault="0091564F" w:rsidP="005F06DB">
      <w:pPr>
        <w:rPr>
          <w:b/>
          <w:sz w:val="28"/>
          <w:szCs w:val="28"/>
          <w:u w:val="single"/>
        </w:rPr>
      </w:pPr>
    </w:p>
    <w:p w:rsidR="0091564F" w:rsidRPr="004B643A" w:rsidRDefault="0091564F" w:rsidP="003301A1">
      <w:pPr>
        <w:ind w:firstLine="540"/>
        <w:jc w:val="center"/>
        <w:rPr>
          <w:b/>
          <w:sz w:val="28"/>
          <w:szCs w:val="28"/>
        </w:rPr>
      </w:pPr>
      <w:r w:rsidRPr="004B643A">
        <w:rPr>
          <w:b/>
          <w:sz w:val="28"/>
          <w:szCs w:val="28"/>
        </w:rPr>
        <w:t xml:space="preserve">Учебные дисциплины </w:t>
      </w:r>
    </w:p>
    <w:p w:rsidR="0091564F" w:rsidRPr="004B643A" w:rsidRDefault="0091564F" w:rsidP="003301A1">
      <w:pPr>
        <w:ind w:firstLine="540"/>
        <w:jc w:val="center"/>
        <w:rPr>
          <w:b/>
          <w:sz w:val="28"/>
          <w:szCs w:val="28"/>
        </w:rPr>
      </w:pPr>
      <w:r w:rsidRPr="004B643A">
        <w:rPr>
          <w:b/>
          <w:sz w:val="28"/>
          <w:szCs w:val="28"/>
        </w:rPr>
        <w:t>на инструментальном и художественном отделениях</w:t>
      </w:r>
    </w:p>
    <w:p w:rsidR="0091564F" w:rsidRPr="004B643A" w:rsidRDefault="0091564F" w:rsidP="003301A1">
      <w:pPr>
        <w:ind w:firstLine="540"/>
        <w:jc w:val="center"/>
        <w:rPr>
          <w:b/>
          <w:sz w:val="28"/>
          <w:szCs w:val="28"/>
        </w:rPr>
      </w:pPr>
      <w:r w:rsidRPr="004B643A">
        <w:rPr>
          <w:b/>
          <w:sz w:val="28"/>
          <w:szCs w:val="28"/>
        </w:rPr>
        <w:t xml:space="preserve"> на 2014-2015 учебный год</w:t>
      </w:r>
    </w:p>
    <w:p w:rsidR="0091564F" w:rsidRPr="004B643A" w:rsidRDefault="0091564F" w:rsidP="00315DD6">
      <w:pPr>
        <w:jc w:val="center"/>
        <w:rPr>
          <w:b/>
          <w:sz w:val="28"/>
          <w:szCs w:val="28"/>
        </w:rPr>
      </w:pPr>
    </w:p>
    <w:p w:rsidR="0091564F" w:rsidRPr="004B643A" w:rsidRDefault="0091564F" w:rsidP="00315DD6">
      <w:pPr>
        <w:rPr>
          <w:b/>
          <w:sz w:val="28"/>
          <w:szCs w:val="28"/>
        </w:rPr>
      </w:pPr>
      <w:r w:rsidRPr="004B643A">
        <w:rPr>
          <w:b/>
          <w:sz w:val="28"/>
          <w:szCs w:val="28"/>
        </w:rPr>
        <w:t>Инструментальное отделение</w:t>
      </w:r>
    </w:p>
    <w:p w:rsidR="0091564F" w:rsidRPr="004B643A" w:rsidRDefault="0091564F" w:rsidP="00315DD6">
      <w:pPr>
        <w:rPr>
          <w:b/>
          <w:sz w:val="28"/>
          <w:szCs w:val="28"/>
        </w:rPr>
      </w:pPr>
      <w:r w:rsidRPr="004B643A">
        <w:rPr>
          <w:b/>
          <w:sz w:val="28"/>
          <w:szCs w:val="28"/>
        </w:rPr>
        <w:t>Программы художественно-эстетической направленности</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Специальность фортепиано</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Специальность баян</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Специальность домра</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Специальность гитара</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Чтение нот с листа в классе фортепиано</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Чтение нот с листа в классе баяна</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Чтение нот с листа в классе домры</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Чтение нот с листа в классе гитары</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Ансамбль в классе фортепиано</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Ансамбль в классе баяна</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Ансамбль в классе домры</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Сольфеджио</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Музыкальная литература</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Элементарная теория музыки</w:t>
      </w:r>
    </w:p>
    <w:p w:rsidR="0091564F" w:rsidRPr="004B643A" w:rsidRDefault="0091564F" w:rsidP="00315DD6">
      <w:pPr>
        <w:pStyle w:val="ListParagraph"/>
        <w:numPr>
          <w:ilvl w:val="0"/>
          <w:numId w:val="10"/>
        </w:numPr>
        <w:spacing w:after="0" w:line="240" w:lineRule="auto"/>
        <w:rPr>
          <w:rFonts w:ascii="Times New Roman" w:hAnsi="Times New Roman"/>
          <w:sz w:val="28"/>
          <w:szCs w:val="28"/>
        </w:rPr>
      </w:pPr>
      <w:r w:rsidRPr="004B643A">
        <w:rPr>
          <w:rFonts w:ascii="Times New Roman" w:hAnsi="Times New Roman"/>
          <w:sz w:val="28"/>
          <w:szCs w:val="28"/>
        </w:rPr>
        <w:t>Хор</w:t>
      </w:r>
    </w:p>
    <w:p w:rsidR="0091564F" w:rsidRPr="004B643A" w:rsidRDefault="0091564F" w:rsidP="00315DD6">
      <w:pPr>
        <w:rPr>
          <w:b/>
          <w:sz w:val="28"/>
          <w:szCs w:val="28"/>
        </w:rPr>
      </w:pPr>
      <w:r w:rsidRPr="004B643A">
        <w:rPr>
          <w:b/>
          <w:sz w:val="28"/>
          <w:szCs w:val="28"/>
        </w:rPr>
        <w:t>Дополнительные предпрофессиональные общеобразовательные программы</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Специальность и чтение с листа (класс фортепиано)</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Специальность (класс баяна, хроматической гармони)</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Специальность (класс домры)</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Специальность (класс гитары)</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Ансамбль  (класс баяна)</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Ансамбль (класс домры)</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Ансамбль (класс гитары)</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Фортепиано (для народных инструментов)</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Сольфеджио</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Слушание музыки</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Музыкальная литература</w:t>
      </w:r>
    </w:p>
    <w:p w:rsidR="0091564F" w:rsidRPr="004B643A" w:rsidRDefault="0091564F" w:rsidP="00315DD6">
      <w:pPr>
        <w:pStyle w:val="ListParagraph"/>
        <w:numPr>
          <w:ilvl w:val="0"/>
          <w:numId w:val="11"/>
        </w:numPr>
        <w:spacing w:after="0" w:line="240" w:lineRule="auto"/>
        <w:rPr>
          <w:rFonts w:ascii="Times New Roman" w:hAnsi="Times New Roman"/>
          <w:sz w:val="28"/>
          <w:szCs w:val="28"/>
        </w:rPr>
      </w:pPr>
      <w:r w:rsidRPr="004B643A">
        <w:rPr>
          <w:rFonts w:ascii="Times New Roman" w:hAnsi="Times New Roman"/>
          <w:sz w:val="28"/>
          <w:szCs w:val="28"/>
        </w:rPr>
        <w:t>Хоровой класс</w:t>
      </w:r>
    </w:p>
    <w:p w:rsidR="0091564F" w:rsidRPr="004B643A" w:rsidRDefault="0091564F" w:rsidP="00315DD6">
      <w:pPr>
        <w:rPr>
          <w:b/>
          <w:sz w:val="28"/>
          <w:szCs w:val="28"/>
        </w:rPr>
      </w:pPr>
      <w:r w:rsidRPr="004B643A">
        <w:rPr>
          <w:b/>
          <w:sz w:val="28"/>
          <w:szCs w:val="28"/>
        </w:rPr>
        <w:t>Художественное отделение</w:t>
      </w:r>
    </w:p>
    <w:p w:rsidR="0091564F" w:rsidRPr="004B643A" w:rsidRDefault="0091564F" w:rsidP="00315DD6">
      <w:pPr>
        <w:rPr>
          <w:b/>
          <w:sz w:val="28"/>
          <w:szCs w:val="28"/>
        </w:rPr>
      </w:pPr>
      <w:r w:rsidRPr="004B643A">
        <w:rPr>
          <w:b/>
          <w:sz w:val="28"/>
          <w:szCs w:val="28"/>
        </w:rPr>
        <w:t>Дополнительные предпрофессиональные общеобразовательные программы</w:t>
      </w:r>
    </w:p>
    <w:p w:rsidR="0091564F" w:rsidRPr="004B643A" w:rsidRDefault="0091564F" w:rsidP="00315DD6">
      <w:pPr>
        <w:rPr>
          <w:b/>
          <w:sz w:val="28"/>
          <w:szCs w:val="28"/>
        </w:rPr>
      </w:pPr>
    </w:p>
    <w:p w:rsidR="0091564F" w:rsidRPr="004B643A" w:rsidRDefault="0091564F" w:rsidP="00315DD6">
      <w:pPr>
        <w:pStyle w:val="ListParagraph"/>
        <w:numPr>
          <w:ilvl w:val="0"/>
          <w:numId w:val="12"/>
        </w:numPr>
        <w:spacing w:after="0" w:line="240" w:lineRule="auto"/>
        <w:rPr>
          <w:rFonts w:ascii="Times New Roman" w:hAnsi="Times New Roman"/>
          <w:sz w:val="28"/>
          <w:szCs w:val="28"/>
        </w:rPr>
      </w:pPr>
      <w:r w:rsidRPr="004B643A">
        <w:rPr>
          <w:rFonts w:ascii="Times New Roman" w:hAnsi="Times New Roman"/>
          <w:sz w:val="28"/>
          <w:szCs w:val="28"/>
        </w:rPr>
        <w:t>Основы изобразительной грамоты</w:t>
      </w:r>
    </w:p>
    <w:p w:rsidR="0091564F" w:rsidRPr="004B643A" w:rsidRDefault="0091564F" w:rsidP="00315DD6">
      <w:pPr>
        <w:pStyle w:val="ListParagraph"/>
        <w:numPr>
          <w:ilvl w:val="0"/>
          <w:numId w:val="12"/>
        </w:numPr>
        <w:spacing w:after="0" w:line="240" w:lineRule="auto"/>
        <w:rPr>
          <w:rFonts w:ascii="Times New Roman" w:hAnsi="Times New Roman"/>
          <w:sz w:val="28"/>
          <w:szCs w:val="28"/>
        </w:rPr>
      </w:pPr>
      <w:r w:rsidRPr="004B643A">
        <w:rPr>
          <w:rFonts w:ascii="Times New Roman" w:hAnsi="Times New Roman"/>
          <w:sz w:val="28"/>
          <w:szCs w:val="28"/>
        </w:rPr>
        <w:t>Прикладное творчество</w:t>
      </w:r>
    </w:p>
    <w:p w:rsidR="0091564F" w:rsidRPr="004B643A" w:rsidRDefault="0091564F" w:rsidP="00315DD6">
      <w:pPr>
        <w:pStyle w:val="ListParagraph"/>
        <w:numPr>
          <w:ilvl w:val="0"/>
          <w:numId w:val="12"/>
        </w:numPr>
        <w:spacing w:after="0" w:line="240" w:lineRule="auto"/>
        <w:rPr>
          <w:rFonts w:ascii="Times New Roman" w:hAnsi="Times New Roman"/>
          <w:sz w:val="28"/>
          <w:szCs w:val="28"/>
        </w:rPr>
      </w:pPr>
      <w:r w:rsidRPr="004B643A">
        <w:rPr>
          <w:rFonts w:ascii="Times New Roman" w:hAnsi="Times New Roman"/>
          <w:sz w:val="28"/>
          <w:szCs w:val="28"/>
        </w:rPr>
        <w:t>Лепка</w:t>
      </w:r>
    </w:p>
    <w:p w:rsidR="0091564F" w:rsidRPr="004B643A" w:rsidRDefault="0091564F" w:rsidP="00315DD6">
      <w:pPr>
        <w:pStyle w:val="ListParagraph"/>
        <w:numPr>
          <w:ilvl w:val="0"/>
          <w:numId w:val="12"/>
        </w:numPr>
        <w:spacing w:after="0" w:line="240" w:lineRule="auto"/>
        <w:rPr>
          <w:rFonts w:ascii="Times New Roman" w:hAnsi="Times New Roman"/>
          <w:sz w:val="28"/>
          <w:szCs w:val="28"/>
        </w:rPr>
      </w:pPr>
      <w:r w:rsidRPr="004B643A">
        <w:rPr>
          <w:rFonts w:ascii="Times New Roman" w:hAnsi="Times New Roman"/>
          <w:sz w:val="28"/>
          <w:szCs w:val="28"/>
        </w:rPr>
        <w:t>Беседы об искусстве</w:t>
      </w:r>
    </w:p>
    <w:p w:rsidR="0091564F" w:rsidRPr="004B643A" w:rsidRDefault="0091564F" w:rsidP="00315DD6">
      <w:pPr>
        <w:pStyle w:val="ListParagraph"/>
        <w:spacing w:after="0" w:line="240" w:lineRule="auto"/>
        <w:rPr>
          <w:rFonts w:ascii="Times New Roman" w:hAnsi="Times New Roman"/>
          <w:sz w:val="28"/>
          <w:szCs w:val="28"/>
        </w:rPr>
      </w:pPr>
    </w:p>
    <w:p w:rsidR="0091564F" w:rsidRPr="004B643A" w:rsidRDefault="0091564F" w:rsidP="00315DD6">
      <w:pPr>
        <w:rPr>
          <w:b/>
          <w:sz w:val="28"/>
          <w:szCs w:val="28"/>
        </w:rPr>
      </w:pPr>
      <w:r w:rsidRPr="004B643A">
        <w:rPr>
          <w:b/>
          <w:sz w:val="28"/>
          <w:szCs w:val="28"/>
        </w:rPr>
        <w:t>Программы художественно-эстетической направленности</w:t>
      </w:r>
    </w:p>
    <w:p w:rsidR="0091564F" w:rsidRPr="004B643A" w:rsidRDefault="0091564F" w:rsidP="00315DD6">
      <w:pPr>
        <w:rPr>
          <w:sz w:val="28"/>
          <w:szCs w:val="28"/>
        </w:rPr>
      </w:pP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 xml:space="preserve">Рисунок </w:t>
      </w: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Живопись</w:t>
      </w: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Скульптура</w:t>
      </w: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 xml:space="preserve">Композиция </w:t>
      </w: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История искусств</w:t>
      </w:r>
    </w:p>
    <w:p w:rsidR="0091564F" w:rsidRPr="004B643A" w:rsidRDefault="0091564F" w:rsidP="00315DD6">
      <w:pPr>
        <w:pStyle w:val="ListParagraph"/>
        <w:numPr>
          <w:ilvl w:val="0"/>
          <w:numId w:val="13"/>
        </w:numPr>
        <w:spacing w:after="0" w:line="240" w:lineRule="auto"/>
        <w:rPr>
          <w:rFonts w:ascii="Times New Roman" w:hAnsi="Times New Roman"/>
          <w:sz w:val="28"/>
          <w:szCs w:val="28"/>
        </w:rPr>
      </w:pPr>
      <w:r w:rsidRPr="004B643A">
        <w:rPr>
          <w:rFonts w:ascii="Times New Roman" w:hAnsi="Times New Roman"/>
          <w:sz w:val="28"/>
          <w:szCs w:val="28"/>
        </w:rPr>
        <w:t>Пленэр</w:t>
      </w:r>
    </w:p>
    <w:p w:rsidR="0091564F" w:rsidRPr="004B643A" w:rsidRDefault="0091564F" w:rsidP="00315DD6"/>
    <w:p w:rsidR="0091564F" w:rsidRPr="004B643A" w:rsidRDefault="0091564F" w:rsidP="00315DD6">
      <w:pPr>
        <w:widowControl w:val="0"/>
        <w:ind w:firstLine="720"/>
        <w:rPr>
          <w:b/>
          <w:sz w:val="28"/>
          <w:szCs w:val="28"/>
        </w:rPr>
      </w:pPr>
    </w:p>
    <w:p w:rsidR="0091564F" w:rsidRPr="004B643A" w:rsidRDefault="0091564F" w:rsidP="00EE6148">
      <w:pPr>
        <w:ind w:firstLine="567"/>
        <w:jc w:val="both"/>
      </w:pPr>
    </w:p>
    <w:p w:rsidR="0091564F" w:rsidRPr="004B643A" w:rsidRDefault="0091564F" w:rsidP="00EE6148">
      <w:pPr>
        <w:ind w:left="720"/>
        <w:jc w:val="both"/>
      </w:pPr>
    </w:p>
    <w:p w:rsidR="0091564F" w:rsidRPr="004B643A" w:rsidRDefault="0091564F" w:rsidP="00EE6148">
      <w:pPr>
        <w:ind w:left="720"/>
        <w:jc w:val="both"/>
      </w:pPr>
    </w:p>
    <w:p w:rsidR="0091564F" w:rsidRPr="004B643A" w:rsidRDefault="0091564F" w:rsidP="00EE6148">
      <w:pPr>
        <w:ind w:left="720"/>
        <w:jc w:val="both"/>
      </w:pPr>
    </w:p>
    <w:p w:rsidR="0091564F" w:rsidRPr="004B643A" w:rsidRDefault="0091564F" w:rsidP="00EE6148">
      <w:pPr>
        <w:ind w:left="720"/>
        <w:jc w:val="both"/>
      </w:pPr>
    </w:p>
    <w:p w:rsidR="0091564F" w:rsidRPr="004B643A" w:rsidRDefault="0091564F" w:rsidP="00EE6148">
      <w:pPr>
        <w:ind w:left="720"/>
        <w:jc w:val="both"/>
      </w:pPr>
    </w:p>
    <w:p w:rsidR="0091564F" w:rsidRPr="004B643A" w:rsidRDefault="0091564F" w:rsidP="00EE6148">
      <w:pPr>
        <w:ind w:left="720"/>
        <w:jc w:val="both"/>
      </w:pPr>
    </w:p>
    <w:p w:rsidR="0091564F" w:rsidRPr="004B643A" w:rsidRDefault="0091564F" w:rsidP="00EE6148">
      <w:pPr>
        <w:ind w:firstLine="567"/>
        <w:jc w:val="center"/>
        <w:rPr>
          <w:b/>
        </w:rPr>
      </w:pPr>
    </w:p>
    <w:p w:rsidR="0091564F" w:rsidRPr="004B643A" w:rsidRDefault="0091564F" w:rsidP="000B24FE">
      <w:pPr>
        <w:widowControl w:val="0"/>
        <w:ind w:firstLine="720"/>
        <w:jc w:val="center"/>
        <w:rPr>
          <w:b/>
          <w:sz w:val="28"/>
          <w:szCs w:val="28"/>
        </w:rPr>
      </w:pPr>
      <w:r w:rsidRPr="004B643A">
        <w:rPr>
          <w:b/>
          <w:sz w:val="28"/>
          <w:szCs w:val="28"/>
        </w:rPr>
        <w:br w:type="page"/>
        <w:t>Рабочие учебные планы</w:t>
      </w:r>
    </w:p>
    <w:p w:rsidR="0091564F" w:rsidRPr="004B643A" w:rsidRDefault="0091564F" w:rsidP="000B24FE">
      <w:pPr>
        <w:widowControl w:val="0"/>
        <w:ind w:firstLine="720"/>
        <w:jc w:val="center"/>
        <w:rPr>
          <w:b/>
          <w:sz w:val="28"/>
          <w:szCs w:val="28"/>
        </w:rPr>
      </w:pPr>
      <w:r w:rsidRPr="004B643A">
        <w:rPr>
          <w:b/>
          <w:sz w:val="28"/>
          <w:szCs w:val="28"/>
        </w:rPr>
        <w:t>по программам художественно-эстетической направленности</w:t>
      </w:r>
    </w:p>
    <w:p w:rsidR="0091564F" w:rsidRPr="004B643A" w:rsidRDefault="0091564F" w:rsidP="000B24FE">
      <w:pPr>
        <w:widowControl w:val="0"/>
        <w:ind w:firstLine="720"/>
        <w:jc w:val="center"/>
        <w:rPr>
          <w:b/>
          <w:sz w:val="28"/>
          <w:szCs w:val="28"/>
        </w:rPr>
      </w:pPr>
    </w:p>
    <w:p w:rsidR="0091564F" w:rsidRPr="004B643A" w:rsidRDefault="0091564F" w:rsidP="000B24FE">
      <w:pPr>
        <w:shd w:val="clear" w:color="auto" w:fill="FFFFFF"/>
        <w:jc w:val="center"/>
        <w:rPr>
          <w:b/>
          <w:sz w:val="28"/>
          <w:szCs w:val="28"/>
        </w:rPr>
      </w:pPr>
      <w:r w:rsidRPr="004B643A">
        <w:rPr>
          <w:b/>
          <w:sz w:val="28"/>
          <w:szCs w:val="28"/>
        </w:rPr>
        <w:t xml:space="preserve">Рабочий учебный план </w:t>
      </w:r>
    </w:p>
    <w:p w:rsidR="0091564F" w:rsidRPr="004B643A" w:rsidRDefault="0091564F" w:rsidP="000B24FE">
      <w:pPr>
        <w:shd w:val="clear" w:color="auto" w:fill="FFFFFF"/>
        <w:jc w:val="center"/>
        <w:rPr>
          <w:b/>
          <w:sz w:val="28"/>
          <w:szCs w:val="28"/>
        </w:rPr>
      </w:pPr>
      <w:r w:rsidRPr="004B643A">
        <w:rPr>
          <w:b/>
          <w:sz w:val="28"/>
          <w:szCs w:val="28"/>
        </w:rPr>
        <w:t>на 2014-2015 учебный год</w:t>
      </w:r>
    </w:p>
    <w:p w:rsidR="0091564F" w:rsidRPr="004B643A" w:rsidRDefault="0091564F" w:rsidP="000B24FE">
      <w:pPr>
        <w:shd w:val="clear" w:color="auto" w:fill="FFFFFF"/>
        <w:jc w:val="center"/>
        <w:rPr>
          <w:b/>
          <w:sz w:val="28"/>
          <w:szCs w:val="28"/>
        </w:rPr>
      </w:pPr>
    </w:p>
    <w:p w:rsidR="0091564F" w:rsidRPr="004B643A" w:rsidRDefault="0091564F" w:rsidP="000B24FE">
      <w:pPr>
        <w:shd w:val="clear" w:color="auto" w:fill="FFFFFF"/>
        <w:jc w:val="center"/>
        <w:rPr>
          <w:b/>
          <w:sz w:val="28"/>
          <w:szCs w:val="28"/>
        </w:rPr>
      </w:pPr>
      <w:r w:rsidRPr="004B643A">
        <w:rPr>
          <w:b/>
          <w:sz w:val="28"/>
          <w:szCs w:val="28"/>
        </w:rPr>
        <w:t>Инструментальное отделение. Класс фортепиано</w:t>
      </w:r>
    </w:p>
    <w:p w:rsidR="0091564F" w:rsidRPr="004B643A" w:rsidRDefault="0091564F" w:rsidP="000B24FE">
      <w:pPr>
        <w:shd w:val="clear" w:color="auto" w:fill="FFFFFF"/>
        <w:jc w:val="center"/>
        <w:rPr>
          <w:sz w:val="28"/>
          <w:szCs w:val="28"/>
        </w:rPr>
      </w:pPr>
    </w:p>
    <w:tbl>
      <w:tblPr>
        <w:tblW w:w="0" w:type="auto"/>
        <w:tblInd w:w="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40"/>
        <w:gridCol w:w="2160"/>
        <w:gridCol w:w="720"/>
        <w:gridCol w:w="720"/>
        <w:gridCol w:w="720"/>
        <w:gridCol w:w="720"/>
        <w:gridCol w:w="900"/>
        <w:gridCol w:w="720"/>
        <w:gridCol w:w="720"/>
        <w:gridCol w:w="1260"/>
      </w:tblGrid>
      <w:tr w:rsidR="0091564F" w:rsidRPr="004B643A" w:rsidTr="000B24FE">
        <w:trPr>
          <w:cantSplit/>
          <w:trHeight w:val="960"/>
        </w:trPr>
        <w:tc>
          <w:tcPr>
            <w:tcW w:w="540"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p w:rsidR="0091564F" w:rsidRPr="004B643A" w:rsidRDefault="0091564F" w:rsidP="00C56C13">
            <w:pPr>
              <w:shd w:val="clear" w:color="auto" w:fill="FFFFFF"/>
              <w:jc w:val="center"/>
              <w:rPr>
                <w:sz w:val="28"/>
                <w:szCs w:val="28"/>
              </w:rPr>
            </w:pPr>
            <w:r w:rsidRPr="004B643A">
              <w:rPr>
                <w:sz w:val="28"/>
                <w:szCs w:val="28"/>
              </w:rPr>
              <w:t>п/п</w:t>
            </w:r>
          </w:p>
        </w:tc>
        <w:tc>
          <w:tcPr>
            <w:tcW w:w="2160" w:type="dxa"/>
            <w:vMerge w:val="restart"/>
            <w:tcBorders>
              <w:right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Наименование предмета</w:t>
            </w:r>
          </w:p>
        </w:tc>
        <w:tc>
          <w:tcPr>
            <w:tcW w:w="5220" w:type="dxa"/>
            <w:gridSpan w:val="7"/>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Количество учебных часов в неделю</w:t>
            </w:r>
          </w:p>
        </w:tc>
        <w:tc>
          <w:tcPr>
            <w:tcW w:w="1260"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Экза</w:t>
            </w:r>
            <w:r w:rsidRPr="004B643A">
              <w:rPr>
                <w:sz w:val="28"/>
                <w:szCs w:val="28"/>
              </w:rPr>
              <w:softHyphen/>
              <w:t>мены (класс)</w:t>
            </w:r>
          </w:p>
        </w:tc>
      </w:tr>
      <w:tr w:rsidR="0091564F" w:rsidRPr="004B643A" w:rsidTr="000B24FE">
        <w:trPr>
          <w:cantSplit/>
          <w:trHeight w:val="240"/>
        </w:trPr>
        <w:tc>
          <w:tcPr>
            <w:tcW w:w="540" w:type="dxa"/>
            <w:vMerge/>
            <w:vAlign w:val="center"/>
          </w:tcPr>
          <w:p w:rsidR="0091564F" w:rsidRPr="004B643A" w:rsidRDefault="0091564F" w:rsidP="00C56C13">
            <w:pPr>
              <w:rPr>
                <w:sz w:val="28"/>
                <w:szCs w:val="28"/>
              </w:rPr>
            </w:pPr>
          </w:p>
        </w:tc>
        <w:tc>
          <w:tcPr>
            <w:tcW w:w="2160" w:type="dxa"/>
            <w:vMerge/>
            <w:tcBorders>
              <w:right w:val="single" w:sz="4" w:space="0" w:color="auto"/>
            </w:tcBorders>
            <w:vAlign w:val="center"/>
          </w:tcPr>
          <w:p w:rsidR="0091564F" w:rsidRPr="004B643A" w:rsidRDefault="0091564F" w:rsidP="00C56C13">
            <w:pP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I</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III</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IV</w:t>
            </w:r>
          </w:p>
        </w:tc>
        <w:tc>
          <w:tcPr>
            <w:tcW w:w="900"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V</w:t>
            </w:r>
          </w:p>
        </w:tc>
        <w:tc>
          <w:tcPr>
            <w:tcW w:w="720"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VI</w:t>
            </w:r>
          </w:p>
        </w:tc>
        <w:tc>
          <w:tcPr>
            <w:tcW w:w="720" w:type="dxa"/>
            <w:shd w:val="clear" w:color="auto" w:fill="FFFFFF"/>
            <w:vAlign w:val="center"/>
          </w:tcPr>
          <w:p w:rsidR="0091564F" w:rsidRPr="004B643A" w:rsidRDefault="0091564F" w:rsidP="00C56C13">
            <w:pPr>
              <w:shd w:val="clear" w:color="auto" w:fill="FFFFFF"/>
              <w:jc w:val="center"/>
              <w:rPr>
                <w:sz w:val="28"/>
                <w:szCs w:val="28"/>
              </w:rPr>
            </w:pPr>
          </w:p>
          <w:p w:rsidR="0091564F" w:rsidRPr="004B643A" w:rsidRDefault="0091564F" w:rsidP="00C56C13">
            <w:pPr>
              <w:shd w:val="clear" w:color="auto" w:fill="FFFFFF"/>
              <w:jc w:val="center"/>
              <w:rPr>
                <w:sz w:val="28"/>
                <w:szCs w:val="28"/>
                <w:lang w:val="en-US"/>
              </w:rPr>
            </w:pPr>
            <w:r w:rsidRPr="004B643A">
              <w:rPr>
                <w:sz w:val="28"/>
                <w:szCs w:val="28"/>
                <w:lang w:val="en-US"/>
              </w:rPr>
              <w:t>VII</w:t>
            </w:r>
            <w:r w:rsidRPr="004B643A">
              <w:rPr>
                <w:sz w:val="28"/>
                <w:szCs w:val="28"/>
                <w:vertAlign w:val="superscript"/>
                <w:lang w:val="en-US"/>
              </w:rPr>
              <w:t>**</w:t>
            </w:r>
          </w:p>
          <w:p w:rsidR="0091564F" w:rsidRPr="004B643A" w:rsidRDefault="0091564F" w:rsidP="00C56C13">
            <w:pPr>
              <w:rPr>
                <w:sz w:val="28"/>
                <w:szCs w:val="28"/>
                <w:lang w:val="en-US"/>
              </w:rPr>
            </w:pPr>
          </w:p>
        </w:tc>
        <w:tc>
          <w:tcPr>
            <w:tcW w:w="1260" w:type="dxa"/>
            <w:vMerge/>
            <w:vAlign w:val="center"/>
          </w:tcPr>
          <w:p w:rsidR="0091564F" w:rsidRPr="004B643A" w:rsidRDefault="0091564F" w:rsidP="00C56C13">
            <w:pPr>
              <w:rPr>
                <w:sz w:val="28"/>
                <w:szCs w:val="28"/>
              </w:rPr>
            </w:pPr>
          </w:p>
        </w:tc>
      </w:tr>
      <w:tr w:rsidR="0091564F" w:rsidRPr="004B643A" w:rsidTr="000B24FE">
        <w:trPr>
          <w:trHeight w:val="576"/>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 xml:space="preserve">Музыкальный инструмент </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1260" w:type="dxa"/>
            <w:shd w:val="clear" w:color="auto" w:fill="FFFFFF"/>
            <w:vAlign w:val="center"/>
          </w:tcPr>
          <w:p w:rsidR="0091564F" w:rsidRPr="004B643A" w:rsidRDefault="0091564F" w:rsidP="00C56C13">
            <w:pPr>
              <w:shd w:val="clear" w:color="auto" w:fill="FFFFFF"/>
              <w:jc w:val="center"/>
              <w:rPr>
                <w:sz w:val="28"/>
                <w:szCs w:val="28"/>
                <w:lang w:val="pl-PL"/>
              </w:rPr>
            </w:pPr>
            <w:r w:rsidRPr="004B643A">
              <w:rPr>
                <w:sz w:val="28"/>
                <w:szCs w:val="28"/>
                <w:lang w:val="pl-PL"/>
              </w:rPr>
              <w:t>I II III IV V VI VII</w:t>
            </w:r>
          </w:p>
        </w:tc>
      </w:tr>
      <w:tr w:rsidR="0091564F" w:rsidRPr="004B643A" w:rsidTr="000B24FE">
        <w:trPr>
          <w:trHeight w:val="202"/>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Сольфеджио</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126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V VII</w:t>
            </w:r>
          </w:p>
        </w:tc>
      </w:tr>
      <w:tr w:rsidR="0091564F" w:rsidRPr="004B643A" w:rsidTr="000B24FE">
        <w:trPr>
          <w:trHeight w:val="202"/>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 xml:space="preserve">3. </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Слушание музыки</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1260" w:type="dxa"/>
            <w:shd w:val="clear" w:color="auto" w:fill="FFFFFF"/>
            <w:vAlign w:val="center"/>
          </w:tcPr>
          <w:p w:rsidR="0091564F" w:rsidRPr="004B643A" w:rsidRDefault="0091564F" w:rsidP="00C56C13">
            <w:pPr>
              <w:shd w:val="clear" w:color="auto" w:fill="FFFFFF"/>
              <w:jc w:val="center"/>
              <w:rPr>
                <w:sz w:val="28"/>
                <w:szCs w:val="28"/>
                <w:lang w:val="en-US"/>
              </w:rPr>
            </w:pPr>
          </w:p>
        </w:tc>
      </w:tr>
      <w:tr w:rsidR="0091564F" w:rsidRPr="004B643A" w:rsidTr="000B24FE">
        <w:trPr>
          <w:trHeight w:val="540"/>
        </w:trPr>
        <w:tc>
          <w:tcPr>
            <w:tcW w:w="54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4.</w:t>
            </w:r>
          </w:p>
        </w:tc>
        <w:tc>
          <w:tcPr>
            <w:tcW w:w="2160" w:type="dxa"/>
            <w:tcBorders>
              <w:bottom w:val="single" w:sz="4" w:space="0" w:color="auto"/>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Музыкальная литература</w:t>
            </w: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90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1260"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trHeight w:val="280"/>
        </w:trPr>
        <w:tc>
          <w:tcPr>
            <w:tcW w:w="54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5.</w:t>
            </w:r>
          </w:p>
        </w:tc>
        <w:tc>
          <w:tcPr>
            <w:tcW w:w="2160" w:type="dxa"/>
            <w:tcBorders>
              <w:top w:val="single" w:sz="4" w:space="0" w:color="auto"/>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Теория</w:t>
            </w: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90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2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1260"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0B24FE">
        <w:trPr>
          <w:trHeight w:val="588"/>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6.</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Музицирование</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1260"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w:t>
            </w:r>
          </w:p>
        </w:tc>
      </w:tr>
      <w:tr w:rsidR="0091564F" w:rsidRPr="004B643A" w:rsidTr="000B24FE">
        <w:trPr>
          <w:trHeight w:val="758"/>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Коллективное музицирование (хор)</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1260" w:type="dxa"/>
            <w:shd w:val="clear" w:color="auto" w:fill="FFFFFF"/>
            <w:vAlign w:val="center"/>
          </w:tcPr>
          <w:p w:rsidR="0091564F" w:rsidRPr="004B643A" w:rsidRDefault="0091564F" w:rsidP="00C56C13">
            <w:pPr>
              <w:shd w:val="clear" w:color="auto" w:fill="FFFFFF"/>
              <w:jc w:val="center"/>
              <w:rPr>
                <w:sz w:val="28"/>
                <w:szCs w:val="28"/>
              </w:rPr>
            </w:pPr>
          </w:p>
        </w:tc>
      </w:tr>
      <w:tr w:rsidR="0091564F" w:rsidRPr="004B643A" w:rsidTr="000B24FE">
        <w:trPr>
          <w:trHeight w:val="384"/>
        </w:trPr>
        <w:tc>
          <w:tcPr>
            <w:tcW w:w="54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8</w:t>
            </w: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Предмет по выбору (чтение нот с листа)</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1260" w:type="dxa"/>
            <w:shd w:val="clear" w:color="auto" w:fill="FFFFFF"/>
            <w:vAlign w:val="center"/>
          </w:tcPr>
          <w:p w:rsidR="0091564F" w:rsidRPr="004B643A" w:rsidRDefault="0091564F" w:rsidP="00C56C13">
            <w:pPr>
              <w:shd w:val="clear" w:color="auto" w:fill="FFFFFF"/>
              <w:jc w:val="center"/>
              <w:rPr>
                <w:sz w:val="28"/>
                <w:szCs w:val="28"/>
              </w:rPr>
            </w:pPr>
          </w:p>
        </w:tc>
      </w:tr>
      <w:tr w:rsidR="0091564F" w:rsidRPr="004B643A" w:rsidTr="000B24FE">
        <w:trPr>
          <w:trHeight w:val="202"/>
        </w:trPr>
        <w:tc>
          <w:tcPr>
            <w:tcW w:w="540" w:type="dxa"/>
            <w:shd w:val="clear" w:color="auto" w:fill="FFFFFF"/>
            <w:vAlign w:val="center"/>
          </w:tcPr>
          <w:p w:rsidR="0091564F" w:rsidRPr="004B643A" w:rsidRDefault="0091564F" w:rsidP="00C56C13">
            <w:pPr>
              <w:shd w:val="clear" w:color="auto" w:fill="FFFFFF"/>
              <w:jc w:val="center"/>
              <w:rPr>
                <w:sz w:val="28"/>
                <w:szCs w:val="28"/>
              </w:rPr>
            </w:pPr>
          </w:p>
        </w:tc>
        <w:tc>
          <w:tcPr>
            <w:tcW w:w="2160" w:type="dxa"/>
            <w:tcBorders>
              <w:right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Всего:</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7,5</w:t>
            </w: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7,5</w:t>
            </w:r>
          </w:p>
        </w:tc>
        <w:tc>
          <w:tcPr>
            <w:tcW w:w="90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9</w:t>
            </w:r>
          </w:p>
        </w:tc>
        <w:tc>
          <w:tcPr>
            <w:tcW w:w="720" w:type="dxa"/>
            <w:shd w:val="clear" w:color="auto" w:fill="FFFFFF"/>
            <w:vAlign w:val="center"/>
          </w:tcPr>
          <w:p w:rsidR="0091564F" w:rsidRPr="004B643A" w:rsidRDefault="0091564F" w:rsidP="00C56C13">
            <w:pPr>
              <w:shd w:val="clear" w:color="auto" w:fill="FFFFFF"/>
              <w:jc w:val="center"/>
              <w:rPr>
                <w:sz w:val="28"/>
                <w:szCs w:val="28"/>
              </w:rPr>
            </w:pPr>
          </w:p>
        </w:tc>
        <w:tc>
          <w:tcPr>
            <w:tcW w:w="720"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11</w:t>
            </w:r>
          </w:p>
        </w:tc>
        <w:tc>
          <w:tcPr>
            <w:tcW w:w="1260" w:type="dxa"/>
            <w:shd w:val="clear" w:color="auto" w:fill="FFFFFF"/>
            <w:vAlign w:val="center"/>
          </w:tcPr>
          <w:p w:rsidR="0091564F" w:rsidRPr="004B643A" w:rsidRDefault="0091564F" w:rsidP="00C56C13">
            <w:pPr>
              <w:shd w:val="clear" w:color="auto" w:fill="FFFFFF"/>
              <w:jc w:val="center"/>
              <w:rPr>
                <w:sz w:val="28"/>
                <w:szCs w:val="28"/>
              </w:rPr>
            </w:pPr>
          </w:p>
        </w:tc>
      </w:tr>
    </w:tbl>
    <w:p w:rsidR="0091564F" w:rsidRPr="004B643A" w:rsidRDefault="0091564F" w:rsidP="00A55528">
      <w:pPr>
        <w:rPr>
          <w:sz w:val="28"/>
          <w:szCs w:val="28"/>
        </w:rPr>
      </w:pPr>
      <w:r w:rsidRPr="004B643A">
        <w:rPr>
          <w:sz w:val="28"/>
          <w:szCs w:val="28"/>
        </w:rPr>
        <w:t xml:space="preserve">                                                            </w:t>
      </w:r>
    </w:p>
    <w:p w:rsidR="0091564F" w:rsidRPr="004B643A" w:rsidRDefault="0091564F" w:rsidP="000B24FE">
      <w:pPr>
        <w:shd w:val="clear" w:color="auto" w:fill="FFFFFF"/>
        <w:jc w:val="both"/>
        <w:rPr>
          <w:sz w:val="28"/>
          <w:szCs w:val="28"/>
        </w:rPr>
      </w:pPr>
    </w:p>
    <w:p w:rsidR="0091564F" w:rsidRPr="004B643A" w:rsidRDefault="0091564F" w:rsidP="000B24FE">
      <w:pPr>
        <w:shd w:val="clear" w:color="auto" w:fill="FFFFFF"/>
        <w:jc w:val="both"/>
        <w:rPr>
          <w:sz w:val="28"/>
          <w:szCs w:val="28"/>
        </w:rPr>
      </w:pPr>
      <w:r>
        <w:rPr>
          <w:noProof/>
        </w:rPr>
        <w:pict>
          <v:line id="_x0000_s1027" style="position:absolute;left:0;text-align:left;z-index:251653632" from="0,.7pt" to="101.3pt,.7pt" strokeweight=".5pt"/>
        </w:pict>
      </w:r>
      <w:r w:rsidRPr="004B643A">
        <w:rPr>
          <w:sz w:val="28"/>
          <w:szCs w:val="28"/>
        </w:rPr>
        <w:t>* Школы  искусств   в   пределах   имеющихся   средств   могут   расширять   перечень предметов и увеличивать количество часов указанных дисциплин учебного плана.</w:t>
      </w:r>
    </w:p>
    <w:p w:rsidR="0091564F" w:rsidRPr="004B643A" w:rsidRDefault="0091564F" w:rsidP="000B24FE">
      <w:pPr>
        <w:shd w:val="clear" w:color="auto" w:fill="FFFFFF"/>
        <w:jc w:val="both"/>
        <w:rPr>
          <w:sz w:val="28"/>
          <w:szCs w:val="28"/>
        </w:rPr>
      </w:pPr>
      <w:r w:rsidRPr="004B643A">
        <w:rPr>
          <w:sz w:val="28"/>
          <w:szCs w:val="28"/>
        </w:rPr>
        <w:t xml:space="preserve">** Выпускники </w:t>
      </w:r>
      <w:r w:rsidRPr="004B643A">
        <w:rPr>
          <w:sz w:val="28"/>
          <w:szCs w:val="28"/>
          <w:lang w:val="en-US"/>
        </w:rPr>
        <w:t>VII</w:t>
      </w:r>
      <w:r w:rsidRPr="004B643A">
        <w:rPr>
          <w:sz w:val="28"/>
          <w:szCs w:val="28"/>
        </w:rPr>
        <w:t xml:space="preserve"> класса считаются окончившими полный курс образовательного учреждения.</w:t>
      </w:r>
    </w:p>
    <w:p w:rsidR="0091564F" w:rsidRPr="004B643A" w:rsidRDefault="0091564F" w:rsidP="000B24FE">
      <w:pPr>
        <w:shd w:val="clear" w:color="auto" w:fill="FFFFFF"/>
        <w:jc w:val="both"/>
        <w:rPr>
          <w:sz w:val="28"/>
          <w:szCs w:val="28"/>
        </w:rPr>
      </w:pPr>
      <w:r w:rsidRPr="004B643A">
        <w:rPr>
          <w:sz w:val="28"/>
          <w:szCs w:val="28"/>
        </w:rPr>
        <w:t>*** Музицирование предполагает:  транспонирование, подбор по слуху, игру в ансамбле, занятия аккомпанементом.</w:t>
      </w:r>
    </w:p>
    <w:p w:rsidR="0091564F" w:rsidRPr="004B643A" w:rsidRDefault="0091564F" w:rsidP="000B24FE">
      <w:pPr>
        <w:shd w:val="clear" w:color="auto" w:fill="FFFFFF"/>
        <w:jc w:val="both"/>
        <w:rPr>
          <w:sz w:val="28"/>
          <w:szCs w:val="28"/>
        </w:rPr>
      </w:pPr>
      <w:r w:rsidRPr="004B643A">
        <w:rPr>
          <w:sz w:val="28"/>
          <w:szCs w:val="28"/>
        </w:rPr>
        <w:t>**** Примерный перечень предметов по выбору: ритмика, народное творчество, другой  музыкальный  инструмент,  чтение с листа,  композиция,  импровизация  (подбор  по  слуху), сольное пение, вокальный ансамбль, аранжировка, аккомпанемент и др.</w:t>
      </w:r>
    </w:p>
    <w:p w:rsidR="0091564F" w:rsidRPr="004B643A" w:rsidRDefault="0091564F" w:rsidP="000B24FE">
      <w:pPr>
        <w:shd w:val="clear" w:color="auto" w:fill="FFFFFF"/>
        <w:jc w:val="both"/>
        <w:rPr>
          <w:sz w:val="28"/>
          <w:szCs w:val="28"/>
        </w:rPr>
      </w:pPr>
      <w:r w:rsidRPr="004B643A">
        <w:rPr>
          <w:sz w:val="28"/>
          <w:szCs w:val="28"/>
        </w:rPr>
        <w:t>*****Примерный перечень предметов для коллективного музицирования: хор, оркестр,       ансамбль, камерный ансамбль.</w:t>
      </w:r>
    </w:p>
    <w:p w:rsidR="0091564F" w:rsidRPr="004B643A" w:rsidRDefault="0091564F" w:rsidP="00A55528">
      <w:pPr>
        <w:tabs>
          <w:tab w:val="left" w:pos="3620"/>
        </w:tabs>
        <w:rPr>
          <w:sz w:val="28"/>
          <w:szCs w:val="28"/>
        </w:rPr>
      </w:pPr>
      <w:r w:rsidRPr="004B643A">
        <w:rPr>
          <w:sz w:val="28"/>
          <w:szCs w:val="28"/>
        </w:rPr>
        <w:t xml:space="preserve">                    </w:t>
      </w:r>
    </w:p>
    <w:p w:rsidR="0091564F" w:rsidRPr="004B643A" w:rsidRDefault="0091564F" w:rsidP="00A55528">
      <w:pPr>
        <w:shd w:val="clear" w:color="auto" w:fill="FFFFFF"/>
        <w:jc w:val="center"/>
        <w:rPr>
          <w:b/>
          <w:sz w:val="28"/>
          <w:szCs w:val="28"/>
        </w:rPr>
      </w:pPr>
      <w:r w:rsidRPr="004B643A">
        <w:rPr>
          <w:b/>
          <w:sz w:val="28"/>
          <w:szCs w:val="28"/>
        </w:rPr>
        <w:t xml:space="preserve">Рабочий учебный план  </w:t>
      </w:r>
    </w:p>
    <w:p w:rsidR="0091564F" w:rsidRPr="004B643A" w:rsidRDefault="0091564F" w:rsidP="00A55528">
      <w:pPr>
        <w:shd w:val="clear" w:color="auto" w:fill="FFFFFF"/>
        <w:jc w:val="center"/>
        <w:rPr>
          <w:b/>
          <w:sz w:val="28"/>
          <w:szCs w:val="28"/>
        </w:rPr>
      </w:pPr>
      <w:r w:rsidRPr="004B643A">
        <w:rPr>
          <w:b/>
          <w:sz w:val="28"/>
          <w:szCs w:val="28"/>
        </w:rPr>
        <w:t>на 2014-2015 учебный год</w:t>
      </w:r>
    </w:p>
    <w:p w:rsidR="0091564F" w:rsidRPr="004B643A" w:rsidRDefault="0091564F" w:rsidP="00A55528">
      <w:pPr>
        <w:shd w:val="clear" w:color="auto" w:fill="FFFFFF"/>
        <w:jc w:val="center"/>
        <w:rPr>
          <w:b/>
          <w:sz w:val="28"/>
          <w:szCs w:val="28"/>
        </w:rPr>
      </w:pPr>
    </w:p>
    <w:p w:rsidR="0091564F" w:rsidRPr="004B643A" w:rsidRDefault="0091564F" w:rsidP="00A55528">
      <w:pPr>
        <w:shd w:val="clear" w:color="auto" w:fill="FFFFFF"/>
        <w:jc w:val="center"/>
        <w:rPr>
          <w:b/>
          <w:sz w:val="28"/>
          <w:szCs w:val="28"/>
        </w:rPr>
      </w:pPr>
      <w:r w:rsidRPr="004B643A">
        <w:rPr>
          <w:b/>
          <w:sz w:val="28"/>
          <w:szCs w:val="28"/>
        </w:rPr>
        <w:t>Инструментальное отделение. Класс домры, гитары</w:t>
      </w:r>
    </w:p>
    <w:p w:rsidR="0091564F" w:rsidRPr="004B643A" w:rsidRDefault="0091564F" w:rsidP="00A55528">
      <w:pPr>
        <w:shd w:val="clear" w:color="auto" w:fill="FFFFFF"/>
        <w:jc w:val="both"/>
        <w:rPr>
          <w:sz w:val="28"/>
          <w:szCs w:val="28"/>
        </w:rPr>
      </w:pPr>
    </w:p>
    <w:tbl>
      <w:tblPr>
        <w:tblW w:w="0" w:type="auto"/>
        <w:tblInd w:w="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717"/>
        <w:gridCol w:w="2413"/>
        <w:gridCol w:w="741"/>
        <w:gridCol w:w="741"/>
        <w:gridCol w:w="741"/>
        <w:gridCol w:w="741"/>
        <w:gridCol w:w="741"/>
        <w:gridCol w:w="725"/>
        <w:gridCol w:w="16"/>
        <w:gridCol w:w="1118"/>
        <w:gridCol w:w="126"/>
      </w:tblGrid>
      <w:tr w:rsidR="0091564F" w:rsidRPr="004B643A" w:rsidTr="000B24FE">
        <w:trPr>
          <w:cantSplit/>
          <w:trHeight w:val="960"/>
        </w:trPr>
        <w:tc>
          <w:tcPr>
            <w:tcW w:w="717"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p w:rsidR="0091564F" w:rsidRPr="004B643A" w:rsidRDefault="0091564F" w:rsidP="00C56C13">
            <w:pPr>
              <w:shd w:val="clear" w:color="auto" w:fill="FFFFFF"/>
              <w:jc w:val="center"/>
              <w:rPr>
                <w:sz w:val="28"/>
                <w:szCs w:val="28"/>
              </w:rPr>
            </w:pPr>
            <w:r w:rsidRPr="004B643A">
              <w:rPr>
                <w:sz w:val="28"/>
                <w:szCs w:val="28"/>
              </w:rPr>
              <w:t>п/п</w:t>
            </w:r>
          </w:p>
        </w:tc>
        <w:tc>
          <w:tcPr>
            <w:tcW w:w="2413"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Наименование предмета</w:t>
            </w:r>
          </w:p>
        </w:tc>
        <w:tc>
          <w:tcPr>
            <w:tcW w:w="4430" w:type="dxa"/>
            <w:gridSpan w:val="6"/>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Количество учебных часов в неделю</w:t>
            </w:r>
          </w:p>
        </w:tc>
        <w:tc>
          <w:tcPr>
            <w:tcW w:w="1260" w:type="dxa"/>
            <w:gridSpan w:val="3"/>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Экза</w:t>
            </w:r>
            <w:r w:rsidRPr="004B643A">
              <w:rPr>
                <w:sz w:val="28"/>
                <w:szCs w:val="28"/>
              </w:rPr>
              <w:softHyphen/>
              <w:t>мены (класс)</w:t>
            </w:r>
          </w:p>
        </w:tc>
      </w:tr>
      <w:tr w:rsidR="0091564F" w:rsidRPr="004B643A" w:rsidTr="000B24FE">
        <w:trPr>
          <w:gridAfter w:val="1"/>
          <w:wAfter w:w="126" w:type="dxa"/>
          <w:cantSplit/>
          <w:trHeight w:val="240"/>
        </w:trPr>
        <w:tc>
          <w:tcPr>
            <w:tcW w:w="717" w:type="dxa"/>
            <w:vMerge/>
            <w:vAlign w:val="center"/>
          </w:tcPr>
          <w:p w:rsidR="0091564F" w:rsidRPr="004B643A" w:rsidRDefault="0091564F" w:rsidP="00C56C13">
            <w:pPr>
              <w:rPr>
                <w:sz w:val="28"/>
                <w:szCs w:val="28"/>
              </w:rPr>
            </w:pPr>
          </w:p>
        </w:tc>
        <w:tc>
          <w:tcPr>
            <w:tcW w:w="2413" w:type="dxa"/>
            <w:vMerge/>
            <w:vAlign w:val="center"/>
          </w:tcPr>
          <w:p w:rsidR="0091564F" w:rsidRPr="004B643A" w:rsidRDefault="0091564F" w:rsidP="00C56C13">
            <w:pP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III</w:t>
            </w:r>
          </w:p>
        </w:tc>
        <w:tc>
          <w:tcPr>
            <w:tcW w:w="741"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IV</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V</w:t>
            </w:r>
          </w:p>
        </w:tc>
        <w:tc>
          <w:tcPr>
            <w:tcW w:w="1118" w:type="dxa"/>
            <w:vAlign w:val="center"/>
          </w:tcPr>
          <w:p w:rsidR="0091564F" w:rsidRPr="004B643A" w:rsidRDefault="0091564F" w:rsidP="00C56C13">
            <w:pPr>
              <w:rPr>
                <w:sz w:val="28"/>
                <w:szCs w:val="28"/>
              </w:rPr>
            </w:pPr>
          </w:p>
        </w:tc>
      </w:tr>
      <w:tr w:rsidR="0091564F" w:rsidRPr="004B643A" w:rsidTr="000B24FE">
        <w:trPr>
          <w:gridAfter w:val="1"/>
          <w:wAfter w:w="126" w:type="dxa"/>
          <w:trHeight w:val="576"/>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 xml:space="preserve">Музыкальный инструмент </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1118"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 xml:space="preserve">I II III IV V </w:t>
            </w:r>
          </w:p>
        </w:tc>
      </w:tr>
      <w:tr w:rsidR="0091564F" w:rsidRPr="004B643A" w:rsidTr="000B24FE">
        <w:trPr>
          <w:gridAfter w:val="1"/>
          <w:wAfter w:w="126" w:type="dxa"/>
          <w:trHeight w:val="202"/>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Сольфеджио</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 xml:space="preserve">III V </w:t>
            </w:r>
          </w:p>
        </w:tc>
      </w:tr>
      <w:tr w:rsidR="0091564F" w:rsidRPr="004B643A" w:rsidTr="000B24FE">
        <w:trPr>
          <w:gridAfter w:val="1"/>
          <w:wAfter w:w="126" w:type="dxa"/>
          <w:trHeight w:val="454"/>
        </w:trPr>
        <w:tc>
          <w:tcPr>
            <w:tcW w:w="717"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2413" w:type="dxa"/>
            <w:tcBorders>
              <w:bottom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Музыкальная литература</w:t>
            </w: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gridSpan w:val="2"/>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1118"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342"/>
        </w:trPr>
        <w:tc>
          <w:tcPr>
            <w:tcW w:w="717"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4</w:t>
            </w:r>
          </w:p>
        </w:tc>
        <w:tc>
          <w:tcPr>
            <w:tcW w:w="2413" w:type="dxa"/>
            <w:tcBorders>
              <w:top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Теория</w:t>
            </w: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41" w:type="dxa"/>
            <w:gridSpan w:val="2"/>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1118"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V</w:t>
            </w:r>
          </w:p>
        </w:tc>
      </w:tr>
      <w:tr w:rsidR="0091564F" w:rsidRPr="004B643A" w:rsidTr="000B24FE">
        <w:trPr>
          <w:gridAfter w:val="1"/>
          <w:wAfter w:w="126" w:type="dxa"/>
          <w:trHeight w:val="280"/>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5.</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Музицирование</w:t>
            </w:r>
          </w:p>
          <w:p w:rsidR="0091564F" w:rsidRPr="004B643A" w:rsidRDefault="0091564F" w:rsidP="00C56C13">
            <w:pPr>
              <w:shd w:val="clear" w:color="auto" w:fill="FFFFFF"/>
              <w:rPr>
                <w:sz w:val="28"/>
                <w:szCs w:val="28"/>
              </w:rPr>
            </w:pPr>
            <w:r w:rsidRPr="004B643A">
              <w:rPr>
                <w:sz w:val="28"/>
                <w:szCs w:val="28"/>
              </w:rPr>
              <w:t>(ансамбль)</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1118"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w:t>
            </w:r>
          </w:p>
        </w:tc>
      </w:tr>
      <w:tr w:rsidR="0091564F" w:rsidRPr="004B643A" w:rsidTr="000B24FE">
        <w:trPr>
          <w:gridAfter w:val="1"/>
          <w:wAfter w:w="126" w:type="dxa"/>
          <w:trHeight w:val="588"/>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6.</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Коллективное музицирование</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432"/>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Предмет по выбору</w:t>
            </w:r>
          </w:p>
          <w:p w:rsidR="0091564F" w:rsidRPr="004B643A" w:rsidRDefault="0091564F" w:rsidP="00C56C13">
            <w:pPr>
              <w:shd w:val="clear" w:color="auto" w:fill="FFFFFF"/>
              <w:rPr>
                <w:sz w:val="28"/>
                <w:szCs w:val="28"/>
              </w:rPr>
            </w:pPr>
            <w:r w:rsidRPr="004B643A">
              <w:rPr>
                <w:sz w:val="28"/>
                <w:szCs w:val="28"/>
              </w:rPr>
              <w:t>(чтение нот с листа)</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384"/>
        </w:trPr>
        <w:tc>
          <w:tcPr>
            <w:tcW w:w="717" w:type="dxa"/>
            <w:shd w:val="clear" w:color="auto" w:fill="FFFFFF"/>
            <w:vAlign w:val="center"/>
          </w:tcPr>
          <w:p w:rsidR="0091564F" w:rsidRPr="004B643A" w:rsidRDefault="0091564F" w:rsidP="00C56C13">
            <w:pPr>
              <w:shd w:val="clear" w:color="auto" w:fill="FFFFFF"/>
              <w:jc w:val="center"/>
              <w:rPr>
                <w:sz w:val="28"/>
                <w:szCs w:val="28"/>
              </w:rPr>
            </w:pP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Всего:</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7,5</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7,5</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9,5</w:t>
            </w:r>
          </w:p>
        </w:tc>
        <w:tc>
          <w:tcPr>
            <w:tcW w:w="1118" w:type="dxa"/>
            <w:shd w:val="clear" w:color="auto" w:fill="FFFFFF"/>
            <w:vAlign w:val="center"/>
          </w:tcPr>
          <w:p w:rsidR="0091564F" w:rsidRPr="004B643A" w:rsidRDefault="0091564F" w:rsidP="00C56C13">
            <w:pPr>
              <w:shd w:val="clear" w:color="auto" w:fill="FFFFFF"/>
              <w:jc w:val="center"/>
              <w:rPr>
                <w:sz w:val="28"/>
                <w:szCs w:val="28"/>
              </w:rPr>
            </w:pPr>
          </w:p>
        </w:tc>
      </w:tr>
    </w:tbl>
    <w:p w:rsidR="0091564F" w:rsidRPr="004B643A" w:rsidRDefault="0091564F" w:rsidP="00A55528">
      <w:pPr>
        <w:shd w:val="clear" w:color="auto" w:fill="FFFFFF"/>
        <w:jc w:val="center"/>
        <w:rPr>
          <w:b/>
          <w:sz w:val="28"/>
          <w:szCs w:val="28"/>
        </w:rPr>
      </w:pPr>
    </w:p>
    <w:p w:rsidR="0091564F" w:rsidRPr="004B643A" w:rsidRDefault="0091564F" w:rsidP="000B24FE">
      <w:pPr>
        <w:shd w:val="clear" w:color="auto" w:fill="FFFFFF"/>
        <w:tabs>
          <w:tab w:val="left" w:pos="6744"/>
        </w:tabs>
        <w:jc w:val="both"/>
        <w:rPr>
          <w:sz w:val="28"/>
          <w:szCs w:val="28"/>
        </w:rPr>
      </w:pPr>
      <w:r w:rsidRPr="004B643A">
        <w:rPr>
          <w:i/>
          <w:iCs/>
          <w:sz w:val="28"/>
          <w:szCs w:val="28"/>
        </w:rPr>
        <w:t xml:space="preserve">*   </w:t>
      </w:r>
      <w:r w:rsidRPr="004B643A">
        <w:rPr>
          <w:sz w:val="28"/>
          <w:szCs w:val="28"/>
        </w:rPr>
        <w:t>Школы  искусств   в   пределах   имеющихся   средств   могут   расширять   перечень предметов и увеличивать количество часов указанных дисциплин учебного плана.</w:t>
      </w:r>
    </w:p>
    <w:p w:rsidR="0091564F" w:rsidRPr="004B643A" w:rsidRDefault="0091564F" w:rsidP="000B24FE">
      <w:pPr>
        <w:shd w:val="clear" w:color="auto" w:fill="FFFFFF"/>
        <w:jc w:val="both"/>
        <w:rPr>
          <w:sz w:val="28"/>
          <w:szCs w:val="28"/>
        </w:rPr>
      </w:pPr>
      <w:r w:rsidRPr="004B643A">
        <w:rPr>
          <w:sz w:val="28"/>
          <w:szCs w:val="28"/>
        </w:rPr>
        <w:t xml:space="preserve">** Выпускники </w:t>
      </w:r>
      <w:r w:rsidRPr="004B643A">
        <w:rPr>
          <w:sz w:val="28"/>
          <w:szCs w:val="28"/>
          <w:lang w:val="en-US"/>
        </w:rPr>
        <w:t>V</w:t>
      </w:r>
      <w:r w:rsidRPr="004B643A">
        <w:rPr>
          <w:sz w:val="28"/>
          <w:szCs w:val="28"/>
        </w:rPr>
        <w:t xml:space="preserve"> класса считаются окончившими полный курс образовательного учреждения.</w:t>
      </w:r>
    </w:p>
    <w:p w:rsidR="0091564F" w:rsidRPr="004B643A" w:rsidRDefault="0091564F" w:rsidP="000B24FE">
      <w:pPr>
        <w:shd w:val="clear" w:color="auto" w:fill="FFFFFF"/>
        <w:jc w:val="both"/>
        <w:rPr>
          <w:sz w:val="28"/>
          <w:szCs w:val="28"/>
        </w:rPr>
      </w:pPr>
      <w:r w:rsidRPr="004B643A">
        <w:rPr>
          <w:sz w:val="28"/>
          <w:szCs w:val="28"/>
        </w:rPr>
        <w:t>*** Музицирование предполагает;  транспонирование, подбор по слуху, игру в ансамбле, занятия аккомпанементом.</w:t>
      </w:r>
    </w:p>
    <w:p w:rsidR="0091564F" w:rsidRPr="004B643A" w:rsidRDefault="0091564F" w:rsidP="000B24FE">
      <w:pPr>
        <w:shd w:val="clear" w:color="auto" w:fill="FFFFFF"/>
        <w:jc w:val="both"/>
        <w:rPr>
          <w:sz w:val="28"/>
          <w:szCs w:val="28"/>
        </w:rPr>
      </w:pPr>
      <w:r w:rsidRPr="004B643A">
        <w:rPr>
          <w:sz w:val="28"/>
          <w:szCs w:val="28"/>
        </w:rPr>
        <w:t>**** Примерный перечень предметов по выбору:    ритмика, народное творчество, другой музыкальный инструмент,  композиция, чтение с листа, импровизация  (подбор по слуху),   сольное пение, вокальный ансамбль, аранжировка и др.</w:t>
      </w:r>
    </w:p>
    <w:p w:rsidR="0091564F" w:rsidRPr="004B643A" w:rsidRDefault="0091564F" w:rsidP="000B24FE">
      <w:pPr>
        <w:shd w:val="clear" w:color="auto" w:fill="FFFFFF"/>
        <w:jc w:val="both"/>
        <w:rPr>
          <w:sz w:val="28"/>
          <w:szCs w:val="28"/>
        </w:rPr>
      </w:pPr>
      <w:r w:rsidRPr="004B643A">
        <w:rPr>
          <w:sz w:val="28"/>
          <w:szCs w:val="28"/>
        </w:rPr>
        <w:t>*****Примерный перечень предметов для коллективного музицирования: хор, оркестр,       ансамбль, камерный ансамбль.</w:t>
      </w:r>
    </w:p>
    <w:p w:rsidR="0091564F" w:rsidRPr="004B643A" w:rsidRDefault="0091564F" w:rsidP="00A55528">
      <w:pPr>
        <w:shd w:val="clear" w:color="auto" w:fill="FFFFFF"/>
        <w:rPr>
          <w:sz w:val="28"/>
          <w:szCs w:val="28"/>
        </w:rPr>
      </w:pPr>
    </w:p>
    <w:p w:rsidR="0091564F" w:rsidRPr="004B643A" w:rsidRDefault="0091564F" w:rsidP="00A55528">
      <w:pPr>
        <w:rPr>
          <w:sz w:val="28"/>
          <w:szCs w:val="28"/>
        </w:rPr>
      </w:pPr>
    </w:p>
    <w:p w:rsidR="0091564F" w:rsidRPr="004B643A" w:rsidRDefault="0091564F" w:rsidP="00A55528">
      <w:pPr>
        <w:rPr>
          <w:sz w:val="28"/>
          <w:szCs w:val="28"/>
        </w:rPr>
      </w:pPr>
    </w:p>
    <w:p w:rsidR="0091564F" w:rsidRPr="004B643A" w:rsidRDefault="0091564F" w:rsidP="00A55528">
      <w:pPr>
        <w:shd w:val="clear" w:color="auto" w:fill="FFFFFF"/>
        <w:jc w:val="center"/>
        <w:rPr>
          <w:b/>
          <w:sz w:val="28"/>
          <w:szCs w:val="28"/>
        </w:rPr>
      </w:pPr>
      <w:r w:rsidRPr="004B643A">
        <w:rPr>
          <w:b/>
          <w:sz w:val="28"/>
          <w:szCs w:val="28"/>
        </w:rPr>
        <w:br w:type="page"/>
        <w:t xml:space="preserve">Рабочий учебный план  </w:t>
      </w:r>
    </w:p>
    <w:p w:rsidR="0091564F" w:rsidRPr="004B643A" w:rsidRDefault="0091564F" w:rsidP="00A55528">
      <w:pPr>
        <w:shd w:val="clear" w:color="auto" w:fill="FFFFFF"/>
        <w:jc w:val="center"/>
        <w:rPr>
          <w:b/>
          <w:sz w:val="28"/>
          <w:szCs w:val="28"/>
        </w:rPr>
      </w:pPr>
      <w:r w:rsidRPr="004B643A">
        <w:rPr>
          <w:b/>
          <w:sz w:val="28"/>
          <w:szCs w:val="28"/>
        </w:rPr>
        <w:t>на 2014-2015 учебный год</w:t>
      </w:r>
    </w:p>
    <w:p w:rsidR="0091564F" w:rsidRPr="004B643A" w:rsidRDefault="0091564F" w:rsidP="00A55528">
      <w:pPr>
        <w:shd w:val="clear" w:color="auto" w:fill="FFFFFF"/>
        <w:jc w:val="center"/>
        <w:rPr>
          <w:b/>
          <w:sz w:val="28"/>
          <w:szCs w:val="28"/>
        </w:rPr>
      </w:pPr>
    </w:p>
    <w:p w:rsidR="0091564F" w:rsidRPr="004B643A" w:rsidRDefault="0091564F" w:rsidP="00A55528">
      <w:pPr>
        <w:shd w:val="clear" w:color="auto" w:fill="FFFFFF"/>
        <w:jc w:val="center"/>
        <w:rPr>
          <w:b/>
          <w:sz w:val="28"/>
          <w:szCs w:val="28"/>
        </w:rPr>
      </w:pPr>
      <w:r w:rsidRPr="004B643A">
        <w:rPr>
          <w:b/>
          <w:sz w:val="28"/>
          <w:szCs w:val="28"/>
        </w:rPr>
        <w:t xml:space="preserve">Инструментальное отделение. Класс баяна </w:t>
      </w:r>
    </w:p>
    <w:p w:rsidR="0091564F" w:rsidRPr="004B643A" w:rsidRDefault="0091564F" w:rsidP="00A55528">
      <w:pPr>
        <w:shd w:val="clear" w:color="auto" w:fill="FFFFFF"/>
        <w:jc w:val="both"/>
        <w:rPr>
          <w:sz w:val="28"/>
          <w:szCs w:val="28"/>
        </w:rPr>
      </w:pPr>
    </w:p>
    <w:tbl>
      <w:tblPr>
        <w:tblW w:w="0" w:type="auto"/>
        <w:tblInd w:w="5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717"/>
        <w:gridCol w:w="2413"/>
        <w:gridCol w:w="741"/>
        <w:gridCol w:w="741"/>
        <w:gridCol w:w="741"/>
        <w:gridCol w:w="741"/>
        <w:gridCol w:w="741"/>
        <w:gridCol w:w="725"/>
        <w:gridCol w:w="16"/>
        <w:gridCol w:w="1118"/>
        <w:gridCol w:w="126"/>
      </w:tblGrid>
      <w:tr w:rsidR="0091564F" w:rsidRPr="004B643A" w:rsidTr="000B24FE">
        <w:trPr>
          <w:cantSplit/>
          <w:trHeight w:val="960"/>
        </w:trPr>
        <w:tc>
          <w:tcPr>
            <w:tcW w:w="717"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p w:rsidR="0091564F" w:rsidRPr="004B643A" w:rsidRDefault="0091564F" w:rsidP="00C56C13">
            <w:pPr>
              <w:shd w:val="clear" w:color="auto" w:fill="FFFFFF"/>
              <w:jc w:val="center"/>
              <w:rPr>
                <w:sz w:val="28"/>
                <w:szCs w:val="28"/>
              </w:rPr>
            </w:pPr>
            <w:r w:rsidRPr="004B643A">
              <w:rPr>
                <w:sz w:val="28"/>
                <w:szCs w:val="28"/>
              </w:rPr>
              <w:t>п/п</w:t>
            </w:r>
          </w:p>
        </w:tc>
        <w:tc>
          <w:tcPr>
            <w:tcW w:w="2413" w:type="dxa"/>
            <w:vMerge w:val="restart"/>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Наименование предмета</w:t>
            </w:r>
          </w:p>
        </w:tc>
        <w:tc>
          <w:tcPr>
            <w:tcW w:w="4430" w:type="dxa"/>
            <w:gridSpan w:val="6"/>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Количество учебных часов в неделю</w:t>
            </w:r>
          </w:p>
        </w:tc>
        <w:tc>
          <w:tcPr>
            <w:tcW w:w="1260" w:type="dxa"/>
            <w:gridSpan w:val="3"/>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Экза</w:t>
            </w:r>
            <w:r w:rsidRPr="004B643A">
              <w:rPr>
                <w:sz w:val="28"/>
                <w:szCs w:val="28"/>
              </w:rPr>
              <w:softHyphen/>
              <w:t>мены (класс)</w:t>
            </w:r>
          </w:p>
        </w:tc>
      </w:tr>
      <w:tr w:rsidR="0091564F" w:rsidRPr="004B643A" w:rsidTr="000B24FE">
        <w:trPr>
          <w:gridAfter w:val="1"/>
          <w:wAfter w:w="126" w:type="dxa"/>
          <w:cantSplit/>
          <w:trHeight w:val="240"/>
        </w:trPr>
        <w:tc>
          <w:tcPr>
            <w:tcW w:w="717" w:type="dxa"/>
            <w:vMerge/>
            <w:vAlign w:val="center"/>
          </w:tcPr>
          <w:p w:rsidR="0091564F" w:rsidRPr="004B643A" w:rsidRDefault="0091564F" w:rsidP="00C56C13">
            <w:pPr>
              <w:rPr>
                <w:sz w:val="28"/>
                <w:szCs w:val="28"/>
              </w:rPr>
            </w:pPr>
          </w:p>
        </w:tc>
        <w:tc>
          <w:tcPr>
            <w:tcW w:w="2413" w:type="dxa"/>
            <w:vMerge/>
            <w:vAlign w:val="center"/>
          </w:tcPr>
          <w:p w:rsidR="0091564F" w:rsidRPr="004B643A" w:rsidRDefault="0091564F" w:rsidP="00C56C13">
            <w:pP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w:t>
            </w: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III</w:t>
            </w:r>
          </w:p>
        </w:tc>
        <w:tc>
          <w:tcPr>
            <w:tcW w:w="741"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IV</w:t>
            </w:r>
          </w:p>
        </w:tc>
        <w:tc>
          <w:tcPr>
            <w:tcW w:w="741" w:type="dxa"/>
            <w:gridSpan w:val="2"/>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V</w:t>
            </w:r>
          </w:p>
        </w:tc>
        <w:tc>
          <w:tcPr>
            <w:tcW w:w="1118" w:type="dxa"/>
            <w:vAlign w:val="center"/>
          </w:tcPr>
          <w:p w:rsidR="0091564F" w:rsidRPr="004B643A" w:rsidRDefault="0091564F" w:rsidP="00C56C13">
            <w:pPr>
              <w:rPr>
                <w:sz w:val="28"/>
                <w:szCs w:val="28"/>
              </w:rPr>
            </w:pPr>
          </w:p>
        </w:tc>
      </w:tr>
      <w:tr w:rsidR="0091564F" w:rsidRPr="004B643A" w:rsidTr="000B24FE">
        <w:trPr>
          <w:gridAfter w:val="1"/>
          <w:wAfter w:w="126" w:type="dxa"/>
          <w:trHeight w:val="576"/>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 xml:space="preserve">Музыкальный инструмент </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 xml:space="preserve">I II III IV V </w:t>
            </w:r>
          </w:p>
        </w:tc>
      </w:tr>
      <w:tr w:rsidR="0091564F" w:rsidRPr="004B643A" w:rsidTr="000B24FE">
        <w:trPr>
          <w:gridAfter w:val="1"/>
          <w:wAfter w:w="126" w:type="dxa"/>
          <w:trHeight w:val="202"/>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2.</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Сольфеджио</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1,5</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 xml:space="preserve">III V </w:t>
            </w:r>
          </w:p>
        </w:tc>
      </w:tr>
      <w:tr w:rsidR="0091564F" w:rsidRPr="004B643A" w:rsidTr="000B24FE">
        <w:trPr>
          <w:gridAfter w:val="1"/>
          <w:wAfter w:w="126" w:type="dxa"/>
          <w:trHeight w:val="540"/>
        </w:trPr>
        <w:tc>
          <w:tcPr>
            <w:tcW w:w="717"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3</w:t>
            </w:r>
            <w:r w:rsidRPr="004B643A">
              <w:rPr>
                <w:sz w:val="28"/>
                <w:szCs w:val="28"/>
              </w:rPr>
              <w:t>.</w:t>
            </w:r>
          </w:p>
        </w:tc>
        <w:tc>
          <w:tcPr>
            <w:tcW w:w="2413" w:type="dxa"/>
            <w:tcBorders>
              <w:bottom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Музыкальная литература</w:t>
            </w: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1118" w:type="dxa"/>
            <w:tcBorders>
              <w:bottom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280"/>
        </w:trPr>
        <w:tc>
          <w:tcPr>
            <w:tcW w:w="717"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4.</w:t>
            </w:r>
          </w:p>
        </w:tc>
        <w:tc>
          <w:tcPr>
            <w:tcW w:w="2413" w:type="dxa"/>
            <w:tcBorders>
              <w:top w:val="single" w:sz="4" w:space="0" w:color="auto"/>
            </w:tcBorders>
            <w:shd w:val="clear" w:color="auto" w:fill="FFFFFF"/>
            <w:vAlign w:val="center"/>
          </w:tcPr>
          <w:p w:rsidR="0091564F" w:rsidRPr="004B643A" w:rsidRDefault="0091564F" w:rsidP="00C56C13">
            <w:pPr>
              <w:shd w:val="clear" w:color="auto" w:fill="FFFFFF"/>
              <w:rPr>
                <w:sz w:val="28"/>
                <w:szCs w:val="28"/>
              </w:rPr>
            </w:pPr>
            <w:r w:rsidRPr="004B643A">
              <w:rPr>
                <w:sz w:val="28"/>
                <w:szCs w:val="28"/>
              </w:rPr>
              <w:t>Теория</w:t>
            </w: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c>
          <w:tcPr>
            <w:tcW w:w="741"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p>
        </w:tc>
        <w:tc>
          <w:tcPr>
            <w:tcW w:w="1118" w:type="dxa"/>
            <w:tcBorders>
              <w:top w:val="single" w:sz="4" w:space="0" w:color="auto"/>
            </w:tcBorders>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lang w:val="en-US"/>
              </w:rPr>
              <w:t>V</w:t>
            </w:r>
          </w:p>
        </w:tc>
      </w:tr>
      <w:tr w:rsidR="0091564F" w:rsidRPr="004B643A" w:rsidTr="000B24FE">
        <w:trPr>
          <w:gridAfter w:val="1"/>
          <w:wAfter w:w="126" w:type="dxa"/>
          <w:trHeight w:val="588"/>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5.</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Музицирование (ансамбль)</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0,5</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lang w:val="en-US"/>
              </w:rPr>
            </w:pPr>
            <w:r w:rsidRPr="004B643A">
              <w:rPr>
                <w:sz w:val="28"/>
                <w:szCs w:val="28"/>
                <w:lang w:val="en-US"/>
              </w:rPr>
              <w:t>-</w:t>
            </w:r>
          </w:p>
        </w:tc>
      </w:tr>
      <w:tr w:rsidR="0091564F" w:rsidRPr="004B643A" w:rsidTr="000B24FE">
        <w:trPr>
          <w:gridAfter w:val="1"/>
          <w:wAfter w:w="126" w:type="dxa"/>
          <w:trHeight w:val="758"/>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6.</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Коллективное музицирование (хор, ансамбль)</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3</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384"/>
        </w:trPr>
        <w:tc>
          <w:tcPr>
            <w:tcW w:w="717"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7</w:t>
            </w: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Предмет по выбору</w:t>
            </w:r>
          </w:p>
          <w:p w:rsidR="0091564F" w:rsidRPr="004B643A" w:rsidRDefault="0091564F" w:rsidP="00C56C13">
            <w:pPr>
              <w:shd w:val="clear" w:color="auto" w:fill="FFFFFF"/>
              <w:rPr>
                <w:sz w:val="28"/>
                <w:szCs w:val="28"/>
              </w:rPr>
            </w:pPr>
            <w:r w:rsidRPr="004B643A">
              <w:rPr>
                <w:sz w:val="28"/>
                <w:szCs w:val="28"/>
              </w:rPr>
              <w:t>(чтение нот с листа, подбор по слуху)</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1</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0B24FE">
        <w:trPr>
          <w:gridAfter w:val="1"/>
          <w:wAfter w:w="126" w:type="dxa"/>
          <w:trHeight w:val="202"/>
        </w:trPr>
        <w:tc>
          <w:tcPr>
            <w:tcW w:w="717" w:type="dxa"/>
            <w:shd w:val="clear" w:color="auto" w:fill="FFFFFF"/>
            <w:vAlign w:val="center"/>
          </w:tcPr>
          <w:p w:rsidR="0091564F" w:rsidRPr="004B643A" w:rsidRDefault="0091564F" w:rsidP="00C56C13">
            <w:pPr>
              <w:shd w:val="clear" w:color="auto" w:fill="FFFFFF"/>
              <w:jc w:val="center"/>
              <w:rPr>
                <w:sz w:val="28"/>
                <w:szCs w:val="28"/>
              </w:rPr>
            </w:pPr>
          </w:p>
        </w:tc>
        <w:tc>
          <w:tcPr>
            <w:tcW w:w="2413" w:type="dxa"/>
            <w:shd w:val="clear" w:color="auto" w:fill="FFFFFF"/>
            <w:vAlign w:val="center"/>
          </w:tcPr>
          <w:p w:rsidR="0091564F" w:rsidRPr="004B643A" w:rsidRDefault="0091564F" w:rsidP="00C56C13">
            <w:pPr>
              <w:shd w:val="clear" w:color="auto" w:fill="FFFFFF"/>
              <w:rPr>
                <w:sz w:val="28"/>
                <w:szCs w:val="28"/>
              </w:rPr>
            </w:pPr>
            <w:r w:rsidRPr="004B643A">
              <w:rPr>
                <w:sz w:val="28"/>
                <w:szCs w:val="28"/>
              </w:rPr>
              <w:t>Всего:</w:t>
            </w:r>
          </w:p>
        </w:tc>
        <w:tc>
          <w:tcPr>
            <w:tcW w:w="741" w:type="dxa"/>
            <w:shd w:val="clear" w:color="auto" w:fill="FFFFFF"/>
            <w:vAlign w:val="center"/>
          </w:tcPr>
          <w:p w:rsidR="0091564F" w:rsidRPr="004B643A" w:rsidRDefault="0091564F" w:rsidP="00C56C13">
            <w:pPr>
              <w:shd w:val="clear" w:color="auto" w:fill="FFFFFF"/>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shd w:val="clear" w:color="auto" w:fill="FFFFFF"/>
            <w:vAlign w:val="center"/>
          </w:tcPr>
          <w:p w:rsidR="0091564F" w:rsidRPr="004B643A" w:rsidRDefault="0091564F" w:rsidP="00C56C13">
            <w:pPr>
              <w:shd w:val="clear" w:color="auto" w:fill="FFFFFF"/>
              <w:jc w:val="center"/>
              <w:rPr>
                <w:sz w:val="28"/>
                <w:szCs w:val="28"/>
              </w:rPr>
            </w:pPr>
            <w:r w:rsidRPr="004B643A">
              <w:rPr>
                <w:sz w:val="28"/>
                <w:szCs w:val="28"/>
              </w:rPr>
              <w:t>9</w:t>
            </w:r>
          </w:p>
        </w:tc>
        <w:tc>
          <w:tcPr>
            <w:tcW w:w="741" w:type="dxa"/>
            <w:shd w:val="clear" w:color="auto" w:fill="FFFFFF"/>
            <w:vAlign w:val="center"/>
          </w:tcPr>
          <w:p w:rsidR="0091564F" w:rsidRPr="004B643A" w:rsidRDefault="0091564F" w:rsidP="00C56C13">
            <w:pPr>
              <w:shd w:val="clear" w:color="auto" w:fill="FFFFFF"/>
              <w:jc w:val="center"/>
              <w:rPr>
                <w:sz w:val="28"/>
                <w:szCs w:val="28"/>
              </w:rPr>
            </w:pPr>
          </w:p>
        </w:tc>
        <w:tc>
          <w:tcPr>
            <w:tcW w:w="741" w:type="dxa"/>
            <w:gridSpan w:val="2"/>
            <w:shd w:val="clear" w:color="auto" w:fill="FFFFFF"/>
            <w:vAlign w:val="center"/>
          </w:tcPr>
          <w:p w:rsidR="0091564F" w:rsidRPr="004B643A" w:rsidRDefault="0091564F" w:rsidP="00C56C13">
            <w:pPr>
              <w:shd w:val="clear" w:color="auto" w:fill="FFFFFF"/>
              <w:jc w:val="center"/>
              <w:rPr>
                <w:sz w:val="28"/>
                <w:szCs w:val="28"/>
              </w:rPr>
            </w:pPr>
          </w:p>
        </w:tc>
        <w:tc>
          <w:tcPr>
            <w:tcW w:w="1118" w:type="dxa"/>
            <w:shd w:val="clear" w:color="auto" w:fill="FFFFFF"/>
            <w:vAlign w:val="center"/>
          </w:tcPr>
          <w:p w:rsidR="0091564F" w:rsidRPr="004B643A" w:rsidRDefault="0091564F" w:rsidP="00C56C13">
            <w:pPr>
              <w:shd w:val="clear" w:color="auto" w:fill="FFFFFF"/>
              <w:jc w:val="center"/>
              <w:rPr>
                <w:sz w:val="28"/>
                <w:szCs w:val="28"/>
              </w:rPr>
            </w:pPr>
          </w:p>
        </w:tc>
      </w:tr>
    </w:tbl>
    <w:p w:rsidR="0091564F" w:rsidRPr="004B643A" w:rsidRDefault="0091564F" w:rsidP="00A55528">
      <w:pPr>
        <w:jc w:val="both"/>
        <w:rPr>
          <w:sz w:val="28"/>
          <w:szCs w:val="28"/>
        </w:rPr>
      </w:pPr>
    </w:p>
    <w:p w:rsidR="0091564F" w:rsidRPr="004B643A" w:rsidRDefault="0091564F" w:rsidP="000B24FE">
      <w:pPr>
        <w:shd w:val="clear" w:color="auto" w:fill="FFFFFF"/>
        <w:tabs>
          <w:tab w:val="left" w:pos="6744"/>
        </w:tabs>
        <w:jc w:val="both"/>
        <w:rPr>
          <w:sz w:val="28"/>
          <w:szCs w:val="28"/>
        </w:rPr>
      </w:pPr>
      <w:r w:rsidRPr="004B643A">
        <w:rPr>
          <w:i/>
          <w:iCs/>
          <w:sz w:val="28"/>
          <w:szCs w:val="28"/>
        </w:rPr>
        <w:t xml:space="preserve">*   </w:t>
      </w:r>
      <w:r w:rsidRPr="004B643A">
        <w:rPr>
          <w:sz w:val="28"/>
          <w:szCs w:val="28"/>
        </w:rPr>
        <w:t>Школы  искусств   в   пределах   имеющихся   средств   могут   расширять   перечень предметов и увеличивать количество часов указанных дисциплин учебного плана.</w:t>
      </w:r>
    </w:p>
    <w:p w:rsidR="0091564F" w:rsidRPr="004B643A" w:rsidRDefault="0091564F" w:rsidP="000B24FE">
      <w:pPr>
        <w:shd w:val="clear" w:color="auto" w:fill="FFFFFF"/>
        <w:jc w:val="both"/>
        <w:rPr>
          <w:sz w:val="28"/>
          <w:szCs w:val="28"/>
        </w:rPr>
      </w:pPr>
      <w:r w:rsidRPr="004B643A">
        <w:rPr>
          <w:sz w:val="28"/>
          <w:szCs w:val="28"/>
        </w:rPr>
        <w:t xml:space="preserve">** Выпускники </w:t>
      </w:r>
      <w:r w:rsidRPr="004B643A">
        <w:rPr>
          <w:sz w:val="28"/>
          <w:szCs w:val="28"/>
          <w:lang w:val="en-US"/>
        </w:rPr>
        <w:t>V</w:t>
      </w:r>
      <w:r w:rsidRPr="004B643A">
        <w:rPr>
          <w:sz w:val="28"/>
          <w:szCs w:val="28"/>
        </w:rPr>
        <w:t xml:space="preserve"> класса считаются окончившими полный курс образовательного учреждения.</w:t>
      </w:r>
    </w:p>
    <w:p w:rsidR="0091564F" w:rsidRPr="004B643A" w:rsidRDefault="0091564F" w:rsidP="000B24FE">
      <w:pPr>
        <w:shd w:val="clear" w:color="auto" w:fill="FFFFFF"/>
        <w:jc w:val="both"/>
        <w:rPr>
          <w:sz w:val="28"/>
          <w:szCs w:val="28"/>
        </w:rPr>
      </w:pPr>
      <w:r w:rsidRPr="004B643A">
        <w:rPr>
          <w:sz w:val="28"/>
          <w:szCs w:val="28"/>
        </w:rPr>
        <w:t>*** Музицирование предполагает; транспонирование, подбор по слуху, игру в ансамбле, занятия аккомпанементом.</w:t>
      </w:r>
    </w:p>
    <w:p w:rsidR="0091564F" w:rsidRPr="004B643A" w:rsidRDefault="0091564F" w:rsidP="000B24FE">
      <w:pPr>
        <w:shd w:val="clear" w:color="auto" w:fill="FFFFFF"/>
        <w:jc w:val="both"/>
        <w:rPr>
          <w:sz w:val="28"/>
          <w:szCs w:val="28"/>
        </w:rPr>
      </w:pPr>
      <w:r w:rsidRPr="004B643A">
        <w:rPr>
          <w:sz w:val="28"/>
          <w:szCs w:val="28"/>
        </w:rPr>
        <w:t>**** Примерный перечень предметов по выбору:    ритмика, народное творчество, другой музыкальный инструмент,  композиция, чтение с листа,  импровизация  (подбор по слуху),    сольное пение, вокальный ансамбль, аранжировка и др.</w:t>
      </w:r>
    </w:p>
    <w:p w:rsidR="0091564F" w:rsidRPr="004B643A" w:rsidRDefault="0091564F" w:rsidP="000B24FE">
      <w:pPr>
        <w:shd w:val="clear" w:color="auto" w:fill="FFFFFF"/>
        <w:jc w:val="both"/>
        <w:rPr>
          <w:sz w:val="28"/>
          <w:szCs w:val="28"/>
        </w:rPr>
      </w:pPr>
      <w:r w:rsidRPr="004B643A">
        <w:rPr>
          <w:sz w:val="28"/>
          <w:szCs w:val="28"/>
        </w:rPr>
        <w:t>*****Примерный перечень предметов для коллективного музицирования: хор, оркестр,       ансамбль, камерный ансамбль.</w:t>
      </w:r>
    </w:p>
    <w:p w:rsidR="0091564F" w:rsidRPr="004B643A" w:rsidRDefault="0091564F" w:rsidP="000B24FE">
      <w:pPr>
        <w:shd w:val="clear" w:color="auto" w:fill="FFFFFF"/>
        <w:jc w:val="both"/>
        <w:rPr>
          <w:sz w:val="28"/>
          <w:szCs w:val="28"/>
        </w:rPr>
      </w:pPr>
    </w:p>
    <w:p w:rsidR="0091564F" w:rsidRPr="004B643A" w:rsidRDefault="0091564F" w:rsidP="00A55528">
      <w:pPr>
        <w:shd w:val="clear" w:color="auto" w:fill="FFFFFF"/>
        <w:rPr>
          <w:sz w:val="28"/>
          <w:szCs w:val="28"/>
        </w:rPr>
      </w:pPr>
    </w:p>
    <w:p w:rsidR="0091564F" w:rsidRPr="004B643A" w:rsidRDefault="0091564F" w:rsidP="00A55528">
      <w:pPr>
        <w:shd w:val="clear" w:color="auto" w:fill="FFFFFF"/>
        <w:rPr>
          <w:sz w:val="28"/>
          <w:szCs w:val="28"/>
        </w:rPr>
      </w:pPr>
    </w:p>
    <w:p w:rsidR="0091564F" w:rsidRPr="004B643A" w:rsidRDefault="0091564F" w:rsidP="00A55528">
      <w:pPr>
        <w:shd w:val="clear" w:color="auto" w:fill="FFFFFF"/>
        <w:jc w:val="center"/>
        <w:rPr>
          <w:b/>
          <w:sz w:val="28"/>
          <w:szCs w:val="28"/>
        </w:rPr>
      </w:pPr>
      <w:r w:rsidRPr="004B643A">
        <w:rPr>
          <w:b/>
          <w:sz w:val="28"/>
          <w:szCs w:val="28"/>
        </w:rPr>
        <w:br w:type="page"/>
        <w:t xml:space="preserve">Рабочий учебный план </w:t>
      </w:r>
    </w:p>
    <w:p w:rsidR="0091564F" w:rsidRPr="004B643A" w:rsidRDefault="0091564F" w:rsidP="00A55528">
      <w:pPr>
        <w:shd w:val="clear" w:color="auto" w:fill="FFFFFF"/>
        <w:jc w:val="center"/>
        <w:rPr>
          <w:b/>
          <w:sz w:val="28"/>
          <w:szCs w:val="28"/>
        </w:rPr>
      </w:pPr>
      <w:r w:rsidRPr="004B643A">
        <w:rPr>
          <w:b/>
          <w:sz w:val="28"/>
          <w:szCs w:val="28"/>
        </w:rPr>
        <w:t>на 2014-2015 учебный год</w:t>
      </w:r>
    </w:p>
    <w:p w:rsidR="0091564F" w:rsidRPr="004B643A" w:rsidRDefault="0091564F" w:rsidP="00A55528">
      <w:pPr>
        <w:shd w:val="clear" w:color="auto" w:fill="FFFFFF"/>
        <w:jc w:val="center"/>
        <w:rPr>
          <w:b/>
          <w:sz w:val="28"/>
          <w:szCs w:val="28"/>
        </w:rPr>
      </w:pPr>
    </w:p>
    <w:p w:rsidR="0091564F" w:rsidRPr="004B643A" w:rsidRDefault="0091564F" w:rsidP="00A55528">
      <w:pPr>
        <w:shd w:val="clear" w:color="auto" w:fill="FFFFFF"/>
        <w:jc w:val="center"/>
        <w:rPr>
          <w:b/>
          <w:sz w:val="28"/>
          <w:szCs w:val="28"/>
        </w:rPr>
      </w:pPr>
      <w:r w:rsidRPr="004B643A">
        <w:rPr>
          <w:b/>
          <w:sz w:val="28"/>
          <w:szCs w:val="28"/>
        </w:rPr>
        <w:t>Художественное отделение</w:t>
      </w:r>
    </w:p>
    <w:p w:rsidR="0091564F" w:rsidRPr="004B643A" w:rsidRDefault="0091564F" w:rsidP="00A55528">
      <w:pPr>
        <w:shd w:val="clear" w:color="auto" w:fill="FFFFFF"/>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288"/>
        <w:gridCol w:w="338"/>
        <w:gridCol w:w="440"/>
        <w:gridCol w:w="542"/>
        <w:gridCol w:w="560"/>
        <w:gridCol w:w="542"/>
        <w:gridCol w:w="560"/>
        <w:gridCol w:w="661"/>
        <w:gridCol w:w="1509"/>
      </w:tblGrid>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Наименование предмета</w:t>
            </w:r>
          </w:p>
        </w:tc>
        <w:tc>
          <w:tcPr>
            <w:tcW w:w="0" w:type="auto"/>
            <w:gridSpan w:val="7"/>
          </w:tcPr>
          <w:p w:rsidR="0091564F" w:rsidRPr="004B643A" w:rsidRDefault="0091564F" w:rsidP="00C56C13">
            <w:pPr>
              <w:shd w:val="clear" w:color="auto" w:fill="FFFFFF"/>
              <w:jc w:val="center"/>
              <w:rPr>
                <w:sz w:val="28"/>
                <w:szCs w:val="28"/>
              </w:rPr>
            </w:pPr>
            <w:r w:rsidRPr="004B643A">
              <w:rPr>
                <w:sz w:val="28"/>
                <w:szCs w:val="28"/>
              </w:rPr>
              <w:t>Количество уроков в неделю</w:t>
            </w:r>
          </w:p>
        </w:tc>
        <w:tc>
          <w:tcPr>
            <w:tcW w:w="0" w:type="auto"/>
          </w:tcPr>
          <w:p w:rsidR="0091564F" w:rsidRPr="004B643A" w:rsidRDefault="0091564F" w:rsidP="00C56C13">
            <w:pPr>
              <w:shd w:val="clear" w:color="auto" w:fill="FFFFFF"/>
              <w:jc w:val="center"/>
              <w:rPr>
                <w:sz w:val="28"/>
                <w:szCs w:val="28"/>
              </w:rPr>
            </w:pPr>
            <w:r w:rsidRPr="004B643A">
              <w:rPr>
                <w:sz w:val="28"/>
                <w:szCs w:val="28"/>
              </w:rPr>
              <w:t xml:space="preserve">Итоговая </w:t>
            </w:r>
          </w:p>
          <w:p w:rsidR="0091564F" w:rsidRPr="004B643A" w:rsidRDefault="0091564F" w:rsidP="00C56C13">
            <w:pPr>
              <w:shd w:val="clear" w:color="auto" w:fill="FFFFFF"/>
              <w:jc w:val="center"/>
              <w:rPr>
                <w:sz w:val="28"/>
                <w:szCs w:val="28"/>
              </w:rPr>
            </w:pPr>
            <w:r w:rsidRPr="004B643A">
              <w:rPr>
                <w:sz w:val="28"/>
                <w:szCs w:val="28"/>
              </w:rPr>
              <w:t>аттестация</w:t>
            </w:r>
          </w:p>
        </w:tc>
      </w:tr>
      <w:tr w:rsidR="0091564F" w:rsidRPr="004B643A" w:rsidTr="00C56C13">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I</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II</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III</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IV</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c>
          <w:tcPr>
            <w:tcW w:w="0" w:type="auto"/>
          </w:tcPr>
          <w:p w:rsidR="0091564F" w:rsidRPr="004B643A" w:rsidRDefault="0091564F" w:rsidP="00C56C13">
            <w:pPr>
              <w:shd w:val="clear" w:color="auto" w:fill="FFFFFF"/>
              <w:jc w:val="center"/>
              <w:rPr>
                <w:sz w:val="28"/>
                <w:szCs w:val="28"/>
                <w:lang w:val="en-US"/>
              </w:rPr>
            </w:pP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Основы изобразительной грамоты</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lang w:val="en-US"/>
              </w:rPr>
            </w:pP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Декоративно-прикладное искусство</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lang w:val="en-US"/>
              </w:rPr>
            </w:pP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Лепка</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lang w:val="en-US"/>
              </w:rPr>
            </w:pP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4</w:t>
            </w:r>
          </w:p>
        </w:tc>
        <w:tc>
          <w:tcPr>
            <w:tcW w:w="0" w:type="auto"/>
          </w:tcPr>
          <w:p w:rsidR="0091564F" w:rsidRPr="004B643A" w:rsidRDefault="0091564F" w:rsidP="00C56C13">
            <w:pPr>
              <w:shd w:val="clear" w:color="auto" w:fill="FFFFFF"/>
              <w:jc w:val="center"/>
              <w:rPr>
                <w:sz w:val="28"/>
                <w:szCs w:val="28"/>
              </w:rPr>
            </w:pPr>
            <w:r w:rsidRPr="004B643A">
              <w:rPr>
                <w:sz w:val="28"/>
                <w:szCs w:val="28"/>
              </w:rPr>
              <w:t>Беседы об искусстве</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lang w:val="en-US"/>
              </w:rPr>
            </w:pP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5</w:t>
            </w:r>
          </w:p>
        </w:tc>
        <w:tc>
          <w:tcPr>
            <w:tcW w:w="0" w:type="auto"/>
          </w:tcPr>
          <w:p w:rsidR="0091564F" w:rsidRPr="004B643A" w:rsidRDefault="0091564F" w:rsidP="00C56C13">
            <w:pPr>
              <w:shd w:val="clear" w:color="auto" w:fill="FFFFFF"/>
              <w:jc w:val="center"/>
              <w:rPr>
                <w:sz w:val="28"/>
                <w:szCs w:val="28"/>
              </w:rPr>
            </w:pPr>
            <w:r w:rsidRPr="004B643A">
              <w:rPr>
                <w:sz w:val="28"/>
                <w:szCs w:val="28"/>
              </w:rPr>
              <w:t>Рисунок</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4</w:t>
            </w:r>
          </w:p>
        </w:tc>
        <w:tc>
          <w:tcPr>
            <w:tcW w:w="0" w:type="auto"/>
          </w:tcPr>
          <w:p w:rsidR="0091564F" w:rsidRPr="004B643A" w:rsidRDefault="0091564F" w:rsidP="00C56C13">
            <w:pPr>
              <w:shd w:val="clear" w:color="auto" w:fill="FFFFFF"/>
              <w:jc w:val="center"/>
              <w:rPr>
                <w:sz w:val="28"/>
                <w:szCs w:val="28"/>
              </w:rPr>
            </w:pPr>
            <w:r w:rsidRPr="004B643A">
              <w:rPr>
                <w:sz w:val="28"/>
                <w:szCs w:val="28"/>
              </w:rPr>
              <w:t>4</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6</w:t>
            </w:r>
          </w:p>
        </w:tc>
        <w:tc>
          <w:tcPr>
            <w:tcW w:w="0" w:type="auto"/>
          </w:tcPr>
          <w:p w:rsidR="0091564F" w:rsidRPr="004B643A" w:rsidRDefault="0091564F" w:rsidP="00C56C13">
            <w:pPr>
              <w:shd w:val="clear" w:color="auto" w:fill="FFFFFF"/>
              <w:jc w:val="center"/>
              <w:rPr>
                <w:sz w:val="28"/>
                <w:szCs w:val="28"/>
              </w:rPr>
            </w:pPr>
            <w:r w:rsidRPr="004B643A">
              <w:rPr>
                <w:sz w:val="28"/>
                <w:szCs w:val="28"/>
              </w:rPr>
              <w:t>Живопись</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rPr>
            </w:pPr>
            <w:r w:rsidRPr="004B643A">
              <w:rPr>
                <w:sz w:val="28"/>
                <w:szCs w:val="28"/>
              </w:rPr>
              <w:t>3</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7</w:t>
            </w:r>
          </w:p>
        </w:tc>
        <w:tc>
          <w:tcPr>
            <w:tcW w:w="0" w:type="auto"/>
          </w:tcPr>
          <w:p w:rsidR="0091564F" w:rsidRPr="004B643A" w:rsidRDefault="0091564F" w:rsidP="00C56C13">
            <w:pPr>
              <w:shd w:val="clear" w:color="auto" w:fill="FFFFFF"/>
              <w:jc w:val="center"/>
              <w:rPr>
                <w:sz w:val="28"/>
                <w:szCs w:val="28"/>
              </w:rPr>
            </w:pPr>
            <w:r w:rsidRPr="004B643A">
              <w:rPr>
                <w:sz w:val="28"/>
                <w:szCs w:val="28"/>
              </w:rPr>
              <w:t>Композиция станковая</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8</w:t>
            </w:r>
          </w:p>
        </w:tc>
        <w:tc>
          <w:tcPr>
            <w:tcW w:w="0" w:type="auto"/>
          </w:tcPr>
          <w:p w:rsidR="0091564F" w:rsidRPr="004B643A" w:rsidRDefault="0091564F" w:rsidP="00C56C13">
            <w:pPr>
              <w:shd w:val="clear" w:color="auto" w:fill="FFFFFF"/>
              <w:jc w:val="center"/>
              <w:rPr>
                <w:sz w:val="28"/>
                <w:szCs w:val="28"/>
              </w:rPr>
            </w:pPr>
            <w:r w:rsidRPr="004B643A">
              <w:rPr>
                <w:sz w:val="28"/>
                <w:szCs w:val="28"/>
              </w:rPr>
              <w:t>Композиция прикладная</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9</w:t>
            </w:r>
          </w:p>
        </w:tc>
        <w:tc>
          <w:tcPr>
            <w:tcW w:w="0" w:type="auto"/>
          </w:tcPr>
          <w:p w:rsidR="0091564F" w:rsidRPr="004B643A" w:rsidRDefault="0091564F" w:rsidP="00C56C13">
            <w:pPr>
              <w:shd w:val="clear" w:color="auto" w:fill="FFFFFF"/>
              <w:jc w:val="center"/>
              <w:rPr>
                <w:sz w:val="28"/>
                <w:szCs w:val="28"/>
              </w:rPr>
            </w:pPr>
            <w:r w:rsidRPr="004B643A">
              <w:rPr>
                <w:sz w:val="28"/>
                <w:szCs w:val="28"/>
              </w:rPr>
              <w:t>Скульптура</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2</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lang w:val="en-US"/>
              </w:rPr>
            </w:pPr>
            <w:r w:rsidRPr="004B643A">
              <w:rPr>
                <w:sz w:val="28"/>
                <w:szCs w:val="28"/>
                <w:lang w:val="en-US"/>
              </w:rPr>
              <w:t>VII</w:t>
            </w:r>
          </w:p>
        </w:tc>
      </w:tr>
      <w:tr w:rsidR="0091564F" w:rsidRPr="004B643A" w:rsidTr="00C56C13">
        <w:tc>
          <w:tcPr>
            <w:tcW w:w="0" w:type="auto"/>
          </w:tcPr>
          <w:p w:rsidR="0091564F" w:rsidRPr="004B643A" w:rsidRDefault="0091564F" w:rsidP="00C56C13">
            <w:pPr>
              <w:shd w:val="clear" w:color="auto" w:fill="FFFFFF"/>
              <w:jc w:val="center"/>
              <w:rPr>
                <w:sz w:val="28"/>
                <w:szCs w:val="28"/>
              </w:rPr>
            </w:pPr>
            <w:r w:rsidRPr="004B643A">
              <w:rPr>
                <w:sz w:val="28"/>
                <w:szCs w:val="28"/>
              </w:rPr>
              <w:t>10</w:t>
            </w:r>
          </w:p>
        </w:tc>
        <w:tc>
          <w:tcPr>
            <w:tcW w:w="0" w:type="auto"/>
          </w:tcPr>
          <w:p w:rsidR="0091564F" w:rsidRPr="004B643A" w:rsidRDefault="0091564F" w:rsidP="00C56C13">
            <w:pPr>
              <w:shd w:val="clear" w:color="auto" w:fill="FFFFFF"/>
              <w:jc w:val="center"/>
              <w:rPr>
                <w:sz w:val="28"/>
                <w:szCs w:val="28"/>
              </w:rPr>
            </w:pPr>
            <w:r w:rsidRPr="004B643A">
              <w:rPr>
                <w:sz w:val="28"/>
                <w:szCs w:val="28"/>
              </w:rPr>
              <w:t xml:space="preserve">Беседы об изобразительном </w:t>
            </w:r>
          </w:p>
          <w:p w:rsidR="0091564F" w:rsidRPr="004B643A" w:rsidRDefault="0091564F" w:rsidP="00C56C13">
            <w:pPr>
              <w:shd w:val="clear" w:color="auto" w:fill="FFFFFF"/>
              <w:jc w:val="center"/>
              <w:rPr>
                <w:sz w:val="28"/>
                <w:szCs w:val="28"/>
              </w:rPr>
            </w:pPr>
            <w:r w:rsidRPr="004B643A">
              <w:rPr>
                <w:sz w:val="28"/>
                <w:szCs w:val="28"/>
              </w:rPr>
              <w:t>искусстве</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1</w:t>
            </w:r>
          </w:p>
        </w:tc>
        <w:tc>
          <w:tcPr>
            <w:tcW w:w="0" w:type="auto"/>
          </w:tcPr>
          <w:p w:rsidR="0091564F" w:rsidRPr="004B643A" w:rsidRDefault="0091564F" w:rsidP="00C56C13">
            <w:pPr>
              <w:shd w:val="clear" w:color="auto" w:fill="FFFFFF"/>
              <w:jc w:val="center"/>
              <w:rPr>
                <w:sz w:val="28"/>
                <w:szCs w:val="28"/>
              </w:rPr>
            </w:pPr>
            <w:r w:rsidRPr="004B643A">
              <w:rPr>
                <w:sz w:val="28"/>
                <w:szCs w:val="28"/>
              </w:rPr>
              <w:t>-</w:t>
            </w:r>
          </w:p>
        </w:tc>
      </w:tr>
      <w:tr w:rsidR="0091564F" w:rsidRPr="004B643A" w:rsidTr="00C56C13">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Всего:</w:t>
            </w: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p>
        </w:tc>
        <w:tc>
          <w:tcPr>
            <w:tcW w:w="0" w:type="auto"/>
          </w:tcPr>
          <w:p w:rsidR="0091564F" w:rsidRPr="004B643A" w:rsidRDefault="0091564F" w:rsidP="00C56C13">
            <w:pPr>
              <w:shd w:val="clear" w:color="auto" w:fill="FFFFFF"/>
              <w:jc w:val="center"/>
              <w:rPr>
                <w:sz w:val="28"/>
                <w:szCs w:val="28"/>
              </w:rPr>
            </w:pPr>
            <w:r w:rsidRPr="004B643A">
              <w:rPr>
                <w:sz w:val="28"/>
                <w:szCs w:val="28"/>
              </w:rPr>
              <w:t>12</w:t>
            </w:r>
          </w:p>
        </w:tc>
        <w:tc>
          <w:tcPr>
            <w:tcW w:w="0" w:type="auto"/>
          </w:tcPr>
          <w:p w:rsidR="0091564F" w:rsidRPr="004B643A" w:rsidRDefault="0091564F" w:rsidP="00C56C13">
            <w:pPr>
              <w:shd w:val="clear" w:color="auto" w:fill="FFFFFF"/>
              <w:jc w:val="center"/>
              <w:rPr>
                <w:sz w:val="28"/>
                <w:szCs w:val="28"/>
              </w:rPr>
            </w:pPr>
            <w:r w:rsidRPr="004B643A">
              <w:rPr>
                <w:sz w:val="28"/>
                <w:szCs w:val="28"/>
              </w:rPr>
              <w:t>12</w:t>
            </w:r>
          </w:p>
        </w:tc>
        <w:tc>
          <w:tcPr>
            <w:tcW w:w="0" w:type="auto"/>
          </w:tcPr>
          <w:p w:rsidR="0091564F" w:rsidRPr="004B643A" w:rsidRDefault="0091564F" w:rsidP="00C56C13">
            <w:pPr>
              <w:shd w:val="clear" w:color="auto" w:fill="FFFFFF"/>
              <w:jc w:val="center"/>
              <w:rPr>
                <w:sz w:val="28"/>
                <w:szCs w:val="28"/>
              </w:rPr>
            </w:pPr>
            <w:r w:rsidRPr="004B643A">
              <w:rPr>
                <w:sz w:val="28"/>
                <w:szCs w:val="28"/>
              </w:rPr>
              <w:t>12</w:t>
            </w:r>
          </w:p>
        </w:tc>
        <w:tc>
          <w:tcPr>
            <w:tcW w:w="0" w:type="auto"/>
          </w:tcPr>
          <w:p w:rsidR="0091564F" w:rsidRPr="004B643A" w:rsidRDefault="0091564F" w:rsidP="00C56C13">
            <w:pPr>
              <w:shd w:val="clear" w:color="auto" w:fill="FFFFFF"/>
              <w:jc w:val="center"/>
              <w:rPr>
                <w:sz w:val="28"/>
                <w:szCs w:val="28"/>
              </w:rPr>
            </w:pPr>
            <w:r w:rsidRPr="004B643A">
              <w:rPr>
                <w:sz w:val="28"/>
                <w:szCs w:val="28"/>
              </w:rPr>
              <w:t>12</w:t>
            </w:r>
          </w:p>
        </w:tc>
        <w:tc>
          <w:tcPr>
            <w:tcW w:w="0" w:type="auto"/>
          </w:tcPr>
          <w:p w:rsidR="0091564F" w:rsidRPr="004B643A" w:rsidRDefault="0091564F" w:rsidP="00C56C13">
            <w:pPr>
              <w:shd w:val="clear" w:color="auto" w:fill="FFFFFF"/>
              <w:jc w:val="center"/>
              <w:rPr>
                <w:sz w:val="28"/>
                <w:szCs w:val="28"/>
              </w:rPr>
            </w:pPr>
          </w:p>
        </w:tc>
      </w:tr>
    </w:tbl>
    <w:p w:rsidR="0091564F" w:rsidRPr="004B643A" w:rsidRDefault="0091564F" w:rsidP="00A55528">
      <w:pPr>
        <w:shd w:val="clear" w:color="auto" w:fill="FFFFFF"/>
        <w:jc w:val="center"/>
        <w:rPr>
          <w:sz w:val="28"/>
          <w:szCs w:val="28"/>
        </w:rPr>
      </w:pPr>
    </w:p>
    <w:p w:rsidR="0091564F" w:rsidRPr="004B643A" w:rsidRDefault="0091564F" w:rsidP="00A55528">
      <w:pPr>
        <w:shd w:val="clear" w:color="auto" w:fill="FFFFFF"/>
        <w:rPr>
          <w:sz w:val="28"/>
          <w:szCs w:val="28"/>
        </w:rPr>
      </w:pPr>
    </w:p>
    <w:p w:rsidR="0091564F" w:rsidRPr="004B643A" w:rsidRDefault="0091564F" w:rsidP="00A55528">
      <w:pPr>
        <w:shd w:val="clear" w:color="auto" w:fill="FFFFFF"/>
        <w:ind w:left="360"/>
        <w:jc w:val="both"/>
        <w:rPr>
          <w:sz w:val="28"/>
          <w:szCs w:val="28"/>
        </w:rPr>
      </w:pPr>
      <w:r w:rsidRPr="004B643A">
        <w:rPr>
          <w:sz w:val="28"/>
          <w:szCs w:val="28"/>
        </w:rPr>
        <w:t>* Школы искусств в пределах имеющихся средств могут расширять перечень предметов и увеличивать количество часов указанных дисциплин учебного плана.</w:t>
      </w:r>
    </w:p>
    <w:p w:rsidR="0091564F" w:rsidRPr="004B643A" w:rsidRDefault="0091564F" w:rsidP="00A55528">
      <w:pPr>
        <w:shd w:val="clear" w:color="auto" w:fill="FFFFFF"/>
        <w:ind w:left="360"/>
        <w:jc w:val="both"/>
        <w:rPr>
          <w:sz w:val="28"/>
          <w:szCs w:val="28"/>
        </w:rPr>
      </w:pPr>
      <w:r w:rsidRPr="004B643A">
        <w:rPr>
          <w:sz w:val="28"/>
          <w:szCs w:val="28"/>
        </w:rPr>
        <w:t xml:space="preserve">** Выпускники </w:t>
      </w:r>
      <w:r w:rsidRPr="004B643A">
        <w:rPr>
          <w:sz w:val="28"/>
          <w:szCs w:val="28"/>
          <w:lang w:val="en-US"/>
        </w:rPr>
        <w:t>VII</w:t>
      </w:r>
      <w:r w:rsidRPr="004B643A">
        <w:rPr>
          <w:sz w:val="28"/>
          <w:szCs w:val="28"/>
        </w:rPr>
        <w:t xml:space="preserve"> класса считаются окончившими полный курс образовательного учреждения.</w:t>
      </w:r>
    </w:p>
    <w:p w:rsidR="0091564F" w:rsidRPr="004B643A" w:rsidRDefault="0091564F" w:rsidP="00A55528">
      <w:pPr>
        <w:shd w:val="clear" w:color="auto" w:fill="FFFFFF"/>
        <w:ind w:left="360"/>
        <w:jc w:val="both"/>
        <w:rPr>
          <w:sz w:val="28"/>
          <w:szCs w:val="28"/>
        </w:rPr>
      </w:pPr>
      <w:r w:rsidRPr="004B643A">
        <w:rPr>
          <w:sz w:val="28"/>
          <w:szCs w:val="28"/>
        </w:rPr>
        <w:t>*** По усмотрению школы искусств итоговая аттестация по композиции может проводиться по одному из видов композиции (станковой или прикладной).</w:t>
      </w:r>
    </w:p>
    <w:p w:rsidR="0091564F" w:rsidRPr="004B643A" w:rsidRDefault="0091564F" w:rsidP="00A55528">
      <w:pPr>
        <w:shd w:val="clear" w:color="auto" w:fill="FFFFFF"/>
        <w:ind w:left="360"/>
        <w:jc w:val="both"/>
        <w:rPr>
          <w:sz w:val="28"/>
          <w:szCs w:val="28"/>
        </w:rPr>
      </w:pPr>
      <w:r w:rsidRPr="004B643A">
        <w:rPr>
          <w:sz w:val="28"/>
          <w:szCs w:val="28"/>
        </w:rPr>
        <w:t>**** Примерный перечень предметов по выбору: графика, компьютерная графика, дизайн, композиция станковая, композиция прикладная, скульптура, беседы об искусстве и т.д.</w:t>
      </w:r>
    </w:p>
    <w:p w:rsidR="0091564F" w:rsidRPr="004B643A" w:rsidRDefault="0091564F" w:rsidP="00A55528">
      <w:pPr>
        <w:shd w:val="clear" w:color="auto" w:fill="FFFFFF"/>
        <w:jc w:val="both"/>
        <w:rPr>
          <w:sz w:val="28"/>
          <w:szCs w:val="28"/>
        </w:rPr>
      </w:pPr>
    </w:p>
    <w:p w:rsidR="0091564F" w:rsidRPr="004B643A" w:rsidRDefault="0091564F" w:rsidP="00A55528">
      <w:pPr>
        <w:pStyle w:val="western"/>
        <w:shd w:val="clear" w:color="auto" w:fill="FFFFFF"/>
        <w:spacing w:before="0" w:beforeAutospacing="0" w:after="0" w:afterAutospacing="0"/>
        <w:ind w:firstLine="426"/>
        <w:jc w:val="both"/>
        <w:textAlignment w:val="baseline"/>
        <w:rPr>
          <w:rStyle w:val="Strong"/>
          <w:b w:val="0"/>
          <w:bCs/>
          <w:sz w:val="28"/>
          <w:szCs w:val="28"/>
          <w:bdr w:val="none" w:sz="0" w:space="0" w:color="auto" w:frame="1"/>
        </w:rPr>
      </w:pPr>
    </w:p>
    <w:p w:rsidR="0091564F" w:rsidRPr="004B643A" w:rsidRDefault="0091564F" w:rsidP="00A55528">
      <w:pPr>
        <w:pStyle w:val="western"/>
        <w:shd w:val="clear" w:color="auto" w:fill="FFFFFF"/>
        <w:spacing w:before="0" w:beforeAutospacing="0" w:after="0" w:afterAutospacing="0"/>
        <w:ind w:firstLine="426"/>
        <w:jc w:val="both"/>
        <w:textAlignment w:val="baseline"/>
        <w:rPr>
          <w:b/>
          <w:sz w:val="28"/>
          <w:szCs w:val="28"/>
        </w:rPr>
      </w:pPr>
    </w:p>
    <w:p w:rsidR="0091564F" w:rsidRPr="004B643A" w:rsidRDefault="0091564F" w:rsidP="00A55528">
      <w:pPr>
        <w:ind w:right="202"/>
        <w:jc w:val="both"/>
        <w:rPr>
          <w:sz w:val="28"/>
          <w:szCs w:val="28"/>
        </w:rPr>
      </w:pPr>
      <w:r w:rsidRPr="004B643A">
        <w:rPr>
          <w:sz w:val="28"/>
          <w:szCs w:val="28"/>
        </w:rPr>
        <w:br w:type="page"/>
      </w:r>
    </w:p>
    <w:p w:rsidR="0091564F" w:rsidRPr="004B643A" w:rsidRDefault="0091564F" w:rsidP="00541E40">
      <w:pPr>
        <w:ind w:right="202" w:firstLine="540"/>
        <w:jc w:val="both"/>
        <w:rPr>
          <w:sz w:val="28"/>
          <w:szCs w:val="28"/>
        </w:rPr>
      </w:pPr>
      <w:r w:rsidRPr="004B643A">
        <w:rPr>
          <w:b/>
          <w:sz w:val="28"/>
          <w:szCs w:val="28"/>
        </w:rPr>
        <w:t>Программа «Фортепиано»</w:t>
      </w:r>
      <w:r w:rsidRPr="004B643A">
        <w:rPr>
          <w:sz w:val="28"/>
          <w:szCs w:val="28"/>
        </w:rPr>
        <w:t xml:space="preserve"> по ДПОП  включает  в себя учебные планы, которые являются её неотъемлемой частью:</w:t>
      </w:r>
    </w:p>
    <w:p w:rsidR="0091564F" w:rsidRPr="004B643A" w:rsidRDefault="0091564F" w:rsidP="00A55528">
      <w:pPr>
        <w:ind w:right="202"/>
        <w:jc w:val="both"/>
        <w:rPr>
          <w:sz w:val="28"/>
          <w:szCs w:val="28"/>
        </w:rPr>
      </w:pPr>
      <w:r w:rsidRPr="004B643A">
        <w:rPr>
          <w:sz w:val="28"/>
          <w:szCs w:val="28"/>
        </w:rPr>
        <w:t>-  учебный план с нормативным сроком освоения 8 лет;</w:t>
      </w:r>
    </w:p>
    <w:p w:rsidR="0091564F" w:rsidRPr="004B643A" w:rsidRDefault="0091564F" w:rsidP="00A55528">
      <w:pPr>
        <w:ind w:right="202"/>
        <w:jc w:val="both"/>
        <w:rPr>
          <w:sz w:val="28"/>
          <w:szCs w:val="28"/>
        </w:rPr>
      </w:pPr>
      <w:r w:rsidRPr="004B643A">
        <w:rPr>
          <w:sz w:val="28"/>
          <w:szCs w:val="28"/>
        </w:rPr>
        <w:t>- учебный план дополнительного года обучения  (9 класс).</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Учебные планы, определяют содержание и организацию образовательного процесса в ОУ по программе «Фортепиано», 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xml:space="preserve">обучающихся. Учебные планы программы «Фортепиано» предусматривают максимальную, самостоятельную и аудиторную нагрузку обучающихся.   </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Учебные планы разработаны на основании ФГТ, в соответствии с графиками образовательного процесса ОУ и сроков обучения по программе «Фортепиано», а также отражают структуру программы «Фортепиано», установленную ФГТ, в части:</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наименования предметных областей и разделов;</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форм проведения учебных занятий;</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проведения консультаций;</w:t>
      </w:r>
    </w:p>
    <w:p w:rsidR="0091564F" w:rsidRPr="004B643A" w:rsidRDefault="0091564F" w:rsidP="00A55528">
      <w:pPr>
        <w:pStyle w:val="10"/>
        <w:ind w:right="202"/>
        <w:jc w:val="both"/>
        <w:rPr>
          <w:rFonts w:ascii="Times New Roman" w:hAnsi="Times New Roman" w:cs="Times New Roman"/>
          <w:sz w:val="28"/>
          <w:szCs w:val="28"/>
        </w:rPr>
      </w:pPr>
      <w:r w:rsidRPr="004B643A">
        <w:rPr>
          <w:rFonts w:ascii="Times New Roman" w:hAnsi="Times New Roman" w:cs="Times New Roman"/>
          <w:sz w:val="28"/>
          <w:szCs w:val="28"/>
        </w:rPr>
        <w:t xml:space="preserve">- итоговой аттестации обучающихся с обозначением ее форм и их наименований. </w:t>
      </w:r>
    </w:p>
    <w:p w:rsidR="0091564F" w:rsidRPr="004B643A" w:rsidRDefault="0091564F" w:rsidP="00A55528">
      <w:pPr>
        <w:pStyle w:val="10"/>
        <w:ind w:right="202"/>
        <w:jc w:val="both"/>
        <w:rPr>
          <w:rFonts w:ascii="Times New Roman" w:hAnsi="Times New Roman" w:cs="Times New Roman"/>
          <w:sz w:val="28"/>
          <w:szCs w:val="28"/>
        </w:rPr>
      </w:pPr>
    </w:p>
    <w:p w:rsidR="0091564F" w:rsidRPr="004B643A" w:rsidRDefault="0091564F" w:rsidP="00541E40">
      <w:pPr>
        <w:pStyle w:val="Default"/>
        <w:ind w:firstLine="540"/>
        <w:jc w:val="both"/>
        <w:rPr>
          <w:rFonts w:ascii="Times New Roman" w:hAnsi="Times New Roman" w:cs="Times New Roman"/>
          <w:color w:val="auto"/>
          <w:sz w:val="28"/>
          <w:szCs w:val="28"/>
        </w:rPr>
      </w:pPr>
      <w:r w:rsidRPr="004B643A">
        <w:rPr>
          <w:rFonts w:ascii="Times New Roman" w:hAnsi="Times New Roman" w:cs="Times New Roman"/>
          <w:color w:val="auto"/>
          <w:sz w:val="28"/>
          <w:szCs w:val="28"/>
        </w:rPr>
        <w:t xml:space="preserve">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Максимальный объем учебной нагрузки обучающихся, предусмотренный программой «Фортепиано» не превышает 26 часов в неделю. Общий 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ОУ) не превышает 14 часов в неделю  </w:t>
      </w:r>
    </w:p>
    <w:p w:rsidR="0091564F" w:rsidRPr="004B643A" w:rsidRDefault="0091564F" w:rsidP="00541E40">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Учебный план программы «Фортепиано» содержит следующие предметные области (далее – ПО): </w:t>
      </w:r>
    </w:p>
    <w:p w:rsidR="0091564F" w:rsidRPr="004B643A" w:rsidRDefault="0091564F" w:rsidP="00541E40">
      <w:pPr>
        <w:pStyle w:val="10"/>
        <w:jc w:val="both"/>
        <w:rPr>
          <w:rFonts w:ascii="Times New Roman" w:hAnsi="Times New Roman" w:cs="Times New Roman"/>
          <w:sz w:val="28"/>
          <w:szCs w:val="28"/>
        </w:rPr>
      </w:pPr>
      <w:r w:rsidRPr="004B643A">
        <w:rPr>
          <w:rFonts w:ascii="Times New Roman" w:hAnsi="Times New Roman" w:cs="Times New Roman"/>
          <w:sz w:val="28"/>
          <w:szCs w:val="28"/>
        </w:rPr>
        <w:t>- ПО.01.Музыкальное исполнительство;</w:t>
      </w:r>
    </w:p>
    <w:p w:rsidR="0091564F" w:rsidRPr="004B643A" w:rsidRDefault="0091564F" w:rsidP="00541E40">
      <w:pPr>
        <w:pStyle w:val="10"/>
        <w:jc w:val="both"/>
        <w:rPr>
          <w:rFonts w:ascii="Times New Roman" w:hAnsi="Times New Roman" w:cs="Times New Roman"/>
          <w:sz w:val="28"/>
          <w:szCs w:val="28"/>
        </w:rPr>
      </w:pPr>
      <w:r w:rsidRPr="004B643A">
        <w:rPr>
          <w:rFonts w:ascii="Times New Roman" w:hAnsi="Times New Roman" w:cs="Times New Roman"/>
          <w:sz w:val="28"/>
          <w:szCs w:val="28"/>
        </w:rPr>
        <w:t>- ПО.02.Теория и история музыки</w:t>
      </w:r>
    </w:p>
    <w:p w:rsidR="0091564F" w:rsidRPr="004B643A" w:rsidRDefault="0091564F" w:rsidP="00541E40">
      <w:pPr>
        <w:pStyle w:val="10"/>
        <w:jc w:val="both"/>
        <w:rPr>
          <w:rFonts w:ascii="Times New Roman" w:hAnsi="Times New Roman" w:cs="Times New Roman"/>
          <w:sz w:val="28"/>
          <w:szCs w:val="28"/>
        </w:rPr>
      </w:pPr>
      <w:r w:rsidRPr="004B643A">
        <w:rPr>
          <w:rFonts w:ascii="Times New Roman" w:hAnsi="Times New Roman" w:cs="Times New Roman"/>
          <w:sz w:val="28"/>
          <w:szCs w:val="28"/>
        </w:rPr>
        <w:t>и разделы: консультации, промежуточная аттестация, итоговая аттестация.</w:t>
      </w:r>
    </w:p>
    <w:p w:rsidR="0091564F" w:rsidRPr="004B643A" w:rsidRDefault="0091564F" w:rsidP="00541E40">
      <w:pPr>
        <w:widowControl w:val="0"/>
        <w:ind w:firstLine="720"/>
        <w:jc w:val="both"/>
        <w:rPr>
          <w:sz w:val="28"/>
          <w:szCs w:val="28"/>
        </w:rPr>
      </w:pPr>
      <w:r w:rsidRPr="004B643A">
        <w:rPr>
          <w:sz w:val="28"/>
          <w:szCs w:val="28"/>
        </w:rPr>
        <w:t xml:space="preserve"> Предметные области имеют обязательную и вариативную части, которые состоят из учебных предметов. </w:t>
      </w:r>
    </w:p>
    <w:p w:rsidR="0091564F" w:rsidRPr="004B643A" w:rsidRDefault="0091564F" w:rsidP="00541E40">
      <w:pPr>
        <w:widowControl w:val="0"/>
        <w:ind w:firstLine="720"/>
        <w:jc w:val="both"/>
        <w:rPr>
          <w:sz w:val="28"/>
          <w:szCs w:val="28"/>
        </w:rPr>
      </w:pPr>
    </w:p>
    <w:p w:rsidR="0091564F" w:rsidRPr="004B643A" w:rsidRDefault="0091564F" w:rsidP="00541E40">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br w:type="page"/>
      </w: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t>УЧЕБНЫЕ ПЛАНЫ</w:t>
      </w:r>
    </w:p>
    <w:p w:rsidR="0091564F" w:rsidRPr="004B643A" w:rsidRDefault="0091564F" w:rsidP="00A55528">
      <w:pPr>
        <w:pStyle w:val="23"/>
        <w:jc w:val="center"/>
        <w:rPr>
          <w:rFonts w:ascii="Times New Roman" w:hAnsi="Times New Roman"/>
          <w:b/>
          <w:sz w:val="28"/>
          <w:szCs w:val="28"/>
        </w:rPr>
      </w:pP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t xml:space="preserve">дополнительной предпрофессиональной </w:t>
      </w: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t>общеобразовательной программы</w:t>
      </w: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t xml:space="preserve">в области музыкального искусства </w:t>
      </w:r>
    </w:p>
    <w:p w:rsidR="0091564F" w:rsidRPr="004B643A" w:rsidRDefault="0091564F" w:rsidP="00A55528">
      <w:pPr>
        <w:pStyle w:val="23"/>
        <w:jc w:val="center"/>
        <w:rPr>
          <w:rFonts w:ascii="Times New Roman" w:hAnsi="Times New Roman"/>
          <w:b/>
          <w:sz w:val="28"/>
          <w:szCs w:val="28"/>
        </w:rPr>
      </w:pPr>
      <w:r w:rsidRPr="004B643A">
        <w:rPr>
          <w:rFonts w:ascii="Times New Roman" w:hAnsi="Times New Roman"/>
          <w:b/>
          <w:sz w:val="28"/>
          <w:szCs w:val="28"/>
        </w:rPr>
        <w:t>«ФОРТЕПИАНО»   на 2014-2015 учебный год</w:t>
      </w:r>
    </w:p>
    <w:p w:rsidR="0091564F" w:rsidRPr="004B643A" w:rsidRDefault="0091564F" w:rsidP="00A55528">
      <w:pPr>
        <w:pStyle w:val="23"/>
        <w:jc w:val="center"/>
        <w:rPr>
          <w:rFonts w:ascii="Times New Roman" w:hAnsi="Times New Roman"/>
          <w:b/>
          <w:sz w:val="28"/>
          <w:szCs w:val="28"/>
        </w:rPr>
      </w:pPr>
    </w:p>
    <w:p w:rsidR="0091564F" w:rsidRPr="004B643A" w:rsidRDefault="0091564F" w:rsidP="00F4234E">
      <w:pPr>
        <w:pStyle w:val="23"/>
        <w:jc w:val="center"/>
        <w:rPr>
          <w:rFonts w:ascii="Times New Roman" w:hAnsi="Times New Roman"/>
          <w:sz w:val="28"/>
          <w:szCs w:val="28"/>
        </w:rPr>
      </w:pPr>
      <w:r w:rsidRPr="004B643A">
        <w:rPr>
          <w:rFonts w:ascii="Times New Roman" w:hAnsi="Times New Roman"/>
          <w:sz w:val="28"/>
          <w:szCs w:val="28"/>
        </w:rPr>
        <w:t>Срок обучения 8 лет</w:t>
      </w:r>
    </w:p>
    <w:p w:rsidR="0091564F" w:rsidRPr="004B643A" w:rsidRDefault="0091564F" w:rsidP="00541E40">
      <w:pPr>
        <w:pStyle w:val="23"/>
        <w:jc w:val="center"/>
        <w:rPr>
          <w:rFonts w:ascii="Times New Roman" w:hAnsi="Times New Roman"/>
          <w:sz w:val="28"/>
          <w:szCs w:val="28"/>
        </w:rPr>
        <w:sectPr w:rsidR="0091564F" w:rsidRPr="004B643A" w:rsidSect="00541E40">
          <w:pgSz w:w="11906" w:h="16838"/>
          <w:pgMar w:top="719" w:right="926" w:bottom="899" w:left="1260" w:header="709" w:footer="709" w:gutter="0"/>
          <w:cols w:space="708"/>
          <w:docGrid w:linePitch="360"/>
        </w:sectPr>
      </w:pPr>
    </w:p>
    <w:p w:rsidR="0091564F" w:rsidRPr="004B643A" w:rsidRDefault="0091564F" w:rsidP="00F4234E">
      <w:pPr>
        <w:pStyle w:val="23"/>
        <w:jc w:val="center"/>
        <w:rPr>
          <w:rFonts w:ascii="Times New Roman" w:hAnsi="Times New Roman"/>
          <w:sz w:val="28"/>
          <w:szCs w:val="28"/>
        </w:rPr>
      </w:pPr>
    </w:p>
    <w:p w:rsidR="0091564F" w:rsidRPr="004B643A" w:rsidRDefault="0091564F" w:rsidP="00F4234E">
      <w:pPr>
        <w:pStyle w:val="23"/>
        <w:jc w:val="center"/>
        <w:rPr>
          <w:rFonts w:ascii="Times New Roman" w:hAnsi="Times New Roman"/>
          <w:sz w:val="28"/>
          <w:szCs w:val="28"/>
        </w:rPr>
      </w:pPr>
      <w:r w:rsidRPr="004B643A">
        <w:rPr>
          <w:rFonts w:ascii="Times New Roman" w:hAnsi="Times New Roman"/>
          <w:sz w:val="28"/>
          <w:szCs w:val="28"/>
        </w:rPr>
        <w:t>Срок обучения 8 лет</w:t>
      </w:r>
    </w:p>
    <w:tbl>
      <w:tblPr>
        <w:tblpPr w:leftFromText="180" w:rightFromText="180" w:vertAnchor="page" w:horzAnchor="margin" w:tblpY="1648"/>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3"/>
        <w:gridCol w:w="2950"/>
        <w:gridCol w:w="12"/>
        <w:gridCol w:w="1108"/>
        <w:gridCol w:w="956"/>
        <w:gridCol w:w="834"/>
        <w:gridCol w:w="851"/>
        <w:gridCol w:w="662"/>
        <w:gridCol w:w="1031"/>
        <w:gridCol w:w="910"/>
        <w:gridCol w:w="503"/>
        <w:gridCol w:w="636"/>
        <w:gridCol w:w="636"/>
        <w:gridCol w:w="540"/>
        <w:gridCol w:w="636"/>
        <w:gridCol w:w="675"/>
        <w:gridCol w:w="575"/>
        <w:gridCol w:w="672"/>
      </w:tblGrid>
      <w:tr w:rsidR="0091564F" w:rsidRPr="004B643A" w:rsidTr="003B02E5">
        <w:tc>
          <w:tcPr>
            <w:tcW w:w="1829" w:type="dxa"/>
            <w:vMerge w:val="restart"/>
          </w:tcPr>
          <w:p w:rsidR="0091564F" w:rsidRPr="004B643A" w:rsidRDefault="0091564F" w:rsidP="003B02E5">
            <w:r w:rsidRPr="004B643A">
              <w:t>Индекс предметных областей, разделов и учебных предметов</w:t>
            </w:r>
          </w:p>
        </w:tc>
        <w:tc>
          <w:tcPr>
            <w:tcW w:w="2965" w:type="dxa"/>
            <w:gridSpan w:val="2"/>
            <w:vMerge w:val="restart"/>
          </w:tcPr>
          <w:p w:rsidR="0091564F" w:rsidRPr="004B643A" w:rsidRDefault="0091564F" w:rsidP="003B02E5">
            <w:r w:rsidRPr="004B643A">
              <w:t>Наименование частей, предметных областей, разделов и учебных предметов</w:t>
            </w:r>
          </w:p>
          <w:p w:rsidR="0091564F" w:rsidRPr="004B643A" w:rsidRDefault="0091564F" w:rsidP="003B02E5"/>
          <w:p w:rsidR="0091564F" w:rsidRPr="004B643A" w:rsidRDefault="0091564F" w:rsidP="003B02E5"/>
          <w:p w:rsidR="0091564F" w:rsidRPr="004B643A" w:rsidRDefault="0091564F" w:rsidP="003B02E5"/>
          <w:p w:rsidR="0091564F" w:rsidRPr="004B643A" w:rsidRDefault="0091564F" w:rsidP="003B02E5"/>
          <w:p w:rsidR="0091564F" w:rsidRPr="004B643A" w:rsidRDefault="0091564F" w:rsidP="003B02E5"/>
        </w:tc>
        <w:tc>
          <w:tcPr>
            <w:tcW w:w="1109" w:type="dxa"/>
          </w:tcPr>
          <w:p w:rsidR="0091564F" w:rsidRPr="004B643A" w:rsidRDefault="0091564F" w:rsidP="003B02E5">
            <w:r w:rsidRPr="004B643A">
              <w:t>Макси-</w:t>
            </w:r>
          </w:p>
          <w:p w:rsidR="0091564F" w:rsidRPr="004B643A" w:rsidRDefault="0091564F" w:rsidP="003B02E5">
            <w:r w:rsidRPr="004B643A">
              <w:t>мальная учебная нагрузка</w:t>
            </w:r>
          </w:p>
        </w:tc>
        <w:tc>
          <w:tcPr>
            <w:tcW w:w="956" w:type="dxa"/>
          </w:tcPr>
          <w:p w:rsidR="0091564F" w:rsidRPr="004B643A" w:rsidRDefault="0091564F" w:rsidP="003B02E5">
            <w:r w:rsidRPr="004B643A">
              <w:t>Само-</w:t>
            </w:r>
          </w:p>
          <w:p w:rsidR="0091564F" w:rsidRPr="004B643A" w:rsidRDefault="0091564F" w:rsidP="003B02E5">
            <w:r w:rsidRPr="004B643A">
              <w:t>сто-</w:t>
            </w:r>
          </w:p>
          <w:p w:rsidR="0091564F" w:rsidRPr="004B643A" w:rsidRDefault="0091564F" w:rsidP="003B02E5">
            <w:r w:rsidRPr="004B643A">
              <w:t>ятельн.</w:t>
            </w:r>
          </w:p>
          <w:p w:rsidR="0091564F" w:rsidRPr="004B643A" w:rsidRDefault="0091564F" w:rsidP="003B02E5">
            <w:r w:rsidRPr="004B643A">
              <w:t>работа</w:t>
            </w:r>
          </w:p>
        </w:tc>
        <w:tc>
          <w:tcPr>
            <w:tcW w:w="2347" w:type="dxa"/>
            <w:gridSpan w:val="3"/>
          </w:tcPr>
          <w:p w:rsidR="0091564F" w:rsidRPr="004B643A" w:rsidRDefault="0091564F" w:rsidP="003B02E5">
            <w:r w:rsidRPr="004B643A">
              <w:t>Аудиторные занятия (в часах)</w:t>
            </w:r>
          </w:p>
        </w:tc>
        <w:tc>
          <w:tcPr>
            <w:tcW w:w="1941" w:type="dxa"/>
            <w:gridSpan w:val="2"/>
          </w:tcPr>
          <w:p w:rsidR="0091564F" w:rsidRPr="004B643A" w:rsidRDefault="0091564F" w:rsidP="003B02E5">
            <w:r w:rsidRPr="004B643A">
              <w:t>промежуточная аттестация (по полугодиям)</w:t>
            </w:r>
          </w:p>
        </w:tc>
        <w:tc>
          <w:tcPr>
            <w:tcW w:w="4873" w:type="dxa"/>
            <w:gridSpan w:val="8"/>
          </w:tcPr>
          <w:p w:rsidR="0091564F" w:rsidRPr="004B643A" w:rsidRDefault="0091564F" w:rsidP="003B02E5">
            <w:r w:rsidRPr="004B643A">
              <w:t>распределение по годам обучения</w:t>
            </w:r>
          </w:p>
        </w:tc>
      </w:tr>
      <w:tr w:rsidR="0091564F" w:rsidRPr="004B643A" w:rsidTr="003B02E5">
        <w:trPr>
          <w:cantSplit/>
          <w:trHeight w:val="1134"/>
        </w:trPr>
        <w:tc>
          <w:tcPr>
            <w:tcW w:w="1829" w:type="dxa"/>
            <w:vMerge/>
          </w:tcPr>
          <w:p w:rsidR="0091564F" w:rsidRPr="004B643A" w:rsidRDefault="0091564F" w:rsidP="003B02E5"/>
        </w:tc>
        <w:tc>
          <w:tcPr>
            <w:tcW w:w="2965" w:type="dxa"/>
            <w:gridSpan w:val="2"/>
            <w:vMerge/>
          </w:tcPr>
          <w:p w:rsidR="0091564F" w:rsidRPr="004B643A" w:rsidRDefault="0091564F" w:rsidP="003B02E5"/>
        </w:tc>
        <w:tc>
          <w:tcPr>
            <w:tcW w:w="1109" w:type="dxa"/>
            <w:textDirection w:val="btLr"/>
          </w:tcPr>
          <w:p w:rsidR="0091564F" w:rsidRPr="004B643A" w:rsidRDefault="0091564F" w:rsidP="003B02E5">
            <w:pPr>
              <w:ind w:left="113" w:right="113"/>
              <w:rPr>
                <w:sz w:val="20"/>
                <w:szCs w:val="20"/>
              </w:rPr>
            </w:pPr>
            <w:r w:rsidRPr="004B643A">
              <w:rPr>
                <w:sz w:val="20"/>
                <w:szCs w:val="20"/>
              </w:rPr>
              <w:t>трудоемкость в часах</w:t>
            </w:r>
          </w:p>
          <w:p w:rsidR="0091564F" w:rsidRPr="004B643A" w:rsidRDefault="0091564F" w:rsidP="003B02E5">
            <w:pPr>
              <w:ind w:left="113" w:right="113"/>
              <w:rPr>
                <w:sz w:val="20"/>
                <w:szCs w:val="20"/>
              </w:rPr>
            </w:pPr>
          </w:p>
          <w:p w:rsidR="0091564F" w:rsidRPr="004B643A" w:rsidRDefault="0091564F" w:rsidP="003B02E5">
            <w:pPr>
              <w:ind w:left="113" w:right="113"/>
              <w:rPr>
                <w:sz w:val="20"/>
                <w:szCs w:val="20"/>
              </w:rPr>
            </w:pPr>
          </w:p>
          <w:p w:rsidR="0091564F" w:rsidRPr="004B643A" w:rsidRDefault="0091564F" w:rsidP="003B02E5">
            <w:pPr>
              <w:ind w:left="113" w:right="113"/>
              <w:rPr>
                <w:sz w:val="20"/>
                <w:szCs w:val="20"/>
              </w:rPr>
            </w:pPr>
          </w:p>
        </w:tc>
        <w:tc>
          <w:tcPr>
            <w:tcW w:w="956" w:type="dxa"/>
            <w:textDirection w:val="btLr"/>
          </w:tcPr>
          <w:p w:rsidR="0091564F" w:rsidRPr="004B643A" w:rsidRDefault="0091564F" w:rsidP="003B02E5">
            <w:pPr>
              <w:ind w:left="113" w:right="113"/>
              <w:rPr>
                <w:sz w:val="20"/>
                <w:szCs w:val="20"/>
              </w:rPr>
            </w:pPr>
            <w:r w:rsidRPr="004B643A">
              <w:rPr>
                <w:sz w:val="20"/>
                <w:szCs w:val="20"/>
              </w:rPr>
              <w:t>трудоемкость в часах</w:t>
            </w:r>
          </w:p>
        </w:tc>
        <w:tc>
          <w:tcPr>
            <w:tcW w:w="834" w:type="dxa"/>
            <w:textDirection w:val="btLr"/>
          </w:tcPr>
          <w:p w:rsidR="0091564F" w:rsidRPr="004B643A" w:rsidRDefault="0091564F" w:rsidP="003B02E5">
            <w:pPr>
              <w:ind w:left="113" w:right="113"/>
              <w:rPr>
                <w:sz w:val="20"/>
                <w:szCs w:val="20"/>
              </w:rPr>
            </w:pPr>
            <w:r w:rsidRPr="004B643A">
              <w:rPr>
                <w:sz w:val="20"/>
                <w:szCs w:val="20"/>
              </w:rPr>
              <w:t>групповые  занятия</w:t>
            </w:r>
          </w:p>
        </w:tc>
        <w:tc>
          <w:tcPr>
            <w:tcW w:w="851" w:type="dxa"/>
            <w:textDirection w:val="btLr"/>
          </w:tcPr>
          <w:p w:rsidR="0091564F" w:rsidRPr="004B643A" w:rsidRDefault="0091564F" w:rsidP="003B02E5">
            <w:pPr>
              <w:ind w:left="113" w:right="113"/>
              <w:rPr>
                <w:sz w:val="20"/>
                <w:szCs w:val="20"/>
              </w:rPr>
            </w:pPr>
            <w:r w:rsidRPr="004B643A">
              <w:rPr>
                <w:sz w:val="20"/>
                <w:szCs w:val="20"/>
              </w:rPr>
              <w:t>мелкогрупповые занятия</w:t>
            </w:r>
          </w:p>
        </w:tc>
        <w:tc>
          <w:tcPr>
            <w:tcW w:w="662" w:type="dxa"/>
            <w:textDirection w:val="btLr"/>
          </w:tcPr>
          <w:p w:rsidR="0091564F" w:rsidRPr="004B643A" w:rsidRDefault="0091564F" w:rsidP="003B02E5">
            <w:pPr>
              <w:ind w:left="113" w:right="113"/>
              <w:rPr>
                <w:sz w:val="20"/>
                <w:szCs w:val="20"/>
              </w:rPr>
            </w:pPr>
            <w:r w:rsidRPr="004B643A">
              <w:rPr>
                <w:sz w:val="20"/>
                <w:szCs w:val="20"/>
              </w:rPr>
              <w:t>индивидуальные занятия</w:t>
            </w:r>
          </w:p>
        </w:tc>
        <w:tc>
          <w:tcPr>
            <w:tcW w:w="1031" w:type="dxa"/>
            <w:textDirection w:val="btLr"/>
          </w:tcPr>
          <w:p w:rsidR="0091564F" w:rsidRPr="004B643A" w:rsidRDefault="0091564F" w:rsidP="003B02E5">
            <w:pPr>
              <w:ind w:left="113" w:right="113"/>
              <w:rPr>
                <w:sz w:val="20"/>
                <w:szCs w:val="20"/>
              </w:rPr>
            </w:pPr>
            <w:r w:rsidRPr="004B643A">
              <w:rPr>
                <w:sz w:val="20"/>
                <w:szCs w:val="20"/>
              </w:rPr>
              <w:t>зачеты, контрольные уроки</w:t>
            </w:r>
          </w:p>
        </w:tc>
        <w:tc>
          <w:tcPr>
            <w:tcW w:w="910" w:type="dxa"/>
            <w:textDirection w:val="btLr"/>
          </w:tcPr>
          <w:p w:rsidR="0091564F" w:rsidRPr="004B643A" w:rsidRDefault="0091564F" w:rsidP="003B02E5">
            <w:pPr>
              <w:ind w:left="113" w:right="113"/>
              <w:rPr>
                <w:sz w:val="20"/>
                <w:szCs w:val="20"/>
              </w:rPr>
            </w:pPr>
            <w:r w:rsidRPr="004B643A">
              <w:rPr>
                <w:sz w:val="20"/>
                <w:szCs w:val="20"/>
              </w:rPr>
              <w:t>экзамены</w:t>
            </w:r>
          </w:p>
        </w:tc>
        <w:tc>
          <w:tcPr>
            <w:tcW w:w="503" w:type="dxa"/>
            <w:textDirection w:val="btLr"/>
          </w:tcPr>
          <w:p w:rsidR="0091564F" w:rsidRPr="004B643A" w:rsidRDefault="0091564F" w:rsidP="003B02E5">
            <w:pPr>
              <w:ind w:left="113" w:right="113"/>
              <w:rPr>
                <w:sz w:val="20"/>
                <w:szCs w:val="20"/>
              </w:rPr>
            </w:pPr>
            <w:r w:rsidRPr="004B643A">
              <w:rPr>
                <w:sz w:val="20"/>
                <w:szCs w:val="20"/>
              </w:rPr>
              <w:t>1-й класс</w:t>
            </w:r>
          </w:p>
        </w:tc>
        <w:tc>
          <w:tcPr>
            <w:tcW w:w="636" w:type="dxa"/>
            <w:textDirection w:val="btLr"/>
          </w:tcPr>
          <w:p w:rsidR="0091564F" w:rsidRPr="004B643A" w:rsidRDefault="0091564F" w:rsidP="003B02E5">
            <w:pPr>
              <w:ind w:left="113" w:right="113"/>
              <w:rPr>
                <w:sz w:val="20"/>
                <w:szCs w:val="20"/>
              </w:rPr>
            </w:pPr>
            <w:r w:rsidRPr="004B643A">
              <w:rPr>
                <w:sz w:val="20"/>
                <w:szCs w:val="20"/>
              </w:rPr>
              <w:t>2-й класс</w:t>
            </w:r>
          </w:p>
        </w:tc>
        <w:tc>
          <w:tcPr>
            <w:tcW w:w="636" w:type="dxa"/>
            <w:textDirection w:val="btLr"/>
          </w:tcPr>
          <w:p w:rsidR="0091564F" w:rsidRPr="004B643A" w:rsidRDefault="0091564F" w:rsidP="003B02E5">
            <w:pPr>
              <w:ind w:left="113" w:right="113"/>
              <w:rPr>
                <w:sz w:val="20"/>
                <w:szCs w:val="20"/>
              </w:rPr>
            </w:pPr>
            <w:r w:rsidRPr="004B643A">
              <w:rPr>
                <w:sz w:val="20"/>
                <w:szCs w:val="20"/>
              </w:rPr>
              <w:t>3-й класс</w:t>
            </w:r>
          </w:p>
        </w:tc>
        <w:tc>
          <w:tcPr>
            <w:tcW w:w="540" w:type="dxa"/>
            <w:textDirection w:val="btLr"/>
          </w:tcPr>
          <w:p w:rsidR="0091564F" w:rsidRPr="004B643A" w:rsidRDefault="0091564F" w:rsidP="003B02E5">
            <w:pPr>
              <w:ind w:left="113" w:right="113"/>
              <w:rPr>
                <w:sz w:val="20"/>
                <w:szCs w:val="20"/>
              </w:rPr>
            </w:pPr>
            <w:r w:rsidRPr="004B643A">
              <w:rPr>
                <w:sz w:val="20"/>
                <w:szCs w:val="20"/>
              </w:rPr>
              <w:t>4-й класс</w:t>
            </w:r>
          </w:p>
        </w:tc>
        <w:tc>
          <w:tcPr>
            <w:tcW w:w="636" w:type="dxa"/>
            <w:textDirection w:val="btLr"/>
          </w:tcPr>
          <w:p w:rsidR="0091564F" w:rsidRPr="004B643A" w:rsidRDefault="0091564F" w:rsidP="003B02E5">
            <w:pPr>
              <w:ind w:left="113" w:right="113"/>
              <w:rPr>
                <w:sz w:val="20"/>
                <w:szCs w:val="20"/>
              </w:rPr>
            </w:pPr>
            <w:r w:rsidRPr="004B643A">
              <w:rPr>
                <w:sz w:val="20"/>
                <w:szCs w:val="20"/>
              </w:rPr>
              <w:t>5-й класс</w:t>
            </w:r>
          </w:p>
        </w:tc>
        <w:tc>
          <w:tcPr>
            <w:tcW w:w="675" w:type="dxa"/>
            <w:textDirection w:val="btLr"/>
          </w:tcPr>
          <w:p w:rsidR="0091564F" w:rsidRPr="004B643A" w:rsidRDefault="0091564F" w:rsidP="003B02E5">
            <w:pPr>
              <w:ind w:left="113" w:right="113"/>
              <w:rPr>
                <w:sz w:val="20"/>
                <w:szCs w:val="20"/>
              </w:rPr>
            </w:pPr>
            <w:r w:rsidRPr="004B643A">
              <w:rPr>
                <w:sz w:val="20"/>
                <w:szCs w:val="20"/>
              </w:rPr>
              <w:t>6-й класс</w:t>
            </w:r>
          </w:p>
        </w:tc>
        <w:tc>
          <w:tcPr>
            <w:tcW w:w="575" w:type="dxa"/>
            <w:textDirection w:val="btLr"/>
          </w:tcPr>
          <w:p w:rsidR="0091564F" w:rsidRPr="004B643A" w:rsidRDefault="0091564F" w:rsidP="003B02E5">
            <w:pPr>
              <w:ind w:left="113" w:right="113"/>
              <w:rPr>
                <w:sz w:val="20"/>
                <w:szCs w:val="20"/>
              </w:rPr>
            </w:pPr>
            <w:r w:rsidRPr="004B643A">
              <w:rPr>
                <w:sz w:val="20"/>
                <w:szCs w:val="20"/>
              </w:rPr>
              <w:t>7-й класс</w:t>
            </w:r>
          </w:p>
        </w:tc>
        <w:tc>
          <w:tcPr>
            <w:tcW w:w="672" w:type="dxa"/>
            <w:textDirection w:val="btLr"/>
          </w:tcPr>
          <w:p w:rsidR="0091564F" w:rsidRPr="004B643A" w:rsidRDefault="0091564F" w:rsidP="003B02E5">
            <w:pPr>
              <w:ind w:left="113" w:right="113"/>
              <w:rPr>
                <w:sz w:val="20"/>
                <w:szCs w:val="20"/>
              </w:rPr>
            </w:pPr>
            <w:r w:rsidRPr="004B643A">
              <w:rPr>
                <w:sz w:val="20"/>
                <w:szCs w:val="20"/>
              </w:rPr>
              <w:t>8-й класс</w:t>
            </w:r>
          </w:p>
        </w:tc>
      </w:tr>
      <w:tr w:rsidR="0091564F" w:rsidRPr="004B643A" w:rsidTr="003B02E5">
        <w:tc>
          <w:tcPr>
            <w:tcW w:w="1829" w:type="dxa"/>
          </w:tcPr>
          <w:p w:rsidR="0091564F" w:rsidRPr="004B643A" w:rsidRDefault="0091564F" w:rsidP="003B02E5">
            <w:pPr>
              <w:jc w:val="center"/>
              <w:rPr>
                <w:b/>
              </w:rPr>
            </w:pPr>
            <w:r w:rsidRPr="004B643A">
              <w:rPr>
                <w:b/>
              </w:rPr>
              <w:t>1</w:t>
            </w:r>
          </w:p>
        </w:tc>
        <w:tc>
          <w:tcPr>
            <w:tcW w:w="2965" w:type="dxa"/>
            <w:gridSpan w:val="2"/>
          </w:tcPr>
          <w:p w:rsidR="0091564F" w:rsidRPr="004B643A" w:rsidRDefault="0091564F" w:rsidP="003B02E5">
            <w:pPr>
              <w:jc w:val="center"/>
              <w:rPr>
                <w:b/>
              </w:rPr>
            </w:pPr>
            <w:r w:rsidRPr="004B643A">
              <w:rPr>
                <w:b/>
              </w:rPr>
              <w:t>2</w:t>
            </w:r>
          </w:p>
        </w:tc>
        <w:tc>
          <w:tcPr>
            <w:tcW w:w="1109" w:type="dxa"/>
          </w:tcPr>
          <w:p w:rsidR="0091564F" w:rsidRPr="004B643A" w:rsidRDefault="0091564F" w:rsidP="003B02E5">
            <w:pPr>
              <w:jc w:val="center"/>
              <w:rPr>
                <w:b/>
              </w:rPr>
            </w:pPr>
            <w:r w:rsidRPr="004B643A">
              <w:rPr>
                <w:b/>
              </w:rPr>
              <w:t>3</w:t>
            </w:r>
          </w:p>
        </w:tc>
        <w:tc>
          <w:tcPr>
            <w:tcW w:w="956" w:type="dxa"/>
          </w:tcPr>
          <w:p w:rsidR="0091564F" w:rsidRPr="004B643A" w:rsidRDefault="0091564F" w:rsidP="003B02E5">
            <w:pPr>
              <w:jc w:val="center"/>
              <w:rPr>
                <w:b/>
              </w:rPr>
            </w:pPr>
            <w:r w:rsidRPr="004B643A">
              <w:rPr>
                <w:b/>
              </w:rPr>
              <w:t>4</w:t>
            </w:r>
          </w:p>
        </w:tc>
        <w:tc>
          <w:tcPr>
            <w:tcW w:w="834" w:type="dxa"/>
          </w:tcPr>
          <w:p w:rsidR="0091564F" w:rsidRPr="004B643A" w:rsidRDefault="0091564F" w:rsidP="003B02E5">
            <w:pPr>
              <w:jc w:val="center"/>
              <w:rPr>
                <w:b/>
              </w:rPr>
            </w:pPr>
            <w:r w:rsidRPr="004B643A">
              <w:rPr>
                <w:b/>
              </w:rPr>
              <w:t>5</w:t>
            </w:r>
          </w:p>
        </w:tc>
        <w:tc>
          <w:tcPr>
            <w:tcW w:w="851" w:type="dxa"/>
          </w:tcPr>
          <w:p w:rsidR="0091564F" w:rsidRPr="004B643A" w:rsidRDefault="0091564F" w:rsidP="003B02E5">
            <w:pPr>
              <w:jc w:val="center"/>
              <w:rPr>
                <w:b/>
              </w:rPr>
            </w:pPr>
            <w:r w:rsidRPr="004B643A">
              <w:rPr>
                <w:b/>
              </w:rPr>
              <w:t>6</w:t>
            </w:r>
          </w:p>
        </w:tc>
        <w:tc>
          <w:tcPr>
            <w:tcW w:w="662" w:type="dxa"/>
          </w:tcPr>
          <w:p w:rsidR="0091564F" w:rsidRPr="004B643A" w:rsidRDefault="0091564F" w:rsidP="003B02E5">
            <w:pPr>
              <w:jc w:val="center"/>
              <w:rPr>
                <w:b/>
              </w:rPr>
            </w:pPr>
            <w:r w:rsidRPr="004B643A">
              <w:rPr>
                <w:b/>
              </w:rPr>
              <w:t>7</w:t>
            </w:r>
          </w:p>
        </w:tc>
        <w:tc>
          <w:tcPr>
            <w:tcW w:w="1031" w:type="dxa"/>
          </w:tcPr>
          <w:p w:rsidR="0091564F" w:rsidRPr="004B643A" w:rsidRDefault="0091564F" w:rsidP="003B02E5">
            <w:pPr>
              <w:jc w:val="center"/>
              <w:rPr>
                <w:b/>
              </w:rPr>
            </w:pPr>
            <w:r w:rsidRPr="004B643A">
              <w:rPr>
                <w:b/>
              </w:rPr>
              <w:t>8</w:t>
            </w:r>
          </w:p>
        </w:tc>
        <w:tc>
          <w:tcPr>
            <w:tcW w:w="910" w:type="dxa"/>
          </w:tcPr>
          <w:p w:rsidR="0091564F" w:rsidRPr="004B643A" w:rsidRDefault="0091564F" w:rsidP="003B02E5">
            <w:pPr>
              <w:jc w:val="center"/>
              <w:rPr>
                <w:b/>
              </w:rPr>
            </w:pPr>
            <w:r w:rsidRPr="004B643A">
              <w:rPr>
                <w:b/>
              </w:rPr>
              <w:t>9</w:t>
            </w:r>
          </w:p>
        </w:tc>
        <w:tc>
          <w:tcPr>
            <w:tcW w:w="503" w:type="dxa"/>
          </w:tcPr>
          <w:p w:rsidR="0091564F" w:rsidRPr="004B643A" w:rsidRDefault="0091564F" w:rsidP="003B02E5">
            <w:pPr>
              <w:jc w:val="center"/>
              <w:rPr>
                <w:b/>
              </w:rPr>
            </w:pPr>
            <w:r w:rsidRPr="004B643A">
              <w:rPr>
                <w:b/>
              </w:rPr>
              <w:t>10</w:t>
            </w:r>
          </w:p>
        </w:tc>
        <w:tc>
          <w:tcPr>
            <w:tcW w:w="636" w:type="dxa"/>
          </w:tcPr>
          <w:p w:rsidR="0091564F" w:rsidRPr="004B643A" w:rsidRDefault="0091564F" w:rsidP="003B02E5">
            <w:pPr>
              <w:jc w:val="center"/>
              <w:rPr>
                <w:b/>
              </w:rPr>
            </w:pPr>
            <w:r w:rsidRPr="004B643A">
              <w:rPr>
                <w:b/>
              </w:rPr>
              <w:t>11</w:t>
            </w:r>
          </w:p>
        </w:tc>
        <w:tc>
          <w:tcPr>
            <w:tcW w:w="636" w:type="dxa"/>
          </w:tcPr>
          <w:p w:rsidR="0091564F" w:rsidRPr="004B643A" w:rsidRDefault="0091564F" w:rsidP="003B02E5">
            <w:pPr>
              <w:jc w:val="center"/>
              <w:rPr>
                <w:b/>
              </w:rPr>
            </w:pPr>
            <w:r w:rsidRPr="004B643A">
              <w:rPr>
                <w:b/>
              </w:rPr>
              <w:t>12</w:t>
            </w:r>
          </w:p>
        </w:tc>
        <w:tc>
          <w:tcPr>
            <w:tcW w:w="540" w:type="dxa"/>
          </w:tcPr>
          <w:p w:rsidR="0091564F" w:rsidRPr="004B643A" w:rsidRDefault="0091564F" w:rsidP="003B02E5">
            <w:pPr>
              <w:jc w:val="center"/>
              <w:rPr>
                <w:b/>
              </w:rPr>
            </w:pPr>
            <w:r w:rsidRPr="004B643A">
              <w:rPr>
                <w:b/>
              </w:rPr>
              <w:t>13</w:t>
            </w:r>
          </w:p>
        </w:tc>
        <w:tc>
          <w:tcPr>
            <w:tcW w:w="636" w:type="dxa"/>
          </w:tcPr>
          <w:p w:rsidR="0091564F" w:rsidRPr="004B643A" w:rsidRDefault="0091564F" w:rsidP="003B02E5">
            <w:pPr>
              <w:jc w:val="center"/>
              <w:rPr>
                <w:b/>
              </w:rPr>
            </w:pPr>
            <w:r w:rsidRPr="004B643A">
              <w:rPr>
                <w:b/>
              </w:rPr>
              <w:t>14</w:t>
            </w:r>
          </w:p>
        </w:tc>
        <w:tc>
          <w:tcPr>
            <w:tcW w:w="675" w:type="dxa"/>
          </w:tcPr>
          <w:p w:rsidR="0091564F" w:rsidRPr="004B643A" w:rsidRDefault="0091564F" w:rsidP="003B02E5">
            <w:pPr>
              <w:jc w:val="center"/>
              <w:rPr>
                <w:b/>
              </w:rPr>
            </w:pPr>
            <w:r w:rsidRPr="004B643A">
              <w:rPr>
                <w:b/>
              </w:rPr>
              <w:t>15</w:t>
            </w:r>
          </w:p>
        </w:tc>
        <w:tc>
          <w:tcPr>
            <w:tcW w:w="575" w:type="dxa"/>
          </w:tcPr>
          <w:p w:rsidR="0091564F" w:rsidRPr="004B643A" w:rsidRDefault="0091564F" w:rsidP="003B02E5">
            <w:pPr>
              <w:jc w:val="center"/>
              <w:rPr>
                <w:b/>
              </w:rPr>
            </w:pPr>
            <w:r w:rsidRPr="004B643A">
              <w:rPr>
                <w:b/>
              </w:rPr>
              <w:t>16</w:t>
            </w:r>
          </w:p>
        </w:tc>
        <w:tc>
          <w:tcPr>
            <w:tcW w:w="672" w:type="dxa"/>
          </w:tcPr>
          <w:p w:rsidR="0091564F" w:rsidRPr="004B643A" w:rsidRDefault="0091564F" w:rsidP="003B02E5">
            <w:pPr>
              <w:jc w:val="center"/>
              <w:rPr>
                <w:b/>
              </w:rPr>
            </w:pPr>
            <w:r w:rsidRPr="004B643A">
              <w:rPr>
                <w:b/>
              </w:rPr>
              <w:t>17</w:t>
            </w:r>
          </w:p>
        </w:tc>
      </w:tr>
      <w:tr w:rsidR="0091564F" w:rsidRPr="004B643A" w:rsidTr="003B02E5">
        <w:tc>
          <w:tcPr>
            <w:tcW w:w="1829" w:type="dxa"/>
            <w:vMerge w:val="restart"/>
          </w:tcPr>
          <w:p w:rsidR="0091564F" w:rsidRPr="004B643A" w:rsidRDefault="0091564F" w:rsidP="003B02E5"/>
        </w:tc>
        <w:tc>
          <w:tcPr>
            <w:tcW w:w="2965" w:type="dxa"/>
            <w:gridSpan w:val="2"/>
            <w:vMerge w:val="restart"/>
          </w:tcPr>
          <w:p w:rsidR="0091564F" w:rsidRPr="004B643A" w:rsidRDefault="0091564F" w:rsidP="003B02E5">
            <w:pPr>
              <w:rPr>
                <w:b/>
              </w:rPr>
            </w:pPr>
            <w:r w:rsidRPr="004B643A">
              <w:rPr>
                <w:b/>
              </w:rPr>
              <w:t>Структура и объём ОП</w:t>
            </w:r>
          </w:p>
        </w:tc>
        <w:tc>
          <w:tcPr>
            <w:tcW w:w="1109" w:type="dxa"/>
            <w:vMerge w:val="restart"/>
          </w:tcPr>
          <w:p w:rsidR="0091564F" w:rsidRPr="004B643A" w:rsidRDefault="0091564F" w:rsidP="003B02E5">
            <w:pPr>
              <w:jc w:val="center"/>
              <w:rPr>
                <w:b/>
              </w:rPr>
            </w:pPr>
            <w:r w:rsidRPr="004B643A">
              <w:rPr>
                <w:b/>
              </w:rPr>
              <w:t>3999,5-4478,5</w:t>
            </w:r>
          </w:p>
        </w:tc>
        <w:tc>
          <w:tcPr>
            <w:tcW w:w="956" w:type="dxa"/>
            <w:vMerge w:val="restart"/>
          </w:tcPr>
          <w:p w:rsidR="0091564F" w:rsidRPr="004B643A" w:rsidRDefault="0091564F" w:rsidP="003B02E5">
            <w:pPr>
              <w:jc w:val="center"/>
              <w:rPr>
                <w:b/>
              </w:rPr>
            </w:pPr>
            <w:r w:rsidRPr="004B643A">
              <w:rPr>
                <w:b/>
              </w:rPr>
              <w:t>2065-2213,5</w:t>
            </w:r>
          </w:p>
        </w:tc>
        <w:tc>
          <w:tcPr>
            <w:tcW w:w="2347" w:type="dxa"/>
            <w:gridSpan w:val="3"/>
            <w:vMerge w:val="restart"/>
          </w:tcPr>
          <w:p w:rsidR="0091564F" w:rsidRPr="004B643A" w:rsidRDefault="0091564F" w:rsidP="003B02E5">
            <w:pPr>
              <w:jc w:val="center"/>
              <w:rPr>
                <w:b/>
              </w:rPr>
            </w:pPr>
            <w:r w:rsidRPr="004B643A">
              <w:rPr>
                <w:b/>
              </w:rPr>
              <w:t>1934,5-2107</w:t>
            </w:r>
          </w:p>
        </w:tc>
        <w:tc>
          <w:tcPr>
            <w:tcW w:w="1031" w:type="dxa"/>
            <w:vMerge w:val="restart"/>
          </w:tcPr>
          <w:p w:rsidR="0091564F" w:rsidRPr="004B643A" w:rsidRDefault="0091564F" w:rsidP="003B02E5"/>
        </w:tc>
        <w:tc>
          <w:tcPr>
            <w:tcW w:w="910" w:type="dxa"/>
            <w:vMerge w:val="restart"/>
          </w:tcPr>
          <w:p w:rsidR="0091564F" w:rsidRPr="004B643A" w:rsidRDefault="0091564F" w:rsidP="003B02E5"/>
        </w:tc>
        <w:tc>
          <w:tcPr>
            <w:tcW w:w="4873" w:type="dxa"/>
            <w:gridSpan w:val="8"/>
          </w:tcPr>
          <w:p w:rsidR="0091564F" w:rsidRPr="004B643A" w:rsidRDefault="0091564F" w:rsidP="003B02E5">
            <w:r w:rsidRPr="004B643A">
              <w:t>количество недель аудиторных занятий</w:t>
            </w:r>
          </w:p>
        </w:tc>
      </w:tr>
      <w:tr w:rsidR="0091564F" w:rsidRPr="004B643A" w:rsidTr="003B02E5">
        <w:tc>
          <w:tcPr>
            <w:tcW w:w="1829" w:type="dxa"/>
            <w:vMerge/>
          </w:tcPr>
          <w:p w:rsidR="0091564F" w:rsidRPr="004B643A" w:rsidRDefault="0091564F" w:rsidP="003B02E5"/>
        </w:tc>
        <w:tc>
          <w:tcPr>
            <w:tcW w:w="2965" w:type="dxa"/>
            <w:gridSpan w:val="2"/>
            <w:vMerge/>
          </w:tcPr>
          <w:p w:rsidR="0091564F" w:rsidRPr="004B643A" w:rsidRDefault="0091564F" w:rsidP="003B02E5">
            <w:pPr>
              <w:rPr>
                <w:b/>
              </w:rPr>
            </w:pPr>
          </w:p>
        </w:tc>
        <w:tc>
          <w:tcPr>
            <w:tcW w:w="1109" w:type="dxa"/>
            <w:vMerge/>
          </w:tcPr>
          <w:p w:rsidR="0091564F" w:rsidRPr="004B643A" w:rsidRDefault="0091564F" w:rsidP="003B02E5">
            <w:pPr>
              <w:jc w:val="center"/>
              <w:rPr>
                <w:b/>
              </w:rPr>
            </w:pPr>
          </w:p>
        </w:tc>
        <w:tc>
          <w:tcPr>
            <w:tcW w:w="956" w:type="dxa"/>
            <w:vMerge/>
          </w:tcPr>
          <w:p w:rsidR="0091564F" w:rsidRPr="004B643A" w:rsidRDefault="0091564F" w:rsidP="003B02E5">
            <w:pPr>
              <w:ind w:left="360"/>
              <w:jc w:val="center"/>
              <w:rPr>
                <w:b/>
              </w:rPr>
            </w:pPr>
          </w:p>
        </w:tc>
        <w:tc>
          <w:tcPr>
            <w:tcW w:w="2347" w:type="dxa"/>
            <w:gridSpan w:val="3"/>
            <w:vMerge/>
          </w:tcPr>
          <w:p w:rsidR="0091564F" w:rsidRPr="004B643A" w:rsidRDefault="0091564F" w:rsidP="003B02E5">
            <w:pPr>
              <w:jc w:val="center"/>
              <w:rPr>
                <w:b/>
              </w:rPr>
            </w:pPr>
          </w:p>
        </w:tc>
        <w:tc>
          <w:tcPr>
            <w:tcW w:w="1031" w:type="dxa"/>
            <w:vMerge/>
          </w:tcPr>
          <w:p w:rsidR="0091564F" w:rsidRPr="004B643A" w:rsidRDefault="0091564F" w:rsidP="003B02E5"/>
        </w:tc>
        <w:tc>
          <w:tcPr>
            <w:tcW w:w="910" w:type="dxa"/>
            <w:vMerge/>
          </w:tcPr>
          <w:p w:rsidR="0091564F" w:rsidRPr="004B643A" w:rsidRDefault="0091564F" w:rsidP="003B02E5"/>
        </w:tc>
        <w:tc>
          <w:tcPr>
            <w:tcW w:w="503" w:type="dxa"/>
          </w:tcPr>
          <w:p w:rsidR="0091564F" w:rsidRPr="004B643A" w:rsidRDefault="0091564F" w:rsidP="003B02E5">
            <w:pPr>
              <w:rPr>
                <w:b/>
              </w:rPr>
            </w:pPr>
            <w:r w:rsidRPr="004B643A">
              <w:rPr>
                <w:b/>
              </w:rPr>
              <w:t>32</w:t>
            </w:r>
          </w:p>
        </w:tc>
        <w:tc>
          <w:tcPr>
            <w:tcW w:w="636" w:type="dxa"/>
          </w:tcPr>
          <w:p w:rsidR="0091564F" w:rsidRPr="004B643A" w:rsidRDefault="0091564F" w:rsidP="003B02E5">
            <w:pPr>
              <w:rPr>
                <w:b/>
              </w:rPr>
            </w:pPr>
            <w:r w:rsidRPr="004B643A">
              <w:rPr>
                <w:b/>
              </w:rPr>
              <w:t>33</w:t>
            </w:r>
          </w:p>
        </w:tc>
        <w:tc>
          <w:tcPr>
            <w:tcW w:w="636" w:type="dxa"/>
          </w:tcPr>
          <w:p w:rsidR="0091564F" w:rsidRPr="004B643A" w:rsidRDefault="0091564F" w:rsidP="003B02E5">
            <w:pPr>
              <w:rPr>
                <w:b/>
              </w:rPr>
            </w:pPr>
            <w:r w:rsidRPr="004B643A">
              <w:rPr>
                <w:b/>
              </w:rPr>
              <w:t>33</w:t>
            </w:r>
          </w:p>
        </w:tc>
        <w:tc>
          <w:tcPr>
            <w:tcW w:w="540" w:type="dxa"/>
          </w:tcPr>
          <w:p w:rsidR="0091564F" w:rsidRPr="004B643A" w:rsidRDefault="0091564F" w:rsidP="003B02E5">
            <w:pPr>
              <w:rPr>
                <w:b/>
              </w:rPr>
            </w:pPr>
            <w:r w:rsidRPr="004B643A">
              <w:rPr>
                <w:b/>
              </w:rPr>
              <w:t>33</w:t>
            </w:r>
          </w:p>
        </w:tc>
        <w:tc>
          <w:tcPr>
            <w:tcW w:w="636" w:type="dxa"/>
          </w:tcPr>
          <w:p w:rsidR="0091564F" w:rsidRPr="004B643A" w:rsidRDefault="0091564F" w:rsidP="003B02E5">
            <w:pPr>
              <w:rPr>
                <w:b/>
              </w:rPr>
            </w:pPr>
            <w:r w:rsidRPr="004B643A">
              <w:rPr>
                <w:b/>
              </w:rPr>
              <w:t>33</w:t>
            </w:r>
          </w:p>
        </w:tc>
        <w:tc>
          <w:tcPr>
            <w:tcW w:w="675" w:type="dxa"/>
          </w:tcPr>
          <w:p w:rsidR="0091564F" w:rsidRPr="004B643A" w:rsidRDefault="0091564F" w:rsidP="003B02E5">
            <w:pPr>
              <w:rPr>
                <w:b/>
              </w:rPr>
            </w:pPr>
            <w:r w:rsidRPr="004B643A">
              <w:rPr>
                <w:b/>
              </w:rPr>
              <w:t>33</w:t>
            </w:r>
          </w:p>
        </w:tc>
        <w:tc>
          <w:tcPr>
            <w:tcW w:w="575" w:type="dxa"/>
          </w:tcPr>
          <w:p w:rsidR="0091564F" w:rsidRPr="004B643A" w:rsidRDefault="0091564F" w:rsidP="003B02E5">
            <w:pPr>
              <w:rPr>
                <w:b/>
              </w:rPr>
            </w:pPr>
            <w:r w:rsidRPr="004B643A">
              <w:rPr>
                <w:b/>
              </w:rPr>
              <w:t>33</w:t>
            </w:r>
          </w:p>
        </w:tc>
        <w:tc>
          <w:tcPr>
            <w:tcW w:w="672" w:type="dxa"/>
          </w:tcPr>
          <w:p w:rsidR="0091564F" w:rsidRPr="004B643A" w:rsidRDefault="0091564F" w:rsidP="003B02E5">
            <w:pPr>
              <w:rPr>
                <w:b/>
              </w:rPr>
            </w:pPr>
            <w:r w:rsidRPr="004B643A">
              <w:rPr>
                <w:b/>
              </w:rPr>
              <w:t>33</w:t>
            </w:r>
          </w:p>
        </w:tc>
      </w:tr>
      <w:tr w:rsidR="0091564F" w:rsidRPr="004B643A" w:rsidTr="003B02E5">
        <w:tc>
          <w:tcPr>
            <w:tcW w:w="1829" w:type="dxa"/>
          </w:tcPr>
          <w:p w:rsidR="0091564F" w:rsidRPr="004B643A" w:rsidRDefault="0091564F" w:rsidP="003B02E5"/>
          <w:p w:rsidR="0091564F" w:rsidRPr="004B643A" w:rsidRDefault="0091564F" w:rsidP="003B02E5"/>
        </w:tc>
        <w:tc>
          <w:tcPr>
            <w:tcW w:w="2965" w:type="dxa"/>
            <w:gridSpan w:val="2"/>
          </w:tcPr>
          <w:p w:rsidR="0091564F" w:rsidRPr="004B643A" w:rsidRDefault="0091564F" w:rsidP="003B02E5">
            <w:pPr>
              <w:rPr>
                <w:b/>
                <w:u w:val="single"/>
              </w:rPr>
            </w:pPr>
            <w:r w:rsidRPr="004B643A">
              <w:rPr>
                <w:b/>
                <w:u w:val="single"/>
              </w:rPr>
              <w:t>Обязательная часть</w:t>
            </w:r>
          </w:p>
        </w:tc>
        <w:tc>
          <w:tcPr>
            <w:tcW w:w="1109" w:type="dxa"/>
          </w:tcPr>
          <w:p w:rsidR="0091564F" w:rsidRPr="004B643A" w:rsidRDefault="0091564F" w:rsidP="003B02E5">
            <w:pPr>
              <w:jc w:val="center"/>
              <w:rPr>
                <w:b/>
              </w:rPr>
            </w:pPr>
            <w:r w:rsidRPr="004B643A">
              <w:rPr>
                <w:b/>
              </w:rPr>
              <w:t>3999,5</w:t>
            </w:r>
          </w:p>
        </w:tc>
        <w:tc>
          <w:tcPr>
            <w:tcW w:w="956" w:type="dxa"/>
          </w:tcPr>
          <w:p w:rsidR="0091564F" w:rsidRPr="004B643A" w:rsidRDefault="0091564F" w:rsidP="003B02E5">
            <w:pPr>
              <w:jc w:val="center"/>
              <w:rPr>
                <w:b/>
              </w:rPr>
            </w:pPr>
            <w:r w:rsidRPr="004B643A">
              <w:rPr>
                <w:b/>
              </w:rPr>
              <w:t>2065</w:t>
            </w:r>
          </w:p>
        </w:tc>
        <w:tc>
          <w:tcPr>
            <w:tcW w:w="2347" w:type="dxa"/>
            <w:gridSpan w:val="3"/>
          </w:tcPr>
          <w:p w:rsidR="0091564F" w:rsidRPr="004B643A" w:rsidRDefault="0091564F" w:rsidP="003B02E5">
            <w:pPr>
              <w:jc w:val="center"/>
              <w:rPr>
                <w:b/>
              </w:rPr>
            </w:pPr>
            <w:r w:rsidRPr="004B643A">
              <w:rPr>
                <w:b/>
              </w:rPr>
              <w:t>1934,5</w:t>
            </w:r>
          </w:p>
        </w:tc>
        <w:tc>
          <w:tcPr>
            <w:tcW w:w="1031" w:type="dxa"/>
          </w:tcPr>
          <w:p w:rsidR="0091564F" w:rsidRPr="004B643A" w:rsidRDefault="0091564F" w:rsidP="003B02E5"/>
        </w:tc>
        <w:tc>
          <w:tcPr>
            <w:tcW w:w="910" w:type="dxa"/>
          </w:tcPr>
          <w:p w:rsidR="0091564F" w:rsidRPr="004B643A" w:rsidRDefault="0091564F" w:rsidP="003B02E5"/>
        </w:tc>
        <w:tc>
          <w:tcPr>
            <w:tcW w:w="4873" w:type="dxa"/>
            <w:gridSpan w:val="8"/>
          </w:tcPr>
          <w:p w:rsidR="0091564F" w:rsidRPr="004B643A" w:rsidRDefault="0091564F" w:rsidP="003B02E5">
            <w:pPr>
              <w:jc w:val="center"/>
            </w:pPr>
            <w:r w:rsidRPr="004B643A">
              <w:t>недельная нагрузка в часах</w:t>
            </w:r>
          </w:p>
        </w:tc>
      </w:tr>
      <w:tr w:rsidR="0091564F" w:rsidRPr="004B643A" w:rsidTr="003B02E5">
        <w:tc>
          <w:tcPr>
            <w:tcW w:w="1829" w:type="dxa"/>
          </w:tcPr>
          <w:p w:rsidR="0091564F" w:rsidRPr="004B643A" w:rsidRDefault="0091564F" w:rsidP="003B02E5">
            <w:pPr>
              <w:rPr>
                <w:b/>
              </w:rPr>
            </w:pPr>
            <w:r w:rsidRPr="004B643A">
              <w:rPr>
                <w:b/>
              </w:rPr>
              <w:t>ПО.01.</w:t>
            </w:r>
          </w:p>
        </w:tc>
        <w:tc>
          <w:tcPr>
            <w:tcW w:w="2965" w:type="dxa"/>
            <w:gridSpan w:val="2"/>
          </w:tcPr>
          <w:p w:rsidR="0091564F" w:rsidRPr="004B643A" w:rsidRDefault="0091564F" w:rsidP="003B02E5">
            <w:pPr>
              <w:rPr>
                <w:b/>
                <w:i/>
              </w:rPr>
            </w:pPr>
            <w:r w:rsidRPr="004B643A">
              <w:rPr>
                <w:b/>
                <w:i/>
              </w:rPr>
              <w:t>Музыкальное исполнительство</w:t>
            </w:r>
          </w:p>
        </w:tc>
        <w:tc>
          <w:tcPr>
            <w:tcW w:w="1109" w:type="dxa"/>
          </w:tcPr>
          <w:p w:rsidR="0091564F" w:rsidRPr="004B643A" w:rsidRDefault="0091564F" w:rsidP="003B02E5">
            <w:pPr>
              <w:jc w:val="center"/>
              <w:rPr>
                <w:b/>
              </w:rPr>
            </w:pPr>
            <w:r w:rsidRPr="004B643A">
              <w:rPr>
                <w:b/>
              </w:rPr>
              <w:t>2706,5</w:t>
            </w:r>
          </w:p>
        </w:tc>
        <w:tc>
          <w:tcPr>
            <w:tcW w:w="956" w:type="dxa"/>
          </w:tcPr>
          <w:p w:rsidR="0091564F" w:rsidRPr="004B643A" w:rsidRDefault="0091564F" w:rsidP="003B02E5">
            <w:pPr>
              <w:jc w:val="center"/>
              <w:rPr>
                <w:b/>
              </w:rPr>
            </w:pPr>
            <w:r w:rsidRPr="004B643A">
              <w:rPr>
                <w:b/>
              </w:rPr>
              <w:t>1588</w:t>
            </w:r>
          </w:p>
        </w:tc>
        <w:tc>
          <w:tcPr>
            <w:tcW w:w="2347" w:type="dxa"/>
            <w:gridSpan w:val="3"/>
          </w:tcPr>
          <w:p w:rsidR="0091564F" w:rsidRPr="004B643A" w:rsidRDefault="0091564F" w:rsidP="003B02E5">
            <w:pPr>
              <w:jc w:val="center"/>
              <w:rPr>
                <w:b/>
              </w:rPr>
            </w:pPr>
            <w:r w:rsidRPr="004B643A">
              <w:rPr>
                <w:b/>
              </w:rPr>
              <w:t>1118,5</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1829" w:type="dxa"/>
          </w:tcPr>
          <w:p w:rsidR="0091564F" w:rsidRPr="004B643A" w:rsidRDefault="0091564F" w:rsidP="003B02E5">
            <w:r w:rsidRPr="004B643A">
              <w:t>ПО.01.УП.01</w:t>
            </w:r>
          </w:p>
        </w:tc>
        <w:tc>
          <w:tcPr>
            <w:tcW w:w="2965" w:type="dxa"/>
            <w:gridSpan w:val="2"/>
          </w:tcPr>
          <w:p w:rsidR="0091564F" w:rsidRPr="004B643A" w:rsidRDefault="0091564F" w:rsidP="003B02E5">
            <w:r w:rsidRPr="004B643A">
              <w:t>Специальность и чтение с листа</w:t>
            </w:r>
          </w:p>
        </w:tc>
        <w:tc>
          <w:tcPr>
            <w:tcW w:w="1109" w:type="dxa"/>
          </w:tcPr>
          <w:p w:rsidR="0091564F" w:rsidRPr="004B643A" w:rsidRDefault="0091564F" w:rsidP="003B02E5">
            <w:pPr>
              <w:jc w:val="center"/>
            </w:pPr>
            <w:r w:rsidRPr="004B643A">
              <w:t>1777</w:t>
            </w:r>
          </w:p>
        </w:tc>
        <w:tc>
          <w:tcPr>
            <w:tcW w:w="956" w:type="dxa"/>
          </w:tcPr>
          <w:p w:rsidR="0091564F" w:rsidRPr="004B643A" w:rsidRDefault="0091564F" w:rsidP="003B02E5">
            <w:pPr>
              <w:jc w:val="center"/>
            </w:pPr>
            <w:r w:rsidRPr="004B643A">
              <w:t>1185</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w:t>
            </w:r>
          </w:p>
        </w:tc>
        <w:tc>
          <w:tcPr>
            <w:tcW w:w="662" w:type="dxa"/>
          </w:tcPr>
          <w:p w:rsidR="0091564F" w:rsidRPr="004B643A" w:rsidRDefault="0091564F" w:rsidP="003B02E5">
            <w:pPr>
              <w:jc w:val="center"/>
            </w:pPr>
            <w:r w:rsidRPr="004B643A">
              <w:t>592</w:t>
            </w:r>
          </w:p>
        </w:tc>
        <w:tc>
          <w:tcPr>
            <w:tcW w:w="1031" w:type="dxa"/>
          </w:tcPr>
          <w:p w:rsidR="0091564F" w:rsidRPr="004B643A" w:rsidRDefault="0091564F" w:rsidP="003B02E5">
            <w:r w:rsidRPr="004B643A">
              <w:t>1,3,5…15</w:t>
            </w:r>
          </w:p>
        </w:tc>
        <w:tc>
          <w:tcPr>
            <w:tcW w:w="910" w:type="dxa"/>
          </w:tcPr>
          <w:p w:rsidR="0091564F" w:rsidRPr="004B643A" w:rsidRDefault="0091564F" w:rsidP="003B02E5">
            <w:r w:rsidRPr="004B643A">
              <w:t>2,4,6…14</w:t>
            </w:r>
          </w:p>
        </w:tc>
        <w:tc>
          <w:tcPr>
            <w:tcW w:w="503" w:type="dxa"/>
          </w:tcPr>
          <w:p w:rsidR="0091564F" w:rsidRPr="004B643A" w:rsidRDefault="0091564F" w:rsidP="003B02E5">
            <w:pPr>
              <w:rPr>
                <w:b/>
              </w:rPr>
            </w:pPr>
            <w:r w:rsidRPr="004B643A">
              <w:rPr>
                <w:b/>
              </w:rPr>
              <w:t>2</w:t>
            </w:r>
          </w:p>
        </w:tc>
        <w:tc>
          <w:tcPr>
            <w:tcW w:w="636" w:type="dxa"/>
          </w:tcPr>
          <w:p w:rsidR="0091564F" w:rsidRPr="004B643A" w:rsidRDefault="0091564F" w:rsidP="003B02E5">
            <w:pPr>
              <w:rPr>
                <w:b/>
              </w:rPr>
            </w:pPr>
            <w:r w:rsidRPr="004B643A">
              <w:rPr>
                <w:b/>
              </w:rPr>
              <w:t>2</w:t>
            </w:r>
          </w:p>
        </w:tc>
        <w:tc>
          <w:tcPr>
            <w:tcW w:w="636" w:type="dxa"/>
          </w:tcPr>
          <w:p w:rsidR="0091564F" w:rsidRPr="004B643A" w:rsidRDefault="0091564F" w:rsidP="003B02E5">
            <w:pPr>
              <w:rPr>
                <w:b/>
              </w:rPr>
            </w:pPr>
            <w:r w:rsidRPr="004B643A">
              <w:rPr>
                <w:b/>
              </w:rPr>
              <w:t>2</w:t>
            </w:r>
          </w:p>
        </w:tc>
        <w:tc>
          <w:tcPr>
            <w:tcW w:w="540" w:type="dxa"/>
          </w:tcPr>
          <w:p w:rsidR="0091564F" w:rsidRPr="004B643A" w:rsidRDefault="0091564F" w:rsidP="003B02E5">
            <w:pPr>
              <w:rPr>
                <w:b/>
              </w:rPr>
            </w:pPr>
            <w:r w:rsidRPr="004B643A">
              <w:rPr>
                <w:b/>
              </w:rPr>
              <w:t>2</w:t>
            </w:r>
          </w:p>
        </w:tc>
        <w:tc>
          <w:tcPr>
            <w:tcW w:w="636" w:type="dxa"/>
          </w:tcPr>
          <w:p w:rsidR="0091564F" w:rsidRPr="004B643A" w:rsidRDefault="0091564F" w:rsidP="003B02E5">
            <w:pPr>
              <w:rPr>
                <w:b/>
              </w:rPr>
            </w:pPr>
            <w:r w:rsidRPr="004B643A">
              <w:rPr>
                <w:b/>
              </w:rPr>
              <w:t>2,5</w:t>
            </w:r>
          </w:p>
        </w:tc>
        <w:tc>
          <w:tcPr>
            <w:tcW w:w="675" w:type="dxa"/>
          </w:tcPr>
          <w:p w:rsidR="0091564F" w:rsidRPr="004B643A" w:rsidRDefault="0091564F" w:rsidP="003B02E5">
            <w:pPr>
              <w:rPr>
                <w:b/>
              </w:rPr>
            </w:pPr>
            <w:r w:rsidRPr="004B643A">
              <w:rPr>
                <w:b/>
              </w:rPr>
              <w:t>2,5</w:t>
            </w:r>
          </w:p>
        </w:tc>
        <w:tc>
          <w:tcPr>
            <w:tcW w:w="575" w:type="dxa"/>
          </w:tcPr>
          <w:p w:rsidR="0091564F" w:rsidRPr="004B643A" w:rsidRDefault="0091564F" w:rsidP="003B02E5">
            <w:pPr>
              <w:rPr>
                <w:b/>
              </w:rPr>
            </w:pPr>
            <w:r w:rsidRPr="004B643A">
              <w:rPr>
                <w:b/>
              </w:rPr>
              <w:t>2,5</w:t>
            </w:r>
          </w:p>
        </w:tc>
        <w:tc>
          <w:tcPr>
            <w:tcW w:w="672" w:type="dxa"/>
          </w:tcPr>
          <w:p w:rsidR="0091564F" w:rsidRPr="004B643A" w:rsidRDefault="0091564F" w:rsidP="003B02E5">
            <w:pPr>
              <w:rPr>
                <w:b/>
              </w:rPr>
            </w:pPr>
            <w:r w:rsidRPr="004B643A">
              <w:rPr>
                <w:b/>
              </w:rPr>
              <w:t>2,5</w:t>
            </w:r>
          </w:p>
        </w:tc>
      </w:tr>
      <w:tr w:rsidR="0091564F" w:rsidRPr="004B643A" w:rsidTr="003B02E5">
        <w:tc>
          <w:tcPr>
            <w:tcW w:w="1829" w:type="dxa"/>
          </w:tcPr>
          <w:p w:rsidR="0091564F" w:rsidRPr="004B643A" w:rsidRDefault="0091564F" w:rsidP="003B02E5">
            <w:r w:rsidRPr="004B643A">
              <w:t>ПО.01.УП.02</w:t>
            </w:r>
          </w:p>
        </w:tc>
        <w:tc>
          <w:tcPr>
            <w:tcW w:w="2965" w:type="dxa"/>
            <w:gridSpan w:val="2"/>
          </w:tcPr>
          <w:p w:rsidR="0091564F" w:rsidRPr="004B643A" w:rsidRDefault="0091564F" w:rsidP="003B02E5">
            <w:r w:rsidRPr="004B643A">
              <w:t>Ансамбль</w:t>
            </w:r>
          </w:p>
        </w:tc>
        <w:tc>
          <w:tcPr>
            <w:tcW w:w="1109" w:type="dxa"/>
          </w:tcPr>
          <w:p w:rsidR="0091564F" w:rsidRPr="004B643A" w:rsidRDefault="0091564F" w:rsidP="003B02E5">
            <w:pPr>
              <w:jc w:val="center"/>
            </w:pPr>
            <w:r w:rsidRPr="004B643A">
              <w:t>330</w:t>
            </w:r>
          </w:p>
        </w:tc>
        <w:tc>
          <w:tcPr>
            <w:tcW w:w="956" w:type="dxa"/>
          </w:tcPr>
          <w:p w:rsidR="0091564F" w:rsidRPr="004B643A" w:rsidRDefault="0091564F" w:rsidP="003B02E5">
            <w:pPr>
              <w:jc w:val="center"/>
            </w:pPr>
            <w:r w:rsidRPr="004B643A">
              <w:t>198</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132</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r w:rsidRPr="004B643A">
              <w:t>8,10,14</w:t>
            </w:r>
          </w:p>
        </w:tc>
        <w:tc>
          <w:tcPr>
            <w:tcW w:w="910" w:type="dxa"/>
          </w:tcPr>
          <w:p w:rsidR="0091564F" w:rsidRPr="004B643A" w:rsidRDefault="0091564F" w:rsidP="003B02E5"/>
        </w:tc>
        <w:tc>
          <w:tcPr>
            <w:tcW w:w="503" w:type="dxa"/>
          </w:tcPr>
          <w:p w:rsidR="0091564F" w:rsidRPr="004B643A" w:rsidRDefault="0091564F" w:rsidP="003B02E5">
            <w:pPr>
              <w:rPr>
                <w:b/>
              </w:rPr>
            </w:pPr>
          </w:p>
        </w:tc>
        <w:tc>
          <w:tcPr>
            <w:tcW w:w="636" w:type="dxa"/>
          </w:tcPr>
          <w:p w:rsidR="0091564F" w:rsidRPr="004B643A" w:rsidRDefault="0091564F" w:rsidP="003B02E5">
            <w:pPr>
              <w:rPr>
                <w:b/>
              </w:rPr>
            </w:pPr>
          </w:p>
        </w:tc>
        <w:tc>
          <w:tcPr>
            <w:tcW w:w="636" w:type="dxa"/>
          </w:tcPr>
          <w:p w:rsidR="0091564F" w:rsidRPr="004B643A" w:rsidRDefault="0091564F" w:rsidP="003B02E5">
            <w:pPr>
              <w:rPr>
                <w:b/>
              </w:rPr>
            </w:pPr>
          </w:p>
        </w:tc>
        <w:tc>
          <w:tcPr>
            <w:tcW w:w="540"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675" w:type="dxa"/>
          </w:tcPr>
          <w:p w:rsidR="0091564F" w:rsidRPr="004B643A" w:rsidRDefault="0091564F" w:rsidP="003B02E5">
            <w:pPr>
              <w:rPr>
                <w:b/>
              </w:rPr>
            </w:pPr>
            <w:r w:rsidRPr="004B643A">
              <w:rPr>
                <w:b/>
              </w:rPr>
              <w:t>1</w:t>
            </w:r>
          </w:p>
        </w:tc>
        <w:tc>
          <w:tcPr>
            <w:tcW w:w="575" w:type="dxa"/>
          </w:tcPr>
          <w:p w:rsidR="0091564F" w:rsidRPr="004B643A" w:rsidRDefault="0091564F" w:rsidP="003B02E5">
            <w:pPr>
              <w:rPr>
                <w:b/>
              </w:rPr>
            </w:pPr>
            <w:r w:rsidRPr="004B643A">
              <w:rPr>
                <w:b/>
              </w:rPr>
              <w:t>1</w:t>
            </w:r>
          </w:p>
        </w:tc>
        <w:tc>
          <w:tcPr>
            <w:tcW w:w="672" w:type="dxa"/>
          </w:tcPr>
          <w:p w:rsidR="0091564F" w:rsidRPr="004B643A" w:rsidRDefault="0091564F" w:rsidP="003B02E5">
            <w:pPr>
              <w:rPr>
                <w:b/>
              </w:rPr>
            </w:pPr>
          </w:p>
        </w:tc>
      </w:tr>
      <w:tr w:rsidR="0091564F" w:rsidRPr="004B643A" w:rsidTr="003B02E5">
        <w:tc>
          <w:tcPr>
            <w:tcW w:w="1829" w:type="dxa"/>
          </w:tcPr>
          <w:p w:rsidR="0091564F" w:rsidRPr="004B643A" w:rsidRDefault="0091564F" w:rsidP="003B02E5">
            <w:r w:rsidRPr="004B643A">
              <w:t>ПО.01.УП.03</w:t>
            </w:r>
          </w:p>
        </w:tc>
        <w:tc>
          <w:tcPr>
            <w:tcW w:w="2965" w:type="dxa"/>
            <w:gridSpan w:val="2"/>
          </w:tcPr>
          <w:p w:rsidR="0091564F" w:rsidRPr="004B643A" w:rsidRDefault="0091564F" w:rsidP="003B02E5">
            <w:r w:rsidRPr="004B643A">
              <w:t>Концертмейстерский класс</w:t>
            </w:r>
          </w:p>
        </w:tc>
        <w:tc>
          <w:tcPr>
            <w:tcW w:w="1109" w:type="dxa"/>
          </w:tcPr>
          <w:p w:rsidR="0091564F" w:rsidRPr="004B643A" w:rsidRDefault="0091564F" w:rsidP="003B02E5">
            <w:pPr>
              <w:jc w:val="center"/>
            </w:pPr>
            <w:r w:rsidRPr="004B643A">
              <w:t>122,5</w:t>
            </w:r>
          </w:p>
        </w:tc>
        <w:tc>
          <w:tcPr>
            <w:tcW w:w="956" w:type="dxa"/>
          </w:tcPr>
          <w:p w:rsidR="0091564F" w:rsidRPr="004B643A" w:rsidRDefault="0091564F" w:rsidP="003B02E5">
            <w:pPr>
              <w:jc w:val="center"/>
            </w:pPr>
            <w:r w:rsidRPr="004B643A">
              <w:t>73,5</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w:t>
            </w:r>
          </w:p>
        </w:tc>
        <w:tc>
          <w:tcPr>
            <w:tcW w:w="662" w:type="dxa"/>
          </w:tcPr>
          <w:p w:rsidR="0091564F" w:rsidRPr="004B643A" w:rsidRDefault="0091564F" w:rsidP="003B02E5">
            <w:pPr>
              <w:jc w:val="center"/>
            </w:pPr>
            <w:r w:rsidRPr="004B643A">
              <w:t>49</w:t>
            </w:r>
          </w:p>
        </w:tc>
        <w:tc>
          <w:tcPr>
            <w:tcW w:w="1031" w:type="dxa"/>
          </w:tcPr>
          <w:p w:rsidR="0091564F" w:rsidRPr="004B643A" w:rsidRDefault="0091564F" w:rsidP="003B02E5">
            <w:r w:rsidRPr="004B643A">
              <w:t>13-15</w:t>
            </w:r>
          </w:p>
        </w:tc>
        <w:tc>
          <w:tcPr>
            <w:tcW w:w="910" w:type="dxa"/>
          </w:tcPr>
          <w:p w:rsidR="0091564F" w:rsidRPr="004B643A" w:rsidRDefault="0091564F" w:rsidP="003B02E5"/>
        </w:tc>
        <w:tc>
          <w:tcPr>
            <w:tcW w:w="503" w:type="dxa"/>
          </w:tcPr>
          <w:p w:rsidR="0091564F" w:rsidRPr="004B643A" w:rsidRDefault="0091564F" w:rsidP="003B02E5">
            <w:pPr>
              <w:rPr>
                <w:b/>
              </w:rPr>
            </w:pPr>
          </w:p>
        </w:tc>
        <w:tc>
          <w:tcPr>
            <w:tcW w:w="636" w:type="dxa"/>
          </w:tcPr>
          <w:p w:rsidR="0091564F" w:rsidRPr="004B643A" w:rsidRDefault="0091564F" w:rsidP="003B02E5">
            <w:pPr>
              <w:rPr>
                <w:b/>
              </w:rPr>
            </w:pPr>
          </w:p>
        </w:tc>
        <w:tc>
          <w:tcPr>
            <w:tcW w:w="636" w:type="dxa"/>
          </w:tcPr>
          <w:p w:rsidR="0091564F" w:rsidRPr="004B643A" w:rsidRDefault="0091564F" w:rsidP="003B02E5">
            <w:pPr>
              <w:rPr>
                <w:b/>
              </w:rPr>
            </w:pPr>
          </w:p>
        </w:tc>
        <w:tc>
          <w:tcPr>
            <w:tcW w:w="540" w:type="dxa"/>
          </w:tcPr>
          <w:p w:rsidR="0091564F" w:rsidRPr="004B643A" w:rsidRDefault="0091564F" w:rsidP="003B02E5">
            <w:pPr>
              <w:rPr>
                <w:b/>
              </w:rPr>
            </w:pPr>
          </w:p>
        </w:tc>
        <w:tc>
          <w:tcPr>
            <w:tcW w:w="636" w:type="dxa"/>
          </w:tcPr>
          <w:p w:rsidR="0091564F" w:rsidRPr="004B643A" w:rsidRDefault="0091564F" w:rsidP="003B02E5">
            <w:pPr>
              <w:rPr>
                <w:b/>
              </w:rPr>
            </w:pPr>
          </w:p>
        </w:tc>
        <w:tc>
          <w:tcPr>
            <w:tcW w:w="675" w:type="dxa"/>
          </w:tcPr>
          <w:p w:rsidR="0091564F" w:rsidRPr="004B643A" w:rsidRDefault="0091564F" w:rsidP="003B02E5">
            <w:pPr>
              <w:rPr>
                <w:b/>
              </w:rPr>
            </w:pPr>
          </w:p>
        </w:tc>
        <w:tc>
          <w:tcPr>
            <w:tcW w:w="575" w:type="dxa"/>
          </w:tcPr>
          <w:p w:rsidR="0091564F" w:rsidRPr="004B643A" w:rsidRDefault="0091564F" w:rsidP="003B02E5">
            <w:pPr>
              <w:rPr>
                <w:b/>
              </w:rPr>
            </w:pPr>
            <w:r w:rsidRPr="004B643A">
              <w:rPr>
                <w:b/>
              </w:rPr>
              <w:t>1</w:t>
            </w:r>
          </w:p>
        </w:tc>
        <w:tc>
          <w:tcPr>
            <w:tcW w:w="672" w:type="dxa"/>
          </w:tcPr>
          <w:p w:rsidR="0091564F" w:rsidRPr="004B643A" w:rsidRDefault="0091564F" w:rsidP="003B02E5">
            <w:pPr>
              <w:rPr>
                <w:b/>
              </w:rPr>
            </w:pPr>
            <w:r w:rsidRPr="004B643A">
              <w:rPr>
                <w:b/>
              </w:rPr>
              <w:t>1/0</w:t>
            </w:r>
          </w:p>
        </w:tc>
      </w:tr>
      <w:tr w:rsidR="0091564F" w:rsidRPr="004B643A" w:rsidTr="003B02E5">
        <w:tc>
          <w:tcPr>
            <w:tcW w:w="1829" w:type="dxa"/>
          </w:tcPr>
          <w:p w:rsidR="0091564F" w:rsidRPr="004B643A" w:rsidRDefault="0091564F" w:rsidP="003B02E5">
            <w:r w:rsidRPr="004B643A">
              <w:t>ПО.01.УП.04</w:t>
            </w:r>
          </w:p>
        </w:tc>
        <w:tc>
          <w:tcPr>
            <w:tcW w:w="2965" w:type="dxa"/>
            <w:gridSpan w:val="2"/>
          </w:tcPr>
          <w:p w:rsidR="0091564F" w:rsidRPr="004B643A" w:rsidRDefault="0091564F" w:rsidP="003B02E5">
            <w:r w:rsidRPr="004B643A">
              <w:t>Хоровой класс</w:t>
            </w:r>
          </w:p>
        </w:tc>
        <w:tc>
          <w:tcPr>
            <w:tcW w:w="1109" w:type="dxa"/>
          </w:tcPr>
          <w:p w:rsidR="0091564F" w:rsidRPr="004B643A" w:rsidRDefault="0091564F" w:rsidP="003B02E5">
            <w:pPr>
              <w:jc w:val="center"/>
            </w:pPr>
            <w:r w:rsidRPr="004B643A">
              <w:t>477</w:t>
            </w:r>
          </w:p>
        </w:tc>
        <w:tc>
          <w:tcPr>
            <w:tcW w:w="956" w:type="dxa"/>
          </w:tcPr>
          <w:p w:rsidR="0091564F" w:rsidRPr="004B643A" w:rsidRDefault="0091564F" w:rsidP="003B02E5">
            <w:pPr>
              <w:jc w:val="center"/>
            </w:pPr>
            <w:r w:rsidRPr="004B643A">
              <w:t>131,5</w:t>
            </w:r>
          </w:p>
        </w:tc>
        <w:tc>
          <w:tcPr>
            <w:tcW w:w="834" w:type="dxa"/>
          </w:tcPr>
          <w:p w:rsidR="0091564F" w:rsidRPr="004B643A" w:rsidRDefault="0091564F" w:rsidP="003B02E5">
            <w:pPr>
              <w:jc w:val="center"/>
            </w:pPr>
            <w:r w:rsidRPr="004B643A">
              <w:t>345,5</w:t>
            </w:r>
          </w:p>
        </w:tc>
        <w:tc>
          <w:tcPr>
            <w:tcW w:w="851" w:type="dxa"/>
          </w:tcPr>
          <w:p w:rsidR="0091564F" w:rsidRPr="004B643A" w:rsidRDefault="0091564F" w:rsidP="003B02E5">
            <w:pPr>
              <w:jc w:val="center"/>
            </w:pPr>
            <w:r w:rsidRPr="004B643A">
              <w:t>-</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r w:rsidRPr="004B643A">
              <w:t>12,14,16</w:t>
            </w:r>
          </w:p>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540" w:type="dxa"/>
          </w:tcPr>
          <w:p w:rsidR="0091564F" w:rsidRPr="004B643A" w:rsidRDefault="0091564F" w:rsidP="003B02E5">
            <w:pPr>
              <w:rPr>
                <w:b/>
              </w:rPr>
            </w:pPr>
            <w:r w:rsidRPr="004B643A">
              <w:rPr>
                <w:b/>
              </w:rPr>
              <w:t>1,5</w:t>
            </w:r>
          </w:p>
        </w:tc>
        <w:tc>
          <w:tcPr>
            <w:tcW w:w="636" w:type="dxa"/>
          </w:tcPr>
          <w:p w:rsidR="0091564F" w:rsidRPr="004B643A" w:rsidRDefault="0091564F" w:rsidP="003B02E5">
            <w:pPr>
              <w:rPr>
                <w:b/>
              </w:rPr>
            </w:pPr>
            <w:r w:rsidRPr="004B643A">
              <w:rPr>
                <w:b/>
              </w:rPr>
              <w:t>1,5</w:t>
            </w:r>
          </w:p>
        </w:tc>
        <w:tc>
          <w:tcPr>
            <w:tcW w:w="675" w:type="dxa"/>
          </w:tcPr>
          <w:p w:rsidR="0091564F" w:rsidRPr="004B643A" w:rsidRDefault="0091564F" w:rsidP="003B02E5">
            <w:pPr>
              <w:rPr>
                <w:b/>
              </w:rPr>
            </w:pPr>
            <w:r w:rsidRPr="004B643A">
              <w:rPr>
                <w:b/>
              </w:rPr>
              <w:t>1.5</w:t>
            </w:r>
          </w:p>
        </w:tc>
        <w:tc>
          <w:tcPr>
            <w:tcW w:w="575" w:type="dxa"/>
          </w:tcPr>
          <w:p w:rsidR="0091564F" w:rsidRPr="004B643A" w:rsidRDefault="0091564F" w:rsidP="003B02E5">
            <w:pPr>
              <w:rPr>
                <w:b/>
              </w:rPr>
            </w:pPr>
            <w:r w:rsidRPr="004B643A">
              <w:rPr>
                <w:b/>
              </w:rPr>
              <w:t>1,5</w:t>
            </w:r>
          </w:p>
        </w:tc>
        <w:tc>
          <w:tcPr>
            <w:tcW w:w="672" w:type="dxa"/>
          </w:tcPr>
          <w:p w:rsidR="0091564F" w:rsidRPr="004B643A" w:rsidRDefault="0091564F" w:rsidP="003B02E5">
            <w:pPr>
              <w:rPr>
                <w:b/>
              </w:rPr>
            </w:pPr>
            <w:r w:rsidRPr="004B643A">
              <w:rPr>
                <w:b/>
              </w:rPr>
              <w:t>1.5</w:t>
            </w:r>
          </w:p>
        </w:tc>
      </w:tr>
      <w:tr w:rsidR="0091564F" w:rsidRPr="004B643A" w:rsidTr="003B02E5">
        <w:tc>
          <w:tcPr>
            <w:tcW w:w="1829" w:type="dxa"/>
          </w:tcPr>
          <w:p w:rsidR="0091564F" w:rsidRPr="004B643A" w:rsidRDefault="0091564F" w:rsidP="003B02E5">
            <w:pPr>
              <w:rPr>
                <w:b/>
              </w:rPr>
            </w:pPr>
            <w:r w:rsidRPr="004B643A">
              <w:rPr>
                <w:b/>
              </w:rPr>
              <w:t>ПО.02</w:t>
            </w:r>
          </w:p>
        </w:tc>
        <w:tc>
          <w:tcPr>
            <w:tcW w:w="2965" w:type="dxa"/>
            <w:gridSpan w:val="2"/>
          </w:tcPr>
          <w:p w:rsidR="0091564F" w:rsidRPr="004B643A" w:rsidRDefault="0091564F" w:rsidP="003B02E5">
            <w:pPr>
              <w:rPr>
                <w:b/>
                <w:i/>
              </w:rPr>
            </w:pPr>
            <w:r w:rsidRPr="004B643A">
              <w:rPr>
                <w:b/>
                <w:i/>
              </w:rPr>
              <w:t>Теория и история музыки</w:t>
            </w:r>
          </w:p>
        </w:tc>
        <w:tc>
          <w:tcPr>
            <w:tcW w:w="1109" w:type="dxa"/>
          </w:tcPr>
          <w:p w:rsidR="0091564F" w:rsidRPr="004B643A" w:rsidRDefault="0091564F" w:rsidP="003B02E5">
            <w:pPr>
              <w:jc w:val="center"/>
              <w:rPr>
                <w:b/>
              </w:rPr>
            </w:pPr>
            <w:r w:rsidRPr="004B643A">
              <w:rPr>
                <w:b/>
              </w:rPr>
              <w:t>1135</w:t>
            </w:r>
          </w:p>
        </w:tc>
        <w:tc>
          <w:tcPr>
            <w:tcW w:w="956" w:type="dxa"/>
          </w:tcPr>
          <w:p w:rsidR="0091564F" w:rsidRPr="004B643A" w:rsidRDefault="0091564F" w:rsidP="003B02E5">
            <w:pPr>
              <w:jc w:val="center"/>
              <w:rPr>
                <w:b/>
              </w:rPr>
            </w:pPr>
            <w:r w:rsidRPr="004B643A">
              <w:rPr>
                <w:b/>
              </w:rPr>
              <w:t>477</w:t>
            </w:r>
          </w:p>
        </w:tc>
        <w:tc>
          <w:tcPr>
            <w:tcW w:w="834" w:type="dxa"/>
          </w:tcPr>
          <w:p w:rsidR="0091564F" w:rsidRPr="004B643A" w:rsidRDefault="0091564F" w:rsidP="003B02E5">
            <w:pPr>
              <w:jc w:val="center"/>
              <w:rPr>
                <w:b/>
              </w:rPr>
            </w:pPr>
            <w:r w:rsidRPr="004B643A">
              <w:rPr>
                <w:b/>
              </w:rPr>
              <w:t>-</w:t>
            </w:r>
          </w:p>
        </w:tc>
        <w:tc>
          <w:tcPr>
            <w:tcW w:w="851" w:type="dxa"/>
          </w:tcPr>
          <w:p w:rsidR="0091564F" w:rsidRPr="004B643A" w:rsidRDefault="0091564F" w:rsidP="003B02E5">
            <w:pPr>
              <w:jc w:val="center"/>
              <w:rPr>
                <w:b/>
              </w:rPr>
            </w:pPr>
            <w:r w:rsidRPr="004B643A">
              <w:rPr>
                <w:b/>
              </w:rPr>
              <w:t>658</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pPr>
              <w:rPr>
                <w:b/>
              </w:rPr>
            </w:pPr>
          </w:p>
        </w:tc>
        <w:tc>
          <w:tcPr>
            <w:tcW w:w="636" w:type="dxa"/>
          </w:tcPr>
          <w:p w:rsidR="0091564F" w:rsidRPr="004B643A" w:rsidRDefault="0091564F" w:rsidP="003B02E5">
            <w:pPr>
              <w:rPr>
                <w:b/>
              </w:rPr>
            </w:pPr>
          </w:p>
        </w:tc>
        <w:tc>
          <w:tcPr>
            <w:tcW w:w="636" w:type="dxa"/>
          </w:tcPr>
          <w:p w:rsidR="0091564F" w:rsidRPr="004B643A" w:rsidRDefault="0091564F" w:rsidP="003B02E5">
            <w:pPr>
              <w:rPr>
                <w:b/>
              </w:rPr>
            </w:pPr>
          </w:p>
        </w:tc>
        <w:tc>
          <w:tcPr>
            <w:tcW w:w="540" w:type="dxa"/>
          </w:tcPr>
          <w:p w:rsidR="0091564F" w:rsidRPr="004B643A" w:rsidRDefault="0091564F" w:rsidP="003B02E5">
            <w:pPr>
              <w:rPr>
                <w:b/>
              </w:rPr>
            </w:pPr>
          </w:p>
        </w:tc>
        <w:tc>
          <w:tcPr>
            <w:tcW w:w="636" w:type="dxa"/>
          </w:tcPr>
          <w:p w:rsidR="0091564F" w:rsidRPr="004B643A" w:rsidRDefault="0091564F" w:rsidP="003B02E5">
            <w:pPr>
              <w:rPr>
                <w:b/>
              </w:rPr>
            </w:pPr>
          </w:p>
        </w:tc>
        <w:tc>
          <w:tcPr>
            <w:tcW w:w="675" w:type="dxa"/>
          </w:tcPr>
          <w:p w:rsidR="0091564F" w:rsidRPr="004B643A" w:rsidRDefault="0091564F" w:rsidP="003B02E5">
            <w:pPr>
              <w:rPr>
                <w:b/>
              </w:rPr>
            </w:pPr>
          </w:p>
        </w:tc>
        <w:tc>
          <w:tcPr>
            <w:tcW w:w="575" w:type="dxa"/>
          </w:tcPr>
          <w:p w:rsidR="0091564F" w:rsidRPr="004B643A" w:rsidRDefault="0091564F" w:rsidP="003B02E5">
            <w:pPr>
              <w:rPr>
                <w:b/>
              </w:rPr>
            </w:pPr>
          </w:p>
        </w:tc>
        <w:tc>
          <w:tcPr>
            <w:tcW w:w="672" w:type="dxa"/>
          </w:tcPr>
          <w:p w:rsidR="0091564F" w:rsidRPr="004B643A" w:rsidRDefault="0091564F" w:rsidP="003B02E5">
            <w:pPr>
              <w:rPr>
                <w:b/>
              </w:rPr>
            </w:pPr>
          </w:p>
        </w:tc>
      </w:tr>
      <w:tr w:rsidR="0091564F" w:rsidRPr="004B643A" w:rsidTr="003B02E5">
        <w:tc>
          <w:tcPr>
            <w:tcW w:w="1829" w:type="dxa"/>
          </w:tcPr>
          <w:p w:rsidR="0091564F" w:rsidRPr="004B643A" w:rsidRDefault="0091564F" w:rsidP="003B02E5">
            <w:r w:rsidRPr="004B643A">
              <w:t>ПО.02.УП.01</w:t>
            </w:r>
          </w:p>
        </w:tc>
        <w:tc>
          <w:tcPr>
            <w:tcW w:w="2965" w:type="dxa"/>
            <w:gridSpan w:val="2"/>
          </w:tcPr>
          <w:p w:rsidR="0091564F" w:rsidRPr="004B643A" w:rsidRDefault="0091564F" w:rsidP="003B02E5">
            <w:r w:rsidRPr="004B643A">
              <w:t>Сольфеджио</w:t>
            </w:r>
          </w:p>
        </w:tc>
        <w:tc>
          <w:tcPr>
            <w:tcW w:w="1109" w:type="dxa"/>
          </w:tcPr>
          <w:p w:rsidR="0091564F" w:rsidRPr="004B643A" w:rsidRDefault="0091564F" w:rsidP="003B02E5">
            <w:pPr>
              <w:jc w:val="center"/>
            </w:pPr>
            <w:r w:rsidRPr="004B643A">
              <w:t>641,5</w:t>
            </w:r>
          </w:p>
        </w:tc>
        <w:tc>
          <w:tcPr>
            <w:tcW w:w="956" w:type="dxa"/>
          </w:tcPr>
          <w:p w:rsidR="0091564F" w:rsidRPr="004B643A" w:rsidRDefault="0091564F" w:rsidP="003B02E5">
            <w:pPr>
              <w:jc w:val="center"/>
            </w:pPr>
            <w:r w:rsidRPr="004B643A">
              <w:t>263</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378,5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r w:rsidRPr="004B643A">
              <w:t>2,4,6..10,14,15</w:t>
            </w:r>
          </w:p>
        </w:tc>
        <w:tc>
          <w:tcPr>
            <w:tcW w:w="910" w:type="dxa"/>
          </w:tcPr>
          <w:p w:rsidR="0091564F" w:rsidRPr="004B643A" w:rsidRDefault="0091564F" w:rsidP="003B02E5">
            <w:r w:rsidRPr="004B643A">
              <w:t>12</w:t>
            </w:r>
          </w:p>
        </w:tc>
        <w:tc>
          <w:tcPr>
            <w:tcW w:w="503"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1,5</w:t>
            </w:r>
          </w:p>
        </w:tc>
        <w:tc>
          <w:tcPr>
            <w:tcW w:w="636" w:type="dxa"/>
          </w:tcPr>
          <w:p w:rsidR="0091564F" w:rsidRPr="004B643A" w:rsidRDefault="0091564F" w:rsidP="003B02E5">
            <w:pPr>
              <w:rPr>
                <w:b/>
              </w:rPr>
            </w:pPr>
            <w:r w:rsidRPr="004B643A">
              <w:rPr>
                <w:b/>
              </w:rPr>
              <w:t>1,5</w:t>
            </w:r>
          </w:p>
        </w:tc>
        <w:tc>
          <w:tcPr>
            <w:tcW w:w="540" w:type="dxa"/>
          </w:tcPr>
          <w:p w:rsidR="0091564F" w:rsidRPr="004B643A" w:rsidRDefault="0091564F" w:rsidP="003B02E5">
            <w:pPr>
              <w:rPr>
                <w:b/>
              </w:rPr>
            </w:pPr>
            <w:r w:rsidRPr="004B643A">
              <w:rPr>
                <w:b/>
              </w:rPr>
              <w:t>1,5</w:t>
            </w:r>
          </w:p>
        </w:tc>
        <w:tc>
          <w:tcPr>
            <w:tcW w:w="636" w:type="dxa"/>
          </w:tcPr>
          <w:p w:rsidR="0091564F" w:rsidRPr="004B643A" w:rsidRDefault="0091564F" w:rsidP="003B02E5">
            <w:pPr>
              <w:rPr>
                <w:b/>
              </w:rPr>
            </w:pPr>
            <w:r w:rsidRPr="004B643A">
              <w:rPr>
                <w:b/>
              </w:rPr>
              <w:t>1,5</w:t>
            </w:r>
          </w:p>
        </w:tc>
        <w:tc>
          <w:tcPr>
            <w:tcW w:w="675" w:type="dxa"/>
          </w:tcPr>
          <w:p w:rsidR="0091564F" w:rsidRPr="004B643A" w:rsidRDefault="0091564F" w:rsidP="003B02E5">
            <w:pPr>
              <w:rPr>
                <w:b/>
              </w:rPr>
            </w:pPr>
            <w:r w:rsidRPr="004B643A">
              <w:rPr>
                <w:b/>
              </w:rPr>
              <w:t>1,5</w:t>
            </w:r>
          </w:p>
        </w:tc>
        <w:tc>
          <w:tcPr>
            <w:tcW w:w="575" w:type="dxa"/>
          </w:tcPr>
          <w:p w:rsidR="0091564F" w:rsidRPr="004B643A" w:rsidRDefault="0091564F" w:rsidP="003B02E5">
            <w:pPr>
              <w:rPr>
                <w:b/>
              </w:rPr>
            </w:pPr>
            <w:r w:rsidRPr="004B643A">
              <w:rPr>
                <w:b/>
              </w:rPr>
              <w:t>1,5</w:t>
            </w:r>
          </w:p>
        </w:tc>
        <w:tc>
          <w:tcPr>
            <w:tcW w:w="672" w:type="dxa"/>
          </w:tcPr>
          <w:p w:rsidR="0091564F" w:rsidRPr="004B643A" w:rsidRDefault="0091564F" w:rsidP="003B02E5">
            <w:pPr>
              <w:rPr>
                <w:b/>
              </w:rPr>
            </w:pPr>
            <w:r w:rsidRPr="004B643A">
              <w:rPr>
                <w:b/>
              </w:rPr>
              <w:t>1,5</w:t>
            </w:r>
          </w:p>
        </w:tc>
      </w:tr>
      <w:tr w:rsidR="0091564F" w:rsidRPr="004B643A" w:rsidTr="003B02E5">
        <w:tc>
          <w:tcPr>
            <w:tcW w:w="1829" w:type="dxa"/>
          </w:tcPr>
          <w:p w:rsidR="0091564F" w:rsidRPr="004B643A" w:rsidRDefault="0091564F" w:rsidP="003B02E5">
            <w:r w:rsidRPr="004B643A">
              <w:t>ПО.02.УП.02</w:t>
            </w:r>
          </w:p>
        </w:tc>
        <w:tc>
          <w:tcPr>
            <w:tcW w:w="2965" w:type="dxa"/>
            <w:gridSpan w:val="2"/>
          </w:tcPr>
          <w:p w:rsidR="0091564F" w:rsidRPr="004B643A" w:rsidRDefault="0091564F" w:rsidP="003B02E5">
            <w:r w:rsidRPr="004B643A">
              <w:t>Слушание музыки</w:t>
            </w:r>
          </w:p>
        </w:tc>
        <w:tc>
          <w:tcPr>
            <w:tcW w:w="1109" w:type="dxa"/>
          </w:tcPr>
          <w:p w:rsidR="0091564F" w:rsidRPr="004B643A" w:rsidRDefault="0091564F" w:rsidP="003B02E5">
            <w:pPr>
              <w:jc w:val="center"/>
            </w:pPr>
            <w:r w:rsidRPr="004B643A">
              <w:t>147</w:t>
            </w:r>
          </w:p>
        </w:tc>
        <w:tc>
          <w:tcPr>
            <w:tcW w:w="956" w:type="dxa"/>
          </w:tcPr>
          <w:p w:rsidR="0091564F" w:rsidRPr="004B643A" w:rsidRDefault="0091564F" w:rsidP="003B02E5">
            <w:pPr>
              <w:jc w:val="center"/>
            </w:pPr>
            <w:r w:rsidRPr="004B643A">
              <w:t>49</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98</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r w:rsidRPr="004B643A">
              <w:t>6</w:t>
            </w:r>
          </w:p>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540" w:type="dxa"/>
          </w:tcPr>
          <w:p w:rsidR="0091564F" w:rsidRPr="004B643A" w:rsidRDefault="0091564F" w:rsidP="003B02E5">
            <w:pPr>
              <w:rPr>
                <w:b/>
              </w:rPr>
            </w:pPr>
          </w:p>
        </w:tc>
        <w:tc>
          <w:tcPr>
            <w:tcW w:w="636" w:type="dxa"/>
          </w:tcPr>
          <w:p w:rsidR="0091564F" w:rsidRPr="004B643A" w:rsidRDefault="0091564F" w:rsidP="003B02E5">
            <w:pPr>
              <w:rPr>
                <w:b/>
              </w:rPr>
            </w:pPr>
          </w:p>
        </w:tc>
        <w:tc>
          <w:tcPr>
            <w:tcW w:w="675" w:type="dxa"/>
          </w:tcPr>
          <w:p w:rsidR="0091564F" w:rsidRPr="004B643A" w:rsidRDefault="0091564F" w:rsidP="003B02E5">
            <w:pPr>
              <w:rPr>
                <w:b/>
              </w:rPr>
            </w:pPr>
          </w:p>
        </w:tc>
        <w:tc>
          <w:tcPr>
            <w:tcW w:w="575" w:type="dxa"/>
          </w:tcPr>
          <w:p w:rsidR="0091564F" w:rsidRPr="004B643A" w:rsidRDefault="0091564F" w:rsidP="003B02E5">
            <w:pPr>
              <w:rPr>
                <w:b/>
              </w:rPr>
            </w:pPr>
          </w:p>
        </w:tc>
        <w:tc>
          <w:tcPr>
            <w:tcW w:w="672" w:type="dxa"/>
          </w:tcPr>
          <w:p w:rsidR="0091564F" w:rsidRPr="004B643A" w:rsidRDefault="0091564F" w:rsidP="003B02E5">
            <w:pPr>
              <w:rPr>
                <w:b/>
              </w:rPr>
            </w:pPr>
          </w:p>
        </w:tc>
      </w:tr>
      <w:tr w:rsidR="0091564F" w:rsidRPr="004B643A" w:rsidTr="003B02E5">
        <w:tc>
          <w:tcPr>
            <w:tcW w:w="1829" w:type="dxa"/>
          </w:tcPr>
          <w:p w:rsidR="0091564F" w:rsidRPr="004B643A" w:rsidRDefault="0091564F" w:rsidP="003B02E5">
            <w:r w:rsidRPr="004B643A">
              <w:t>ПО.02.УП.03</w:t>
            </w:r>
          </w:p>
        </w:tc>
        <w:tc>
          <w:tcPr>
            <w:tcW w:w="2965" w:type="dxa"/>
            <w:gridSpan w:val="2"/>
          </w:tcPr>
          <w:p w:rsidR="0091564F" w:rsidRPr="004B643A" w:rsidRDefault="0091564F" w:rsidP="003B02E5">
            <w:r w:rsidRPr="004B643A">
              <w:t>Музыкальная литература</w:t>
            </w:r>
          </w:p>
        </w:tc>
        <w:tc>
          <w:tcPr>
            <w:tcW w:w="1109" w:type="dxa"/>
          </w:tcPr>
          <w:p w:rsidR="0091564F" w:rsidRPr="004B643A" w:rsidRDefault="0091564F" w:rsidP="003B02E5">
            <w:pPr>
              <w:jc w:val="center"/>
            </w:pPr>
            <w:r w:rsidRPr="004B643A">
              <w:t>346,5</w:t>
            </w:r>
          </w:p>
        </w:tc>
        <w:tc>
          <w:tcPr>
            <w:tcW w:w="956" w:type="dxa"/>
          </w:tcPr>
          <w:p w:rsidR="0091564F" w:rsidRPr="004B643A" w:rsidRDefault="0091564F" w:rsidP="003B02E5">
            <w:pPr>
              <w:jc w:val="center"/>
            </w:pPr>
            <w:r w:rsidRPr="004B643A">
              <w:t>165</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181,5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r w:rsidRPr="004B643A">
              <w:t>9-13,15</w:t>
            </w:r>
          </w:p>
        </w:tc>
        <w:tc>
          <w:tcPr>
            <w:tcW w:w="910" w:type="dxa"/>
          </w:tcPr>
          <w:p w:rsidR="0091564F" w:rsidRPr="004B643A" w:rsidRDefault="0091564F" w:rsidP="003B02E5">
            <w:r w:rsidRPr="004B643A">
              <w:t>14</w:t>
            </w:r>
          </w:p>
        </w:tc>
        <w:tc>
          <w:tcPr>
            <w:tcW w:w="503" w:type="dxa"/>
          </w:tcPr>
          <w:p w:rsidR="0091564F" w:rsidRPr="004B643A" w:rsidRDefault="0091564F" w:rsidP="003B02E5">
            <w:pPr>
              <w:rPr>
                <w:b/>
              </w:rPr>
            </w:pPr>
          </w:p>
        </w:tc>
        <w:tc>
          <w:tcPr>
            <w:tcW w:w="636" w:type="dxa"/>
          </w:tcPr>
          <w:p w:rsidR="0091564F" w:rsidRPr="004B643A" w:rsidRDefault="0091564F" w:rsidP="003B02E5">
            <w:pPr>
              <w:rPr>
                <w:b/>
              </w:rPr>
            </w:pPr>
          </w:p>
        </w:tc>
        <w:tc>
          <w:tcPr>
            <w:tcW w:w="636" w:type="dxa"/>
          </w:tcPr>
          <w:p w:rsidR="0091564F" w:rsidRPr="004B643A" w:rsidRDefault="0091564F" w:rsidP="003B02E5">
            <w:pPr>
              <w:rPr>
                <w:b/>
              </w:rPr>
            </w:pPr>
          </w:p>
        </w:tc>
        <w:tc>
          <w:tcPr>
            <w:tcW w:w="540" w:type="dxa"/>
          </w:tcPr>
          <w:p w:rsidR="0091564F" w:rsidRPr="004B643A" w:rsidRDefault="0091564F" w:rsidP="003B02E5">
            <w:pPr>
              <w:rPr>
                <w:b/>
              </w:rPr>
            </w:pPr>
            <w:r w:rsidRPr="004B643A">
              <w:rPr>
                <w:b/>
              </w:rPr>
              <w:t>1</w:t>
            </w:r>
          </w:p>
        </w:tc>
        <w:tc>
          <w:tcPr>
            <w:tcW w:w="636" w:type="dxa"/>
          </w:tcPr>
          <w:p w:rsidR="0091564F" w:rsidRPr="004B643A" w:rsidRDefault="0091564F" w:rsidP="003B02E5">
            <w:pPr>
              <w:rPr>
                <w:b/>
              </w:rPr>
            </w:pPr>
            <w:r w:rsidRPr="004B643A">
              <w:rPr>
                <w:b/>
              </w:rPr>
              <w:t>1</w:t>
            </w:r>
          </w:p>
        </w:tc>
        <w:tc>
          <w:tcPr>
            <w:tcW w:w="675" w:type="dxa"/>
          </w:tcPr>
          <w:p w:rsidR="0091564F" w:rsidRPr="004B643A" w:rsidRDefault="0091564F" w:rsidP="003B02E5">
            <w:pPr>
              <w:rPr>
                <w:b/>
              </w:rPr>
            </w:pPr>
            <w:r w:rsidRPr="004B643A">
              <w:rPr>
                <w:b/>
              </w:rPr>
              <w:t>1</w:t>
            </w:r>
          </w:p>
        </w:tc>
        <w:tc>
          <w:tcPr>
            <w:tcW w:w="575" w:type="dxa"/>
          </w:tcPr>
          <w:p w:rsidR="0091564F" w:rsidRPr="004B643A" w:rsidRDefault="0091564F" w:rsidP="003B02E5">
            <w:pPr>
              <w:rPr>
                <w:b/>
              </w:rPr>
            </w:pPr>
            <w:r w:rsidRPr="004B643A">
              <w:rPr>
                <w:b/>
              </w:rPr>
              <w:t>1</w:t>
            </w:r>
          </w:p>
        </w:tc>
        <w:tc>
          <w:tcPr>
            <w:tcW w:w="672" w:type="dxa"/>
          </w:tcPr>
          <w:p w:rsidR="0091564F" w:rsidRPr="004B643A" w:rsidRDefault="0091564F" w:rsidP="003B02E5">
            <w:pPr>
              <w:rPr>
                <w:b/>
              </w:rPr>
            </w:pPr>
            <w:r w:rsidRPr="004B643A">
              <w:rPr>
                <w:b/>
              </w:rPr>
              <w:t>1,5</w:t>
            </w:r>
          </w:p>
        </w:tc>
      </w:tr>
      <w:tr w:rsidR="0091564F" w:rsidRPr="004B643A" w:rsidTr="003B02E5">
        <w:tc>
          <w:tcPr>
            <w:tcW w:w="4794" w:type="dxa"/>
            <w:gridSpan w:val="3"/>
          </w:tcPr>
          <w:p w:rsidR="0091564F" w:rsidRPr="004B643A" w:rsidRDefault="0091564F" w:rsidP="003B02E5">
            <w:pPr>
              <w:rPr>
                <w:b/>
              </w:rPr>
            </w:pPr>
            <w:r w:rsidRPr="004B643A">
              <w:rPr>
                <w:b/>
              </w:rPr>
              <w:t>Аудиторная нагрузка по двум предметным областям:</w:t>
            </w:r>
          </w:p>
        </w:tc>
        <w:tc>
          <w:tcPr>
            <w:tcW w:w="1109" w:type="dxa"/>
          </w:tcPr>
          <w:p w:rsidR="0091564F" w:rsidRPr="004B643A" w:rsidRDefault="0091564F" w:rsidP="003B02E5"/>
        </w:tc>
        <w:tc>
          <w:tcPr>
            <w:tcW w:w="956" w:type="dxa"/>
          </w:tcPr>
          <w:p w:rsidR="0091564F" w:rsidRPr="004B643A" w:rsidRDefault="0091564F" w:rsidP="003B02E5"/>
        </w:tc>
        <w:tc>
          <w:tcPr>
            <w:tcW w:w="2347" w:type="dxa"/>
            <w:gridSpan w:val="3"/>
          </w:tcPr>
          <w:p w:rsidR="0091564F" w:rsidRPr="004B643A" w:rsidRDefault="0091564F" w:rsidP="003B02E5">
            <w:pPr>
              <w:jc w:val="center"/>
              <w:rPr>
                <w:b/>
              </w:rPr>
            </w:pPr>
            <w:r w:rsidRPr="004B643A">
              <w:rPr>
                <w:b/>
              </w:rPr>
              <w:t>1776,5</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5</w:t>
            </w:r>
          </w:p>
        </w:tc>
        <w:tc>
          <w:tcPr>
            <w:tcW w:w="636" w:type="dxa"/>
          </w:tcPr>
          <w:p w:rsidR="0091564F" w:rsidRPr="004B643A" w:rsidRDefault="0091564F" w:rsidP="003B02E5">
            <w:pPr>
              <w:rPr>
                <w:b/>
              </w:rPr>
            </w:pPr>
            <w:r w:rsidRPr="004B643A">
              <w:rPr>
                <w:b/>
              </w:rPr>
              <w:t>5,5</w:t>
            </w:r>
          </w:p>
        </w:tc>
        <w:tc>
          <w:tcPr>
            <w:tcW w:w="636" w:type="dxa"/>
          </w:tcPr>
          <w:p w:rsidR="0091564F" w:rsidRPr="004B643A" w:rsidRDefault="0091564F" w:rsidP="003B02E5">
            <w:pPr>
              <w:rPr>
                <w:b/>
              </w:rPr>
            </w:pPr>
            <w:r w:rsidRPr="004B643A">
              <w:rPr>
                <w:b/>
              </w:rPr>
              <w:t>5,5</w:t>
            </w:r>
          </w:p>
        </w:tc>
        <w:tc>
          <w:tcPr>
            <w:tcW w:w="540" w:type="dxa"/>
          </w:tcPr>
          <w:p w:rsidR="0091564F" w:rsidRPr="004B643A" w:rsidRDefault="0091564F" w:rsidP="003B02E5">
            <w:pPr>
              <w:rPr>
                <w:b/>
              </w:rPr>
            </w:pPr>
            <w:r w:rsidRPr="004B643A">
              <w:rPr>
                <w:b/>
              </w:rPr>
              <w:t>7</w:t>
            </w:r>
          </w:p>
        </w:tc>
        <w:tc>
          <w:tcPr>
            <w:tcW w:w="636" w:type="dxa"/>
          </w:tcPr>
          <w:p w:rsidR="0091564F" w:rsidRPr="004B643A" w:rsidRDefault="0091564F" w:rsidP="003B02E5">
            <w:pPr>
              <w:rPr>
                <w:b/>
              </w:rPr>
            </w:pPr>
            <w:r w:rsidRPr="004B643A">
              <w:rPr>
                <w:b/>
              </w:rPr>
              <w:t>7,5</w:t>
            </w:r>
          </w:p>
        </w:tc>
        <w:tc>
          <w:tcPr>
            <w:tcW w:w="675" w:type="dxa"/>
          </w:tcPr>
          <w:p w:rsidR="0091564F" w:rsidRPr="004B643A" w:rsidRDefault="0091564F" w:rsidP="003B02E5">
            <w:pPr>
              <w:rPr>
                <w:b/>
              </w:rPr>
            </w:pPr>
            <w:r w:rsidRPr="004B643A">
              <w:rPr>
                <w:b/>
              </w:rPr>
              <w:t>7,5</w:t>
            </w:r>
          </w:p>
        </w:tc>
        <w:tc>
          <w:tcPr>
            <w:tcW w:w="575" w:type="dxa"/>
          </w:tcPr>
          <w:p w:rsidR="0091564F" w:rsidRPr="004B643A" w:rsidRDefault="0091564F" w:rsidP="003B02E5">
            <w:pPr>
              <w:rPr>
                <w:b/>
              </w:rPr>
            </w:pPr>
            <w:r w:rsidRPr="004B643A">
              <w:rPr>
                <w:b/>
              </w:rPr>
              <w:t>8,5</w:t>
            </w:r>
          </w:p>
        </w:tc>
        <w:tc>
          <w:tcPr>
            <w:tcW w:w="672" w:type="dxa"/>
          </w:tcPr>
          <w:p w:rsidR="0091564F" w:rsidRPr="004B643A" w:rsidRDefault="0091564F" w:rsidP="003B02E5">
            <w:pPr>
              <w:rPr>
                <w:b/>
              </w:rPr>
            </w:pPr>
            <w:r w:rsidRPr="004B643A">
              <w:rPr>
                <w:b/>
              </w:rPr>
              <w:t>8/7</w:t>
            </w:r>
          </w:p>
        </w:tc>
      </w:tr>
      <w:tr w:rsidR="0091564F" w:rsidRPr="004B643A" w:rsidTr="003B02E5">
        <w:tc>
          <w:tcPr>
            <w:tcW w:w="4794" w:type="dxa"/>
            <w:gridSpan w:val="3"/>
          </w:tcPr>
          <w:p w:rsidR="0091564F" w:rsidRPr="004B643A" w:rsidRDefault="0091564F" w:rsidP="003B02E5">
            <w:pPr>
              <w:rPr>
                <w:b/>
              </w:rPr>
            </w:pPr>
            <w:r w:rsidRPr="004B643A">
              <w:rPr>
                <w:b/>
              </w:rPr>
              <w:t>Максимальная нагрузка по двум предметным областям:</w:t>
            </w:r>
          </w:p>
        </w:tc>
        <w:tc>
          <w:tcPr>
            <w:tcW w:w="1109" w:type="dxa"/>
          </w:tcPr>
          <w:p w:rsidR="0091564F" w:rsidRPr="004B643A" w:rsidRDefault="0091564F" w:rsidP="003B02E5">
            <w:pPr>
              <w:jc w:val="center"/>
              <w:rPr>
                <w:b/>
              </w:rPr>
            </w:pPr>
            <w:r w:rsidRPr="004B643A">
              <w:rPr>
                <w:b/>
              </w:rPr>
              <w:t>3841,5</w:t>
            </w:r>
          </w:p>
        </w:tc>
        <w:tc>
          <w:tcPr>
            <w:tcW w:w="956" w:type="dxa"/>
          </w:tcPr>
          <w:p w:rsidR="0091564F" w:rsidRPr="004B643A" w:rsidRDefault="0091564F" w:rsidP="003B02E5">
            <w:pPr>
              <w:jc w:val="center"/>
              <w:rPr>
                <w:b/>
              </w:rPr>
            </w:pPr>
            <w:r w:rsidRPr="004B643A">
              <w:rPr>
                <w:b/>
              </w:rPr>
              <w:t>2065</w:t>
            </w:r>
          </w:p>
        </w:tc>
        <w:tc>
          <w:tcPr>
            <w:tcW w:w="2347" w:type="dxa"/>
            <w:gridSpan w:val="3"/>
          </w:tcPr>
          <w:p w:rsidR="0091564F" w:rsidRPr="004B643A" w:rsidRDefault="0091564F" w:rsidP="003B02E5">
            <w:pPr>
              <w:jc w:val="center"/>
              <w:rPr>
                <w:b/>
              </w:rPr>
            </w:pPr>
            <w:r w:rsidRPr="004B643A">
              <w:rPr>
                <w:b/>
              </w:rPr>
              <w:t>1776,5</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10</w:t>
            </w:r>
          </w:p>
        </w:tc>
        <w:tc>
          <w:tcPr>
            <w:tcW w:w="636" w:type="dxa"/>
          </w:tcPr>
          <w:p w:rsidR="0091564F" w:rsidRPr="004B643A" w:rsidRDefault="0091564F" w:rsidP="003B02E5">
            <w:pPr>
              <w:rPr>
                <w:b/>
              </w:rPr>
            </w:pPr>
            <w:r w:rsidRPr="004B643A">
              <w:rPr>
                <w:b/>
              </w:rPr>
              <w:t>10,5</w:t>
            </w:r>
          </w:p>
        </w:tc>
        <w:tc>
          <w:tcPr>
            <w:tcW w:w="636" w:type="dxa"/>
          </w:tcPr>
          <w:p w:rsidR="0091564F" w:rsidRPr="004B643A" w:rsidRDefault="0091564F" w:rsidP="003B02E5">
            <w:pPr>
              <w:rPr>
                <w:b/>
              </w:rPr>
            </w:pPr>
            <w:r w:rsidRPr="004B643A">
              <w:rPr>
                <w:b/>
              </w:rPr>
              <w:t>11,5</w:t>
            </w:r>
          </w:p>
        </w:tc>
        <w:tc>
          <w:tcPr>
            <w:tcW w:w="540" w:type="dxa"/>
          </w:tcPr>
          <w:p w:rsidR="0091564F" w:rsidRPr="004B643A" w:rsidRDefault="0091564F" w:rsidP="003B02E5">
            <w:pPr>
              <w:rPr>
                <w:b/>
              </w:rPr>
            </w:pPr>
            <w:r w:rsidRPr="004B643A">
              <w:rPr>
                <w:b/>
              </w:rPr>
              <w:t>15</w:t>
            </w:r>
          </w:p>
        </w:tc>
        <w:tc>
          <w:tcPr>
            <w:tcW w:w="636" w:type="dxa"/>
          </w:tcPr>
          <w:p w:rsidR="0091564F" w:rsidRPr="004B643A" w:rsidRDefault="0091564F" w:rsidP="003B02E5">
            <w:pPr>
              <w:rPr>
                <w:b/>
              </w:rPr>
            </w:pPr>
            <w:r w:rsidRPr="004B643A">
              <w:rPr>
                <w:b/>
              </w:rPr>
              <w:t>16,5</w:t>
            </w:r>
          </w:p>
        </w:tc>
        <w:tc>
          <w:tcPr>
            <w:tcW w:w="675" w:type="dxa"/>
          </w:tcPr>
          <w:p w:rsidR="0091564F" w:rsidRPr="004B643A" w:rsidRDefault="0091564F" w:rsidP="003B02E5">
            <w:pPr>
              <w:rPr>
                <w:b/>
              </w:rPr>
            </w:pPr>
            <w:r w:rsidRPr="004B643A">
              <w:rPr>
                <w:b/>
              </w:rPr>
              <w:t>16,5</w:t>
            </w:r>
          </w:p>
        </w:tc>
        <w:tc>
          <w:tcPr>
            <w:tcW w:w="575" w:type="dxa"/>
          </w:tcPr>
          <w:p w:rsidR="0091564F" w:rsidRPr="004B643A" w:rsidRDefault="0091564F" w:rsidP="003B02E5">
            <w:pPr>
              <w:rPr>
                <w:b/>
              </w:rPr>
            </w:pPr>
            <w:r w:rsidRPr="004B643A">
              <w:rPr>
                <w:b/>
              </w:rPr>
              <w:t>20</w:t>
            </w:r>
          </w:p>
        </w:tc>
        <w:tc>
          <w:tcPr>
            <w:tcW w:w="672" w:type="dxa"/>
          </w:tcPr>
          <w:p w:rsidR="0091564F" w:rsidRPr="004B643A" w:rsidRDefault="0091564F" w:rsidP="003B02E5">
            <w:pPr>
              <w:rPr>
                <w:b/>
              </w:rPr>
            </w:pPr>
            <w:r w:rsidRPr="004B643A">
              <w:rPr>
                <w:b/>
              </w:rPr>
              <w:t>18/</w:t>
            </w:r>
          </w:p>
          <w:p w:rsidR="0091564F" w:rsidRPr="004B643A" w:rsidRDefault="0091564F" w:rsidP="003B02E5">
            <w:pPr>
              <w:rPr>
                <w:b/>
              </w:rPr>
            </w:pPr>
            <w:r w:rsidRPr="004B643A">
              <w:rPr>
                <w:b/>
              </w:rPr>
              <w:t>15,5</w:t>
            </w:r>
          </w:p>
          <w:p w:rsidR="0091564F" w:rsidRPr="004B643A" w:rsidRDefault="0091564F" w:rsidP="003B02E5">
            <w:pPr>
              <w:rPr>
                <w:b/>
              </w:rPr>
            </w:pPr>
          </w:p>
        </w:tc>
      </w:tr>
      <w:tr w:rsidR="0091564F" w:rsidRPr="004B643A" w:rsidTr="003B02E5">
        <w:tc>
          <w:tcPr>
            <w:tcW w:w="4794" w:type="dxa"/>
            <w:gridSpan w:val="3"/>
          </w:tcPr>
          <w:p w:rsidR="0091564F" w:rsidRPr="004B643A" w:rsidRDefault="0091564F" w:rsidP="003B02E5">
            <w:pPr>
              <w:rPr>
                <w:b/>
              </w:rPr>
            </w:pPr>
            <w:r w:rsidRPr="004B643A">
              <w:rPr>
                <w:b/>
              </w:rPr>
              <w:t>Кол-во контрольных уроков, зачетов, экзаменов по двум областям:</w:t>
            </w:r>
          </w:p>
        </w:tc>
        <w:tc>
          <w:tcPr>
            <w:tcW w:w="1109" w:type="dxa"/>
          </w:tcPr>
          <w:p w:rsidR="0091564F" w:rsidRPr="004B643A" w:rsidRDefault="0091564F" w:rsidP="003B02E5"/>
        </w:tc>
        <w:tc>
          <w:tcPr>
            <w:tcW w:w="956" w:type="dxa"/>
          </w:tcPr>
          <w:p w:rsidR="0091564F" w:rsidRPr="004B643A" w:rsidRDefault="0091564F" w:rsidP="003B02E5"/>
        </w:tc>
        <w:tc>
          <w:tcPr>
            <w:tcW w:w="2347" w:type="dxa"/>
            <w:gridSpan w:val="3"/>
          </w:tcPr>
          <w:p w:rsidR="0091564F" w:rsidRPr="004B643A" w:rsidRDefault="0091564F" w:rsidP="003B02E5"/>
        </w:tc>
        <w:tc>
          <w:tcPr>
            <w:tcW w:w="1031" w:type="dxa"/>
          </w:tcPr>
          <w:p w:rsidR="0091564F" w:rsidRPr="004B643A" w:rsidRDefault="0091564F" w:rsidP="003B02E5">
            <w:pPr>
              <w:jc w:val="center"/>
              <w:rPr>
                <w:b/>
              </w:rPr>
            </w:pPr>
            <w:r w:rsidRPr="004B643A">
              <w:rPr>
                <w:b/>
              </w:rPr>
              <w:t>32</w:t>
            </w:r>
          </w:p>
        </w:tc>
        <w:tc>
          <w:tcPr>
            <w:tcW w:w="910" w:type="dxa"/>
          </w:tcPr>
          <w:p w:rsidR="0091564F" w:rsidRPr="004B643A" w:rsidRDefault="0091564F" w:rsidP="003B02E5">
            <w:pPr>
              <w:jc w:val="center"/>
              <w:rPr>
                <w:b/>
              </w:rPr>
            </w:pPr>
            <w:r w:rsidRPr="004B643A">
              <w:rPr>
                <w:b/>
              </w:rPr>
              <w:t>9</w:t>
            </w:r>
          </w:p>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1829" w:type="dxa"/>
          </w:tcPr>
          <w:p w:rsidR="0091564F" w:rsidRPr="004B643A" w:rsidRDefault="0091564F" w:rsidP="003B02E5">
            <w:pPr>
              <w:rPr>
                <w:b/>
              </w:rPr>
            </w:pPr>
            <w:r w:rsidRPr="004B643A">
              <w:rPr>
                <w:b/>
              </w:rPr>
              <w:t>В.00</w:t>
            </w:r>
          </w:p>
        </w:tc>
        <w:tc>
          <w:tcPr>
            <w:tcW w:w="2965" w:type="dxa"/>
            <w:gridSpan w:val="2"/>
          </w:tcPr>
          <w:p w:rsidR="0091564F" w:rsidRPr="004B643A" w:rsidRDefault="0091564F" w:rsidP="003B02E5">
            <w:pPr>
              <w:rPr>
                <w:b/>
                <w:u w:val="single"/>
              </w:rPr>
            </w:pPr>
            <w:r w:rsidRPr="004B643A">
              <w:rPr>
                <w:b/>
                <w:u w:val="single"/>
              </w:rPr>
              <w:t>Вариативная часть</w:t>
            </w:r>
          </w:p>
          <w:p w:rsidR="0091564F" w:rsidRPr="004B643A" w:rsidRDefault="0091564F" w:rsidP="003B02E5">
            <w:pPr>
              <w:rPr>
                <w:b/>
                <w:u w:val="single"/>
              </w:rPr>
            </w:pPr>
          </w:p>
        </w:tc>
        <w:tc>
          <w:tcPr>
            <w:tcW w:w="1109" w:type="dxa"/>
          </w:tcPr>
          <w:p w:rsidR="0091564F" w:rsidRPr="004B643A" w:rsidRDefault="0091564F" w:rsidP="003B02E5">
            <w:pPr>
              <w:jc w:val="center"/>
              <w:rPr>
                <w:b/>
              </w:rPr>
            </w:pPr>
            <w:r w:rsidRPr="004B643A">
              <w:rPr>
                <w:b/>
              </w:rPr>
              <w:t>479</w:t>
            </w:r>
          </w:p>
        </w:tc>
        <w:tc>
          <w:tcPr>
            <w:tcW w:w="956" w:type="dxa"/>
          </w:tcPr>
          <w:p w:rsidR="0091564F" w:rsidRPr="004B643A" w:rsidRDefault="0091564F" w:rsidP="003B02E5">
            <w:pPr>
              <w:jc w:val="center"/>
              <w:rPr>
                <w:b/>
              </w:rPr>
            </w:pPr>
            <w:r w:rsidRPr="004B643A">
              <w:rPr>
                <w:b/>
              </w:rPr>
              <w:t>148,5</w:t>
            </w:r>
          </w:p>
        </w:tc>
        <w:tc>
          <w:tcPr>
            <w:tcW w:w="834" w:type="dxa"/>
          </w:tcPr>
          <w:p w:rsidR="0091564F" w:rsidRPr="004B643A" w:rsidRDefault="0091564F" w:rsidP="003B02E5">
            <w:pPr>
              <w:jc w:val="center"/>
              <w:rPr>
                <w:b/>
              </w:rPr>
            </w:pPr>
            <w:r w:rsidRPr="004B643A">
              <w:rPr>
                <w:b/>
              </w:rPr>
              <w:t>-</w:t>
            </w:r>
          </w:p>
        </w:tc>
        <w:tc>
          <w:tcPr>
            <w:tcW w:w="851" w:type="dxa"/>
          </w:tcPr>
          <w:p w:rsidR="0091564F" w:rsidRPr="004B643A" w:rsidRDefault="0091564F" w:rsidP="003B02E5">
            <w:pPr>
              <w:jc w:val="center"/>
              <w:rPr>
                <w:b/>
              </w:rPr>
            </w:pPr>
            <w:r w:rsidRPr="004B643A">
              <w:rPr>
                <w:b/>
              </w:rPr>
              <w:t>330,5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pPr>
              <w:jc w:val="center"/>
              <w:rPr>
                <w:b/>
              </w:rPr>
            </w:pPr>
          </w:p>
        </w:tc>
      </w:tr>
      <w:tr w:rsidR="0091564F" w:rsidRPr="004B643A" w:rsidTr="003B02E5">
        <w:tc>
          <w:tcPr>
            <w:tcW w:w="1829" w:type="dxa"/>
          </w:tcPr>
          <w:p w:rsidR="0091564F" w:rsidRPr="004B643A" w:rsidRDefault="0091564F" w:rsidP="003B02E5">
            <w:r w:rsidRPr="004B643A">
              <w:t>В.01.УП.02</w:t>
            </w:r>
          </w:p>
        </w:tc>
        <w:tc>
          <w:tcPr>
            <w:tcW w:w="2965" w:type="dxa"/>
            <w:gridSpan w:val="2"/>
          </w:tcPr>
          <w:p w:rsidR="0091564F" w:rsidRPr="004B643A" w:rsidRDefault="0091564F" w:rsidP="003B02E5">
            <w:r w:rsidRPr="004B643A">
              <w:t>Ансамбль</w:t>
            </w:r>
          </w:p>
        </w:tc>
        <w:tc>
          <w:tcPr>
            <w:tcW w:w="1109" w:type="dxa"/>
          </w:tcPr>
          <w:p w:rsidR="0091564F" w:rsidRPr="004B643A" w:rsidRDefault="0091564F" w:rsidP="003B02E5">
            <w:pPr>
              <w:jc w:val="center"/>
            </w:pPr>
            <w:r w:rsidRPr="004B643A">
              <w:t>99</w:t>
            </w:r>
          </w:p>
        </w:tc>
        <w:tc>
          <w:tcPr>
            <w:tcW w:w="956" w:type="dxa"/>
          </w:tcPr>
          <w:p w:rsidR="0091564F" w:rsidRPr="004B643A" w:rsidRDefault="0091564F" w:rsidP="003B02E5">
            <w:pPr>
              <w:jc w:val="center"/>
            </w:pPr>
            <w:r w:rsidRPr="004B643A">
              <w:t>49,5</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49,5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pPr>
              <w:jc w:val="center"/>
            </w:pPr>
            <w:r w:rsidRPr="004B643A">
              <w:t>16</w:t>
            </w:r>
          </w:p>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pPr>
              <w:jc w:val="center"/>
            </w:pPr>
            <w:r w:rsidRPr="004B643A">
              <w:rPr>
                <w:b/>
              </w:rPr>
              <w:t>1,5</w:t>
            </w:r>
          </w:p>
        </w:tc>
      </w:tr>
      <w:tr w:rsidR="0091564F" w:rsidRPr="004B643A" w:rsidTr="003B02E5">
        <w:trPr>
          <w:trHeight w:val="496"/>
        </w:trPr>
        <w:tc>
          <w:tcPr>
            <w:tcW w:w="1829" w:type="dxa"/>
          </w:tcPr>
          <w:p w:rsidR="0091564F" w:rsidRPr="004B643A" w:rsidRDefault="0091564F" w:rsidP="003B02E5">
            <w:r w:rsidRPr="004B643A">
              <w:t>В.02.</w:t>
            </w:r>
          </w:p>
        </w:tc>
        <w:tc>
          <w:tcPr>
            <w:tcW w:w="2965" w:type="dxa"/>
            <w:gridSpan w:val="2"/>
          </w:tcPr>
          <w:p w:rsidR="0091564F" w:rsidRPr="004B643A" w:rsidRDefault="0091564F" w:rsidP="003B02E5">
            <w:r w:rsidRPr="004B643A">
              <w:t>Освоение инструментов эстрадного ансамбля</w:t>
            </w:r>
          </w:p>
        </w:tc>
        <w:tc>
          <w:tcPr>
            <w:tcW w:w="1109" w:type="dxa"/>
          </w:tcPr>
          <w:p w:rsidR="0091564F" w:rsidRPr="004B643A" w:rsidRDefault="0091564F" w:rsidP="003B02E5">
            <w:pPr>
              <w:jc w:val="center"/>
            </w:pPr>
            <w:r w:rsidRPr="004B643A">
              <w:t>297,5</w:t>
            </w:r>
          </w:p>
        </w:tc>
        <w:tc>
          <w:tcPr>
            <w:tcW w:w="956" w:type="dxa"/>
          </w:tcPr>
          <w:p w:rsidR="0091564F" w:rsidRPr="004B643A" w:rsidRDefault="0091564F" w:rsidP="003B02E5">
            <w:pPr>
              <w:jc w:val="center"/>
            </w:pPr>
            <w:r w:rsidRPr="004B643A">
              <w:t>99</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198,5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pPr>
              <w:jc w:val="center"/>
            </w:pPr>
            <w:r w:rsidRPr="004B643A">
              <w:t>12,14,16</w:t>
            </w:r>
          </w:p>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r w:rsidRPr="004B643A">
              <w:t>2</w:t>
            </w:r>
          </w:p>
        </w:tc>
        <w:tc>
          <w:tcPr>
            <w:tcW w:w="575" w:type="dxa"/>
          </w:tcPr>
          <w:p w:rsidR="0091564F" w:rsidRPr="004B643A" w:rsidRDefault="0091564F" w:rsidP="003B02E5">
            <w:r w:rsidRPr="004B643A">
              <w:t>2</w:t>
            </w:r>
          </w:p>
        </w:tc>
        <w:tc>
          <w:tcPr>
            <w:tcW w:w="672" w:type="dxa"/>
          </w:tcPr>
          <w:p w:rsidR="0091564F" w:rsidRPr="004B643A" w:rsidRDefault="0091564F" w:rsidP="003B02E5">
            <w:pPr>
              <w:jc w:val="center"/>
              <w:rPr>
                <w:b/>
              </w:rPr>
            </w:pPr>
            <w:r w:rsidRPr="004B643A">
              <w:rPr>
                <w:b/>
              </w:rPr>
              <w:t>2</w:t>
            </w:r>
          </w:p>
        </w:tc>
      </w:tr>
      <w:tr w:rsidR="0091564F" w:rsidRPr="004B643A" w:rsidTr="003B02E5">
        <w:trPr>
          <w:trHeight w:val="192"/>
        </w:trPr>
        <w:tc>
          <w:tcPr>
            <w:tcW w:w="1829" w:type="dxa"/>
          </w:tcPr>
          <w:p w:rsidR="0091564F" w:rsidRPr="004B643A" w:rsidRDefault="0091564F" w:rsidP="003B02E5">
            <w:r w:rsidRPr="004B643A">
              <w:t>В. 03. ПО.02 УП.01</w:t>
            </w:r>
          </w:p>
        </w:tc>
        <w:tc>
          <w:tcPr>
            <w:tcW w:w="2965" w:type="dxa"/>
            <w:gridSpan w:val="2"/>
          </w:tcPr>
          <w:p w:rsidR="0091564F" w:rsidRPr="004B643A" w:rsidRDefault="0091564F" w:rsidP="003B02E5">
            <w:r w:rsidRPr="004B643A">
              <w:t>Сольфеджио</w:t>
            </w:r>
          </w:p>
        </w:tc>
        <w:tc>
          <w:tcPr>
            <w:tcW w:w="1109" w:type="dxa"/>
          </w:tcPr>
          <w:p w:rsidR="0091564F" w:rsidRPr="004B643A" w:rsidRDefault="0091564F" w:rsidP="003B02E5">
            <w:pPr>
              <w:jc w:val="center"/>
            </w:pPr>
            <w:r w:rsidRPr="004B643A">
              <w:t>82,5</w:t>
            </w:r>
          </w:p>
        </w:tc>
        <w:tc>
          <w:tcPr>
            <w:tcW w:w="956" w:type="dxa"/>
          </w:tcPr>
          <w:p w:rsidR="0091564F" w:rsidRPr="004B643A" w:rsidRDefault="0091564F" w:rsidP="003B02E5">
            <w:pPr>
              <w:jc w:val="center"/>
            </w:pPr>
            <w:r w:rsidRPr="004B643A">
              <w:t>-</w:t>
            </w:r>
          </w:p>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82,5</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pPr>
              <w:jc w:val="center"/>
            </w:pPr>
            <w:r w:rsidRPr="004B643A">
              <w:t>-</w:t>
            </w:r>
          </w:p>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r w:rsidRPr="004B643A">
              <w:t>0,5</w:t>
            </w:r>
          </w:p>
        </w:tc>
        <w:tc>
          <w:tcPr>
            <w:tcW w:w="636" w:type="dxa"/>
          </w:tcPr>
          <w:p w:rsidR="0091564F" w:rsidRPr="004B643A" w:rsidRDefault="0091564F" w:rsidP="003B02E5">
            <w:r w:rsidRPr="004B643A">
              <w:t>0,5</w:t>
            </w:r>
          </w:p>
        </w:tc>
        <w:tc>
          <w:tcPr>
            <w:tcW w:w="675" w:type="dxa"/>
          </w:tcPr>
          <w:p w:rsidR="0091564F" w:rsidRPr="004B643A" w:rsidRDefault="0091564F" w:rsidP="003B02E5">
            <w:r w:rsidRPr="004B643A">
              <w:t>0,5</w:t>
            </w:r>
          </w:p>
        </w:tc>
        <w:tc>
          <w:tcPr>
            <w:tcW w:w="575" w:type="dxa"/>
          </w:tcPr>
          <w:p w:rsidR="0091564F" w:rsidRPr="004B643A" w:rsidRDefault="0091564F" w:rsidP="003B02E5">
            <w:r w:rsidRPr="004B643A">
              <w:t>0,5</w:t>
            </w:r>
          </w:p>
        </w:tc>
        <w:tc>
          <w:tcPr>
            <w:tcW w:w="672" w:type="dxa"/>
          </w:tcPr>
          <w:p w:rsidR="0091564F" w:rsidRPr="004B643A" w:rsidRDefault="0091564F" w:rsidP="003B02E5">
            <w:pPr>
              <w:jc w:val="center"/>
              <w:rPr>
                <w:b/>
              </w:rPr>
            </w:pPr>
            <w:r w:rsidRPr="004B643A">
              <w:rPr>
                <w:b/>
              </w:rPr>
              <w:t>0,5</w:t>
            </w:r>
          </w:p>
        </w:tc>
      </w:tr>
      <w:tr w:rsidR="0091564F" w:rsidRPr="004B643A" w:rsidTr="003B02E5">
        <w:tc>
          <w:tcPr>
            <w:tcW w:w="4787" w:type="dxa"/>
            <w:gridSpan w:val="2"/>
          </w:tcPr>
          <w:p w:rsidR="0091564F" w:rsidRPr="004B643A" w:rsidRDefault="0091564F" w:rsidP="003B02E5">
            <w:pPr>
              <w:rPr>
                <w:b/>
              </w:rPr>
            </w:pPr>
            <w:r w:rsidRPr="004B643A">
              <w:rPr>
                <w:b/>
              </w:rPr>
              <w:t>Всего аудиторная нагрузка с учетом вариативной части</w:t>
            </w:r>
          </w:p>
        </w:tc>
        <w:tc>
          <w:tcPr>
            <w:tcW w:w="1116" w:type="dxa"/>
            <w:gridSpan w:val="2"/>
          </w:tcPr>
          <w:p w:rsidR="0091564F" w:rsidRPr="004B643A" w:rsidRDefault="0091564F" w:rsidP="003B02E5">
            <w:pPr>
              <w:rPr>
                <w:b/>
              </w:rPr>
            </w:pPr>
          </w:p>
        </w:tc>
        <w:tc>
          <w:tcPr>
            <w:tcW w:w="956" w:type="dxa"/>
          </w:tcPr>
          <w:p w:rsidR="0091564F" w:rsidRPr="004B643A" w:rsidRDefault="0091564F" w:rsidP="003B02E5"/>
        </w:tc>
        <w:tc>
          <w:tcPr>
            <w:tcW w:w="2347" w:type="dxa"/>
            <w:gridSpan w:val="3"/>
          </w:tcPr>
          <w:p w:rsidR="0091564F" w:rsidRPr="004B643A" w:rsidRDefault="0091564F" w:rsidP="003B02E5">
            <w:pPr>
              <w:jc w:val="center"/>
              <w:rPr>
                <w:b/>
              </w:rPr>
            </w:pPr>
            <w:r w:rsidRPr="004B643A">
              <w:rPr>
                <w:b/>
              </w:rPr>
              <w:t>2107</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5</w:t>
            </w:r>
          </w:p>
        </w:tc>
        <w:tc>
          <w:tcPr>
            <w:tcW w:w="636" w:type="dxa"/>
          </w:tcPr>
          <w:p w:rsidR="0091564F" w:rsidRPr="004B643A" w:rsidRDefault="0091564F" w:rsidP="003B02E5">
            <w:pPr>
              <w:rPr>
                <w:b/>
              </w:rPr>
            </w:pPr>
            <w:r w:rsidRPr="004B643A">
              <w:rPr>
                <w:b/>
              </w:rPr>
              <w:t>5,5</w:t>
            </w:r>
          </w:p>
        </w:tc>
        <w:tc>
          <w:tcPr>
            <w:tcW w:w="636" w:type="dxa"/>
          </w:tcPr>
          <w:p w:rsidR="0091564F" w:rsidRPr="004B643A" w:rsidRDefault="0091564F" w:rsidP="003B02E5">
            <w:pPr>
              <w:rPr>
                <w:b/>
              </w:rPr>
            </w:pPr>
            <w:r w:rsidRPr="004B643A">
              <w:rPr>
                <w:b/>
              </w:rPr>
              <w:t>5,5</w:t>
            </w:r>
          </w:p>
        </w:tc>
        <w:tc>
          <w:tcPr>
            <w:tcW w:w="540" w:type="dxa"/>
          </w:tcPr>
          <w:p w:rsidR="0091564F" w:rsidRPr="004B643A" w:rsidRDefault="0091564F" w:rsidP="003B02E5">
            <w:pPr>
              <w:rPr>
                <w:b/>
              </w:rPr>
            </w:pPr>
            <w:r w:rsidRPr="004B643A">
              <w:rPr>
                <w:b/>
              </w:rPr>
              <w:t>7,5</w:t>
            </w:r>
          </w:p>
        </w:tc>
        <w:tc>
          <w:tcPr>
            <w:tcW w:w="636" w:type="dxa"/>
          </w:tcPr>
          <w:p w:rsidR="0091564F" w:rsidRPr="004B643A" w:rsidRDefault="0091564F" w:rsidP="003B02E5">
            <w:pPr>
              <w:rPr>
                <w:b/>
              </w:rPr>
            </w:pPr>
            <w:r w:rsidRPr="004B643A">
              <w:rPr>
                <w:b/>
              </w:rPr>
              <w:t>8</w:t>
            </w:r>
          </w:p>
        </w:tc>
        <w:tc>
          <w:tcPr>
            <w:tcW w:w="675" w:type="dxa"/>
          </w:tcPr>
          <w:p w:rsidR="0091564F" w:rsidRPr="004B643A" w:rsidRDefault="0091564F" w:rsidP="003B02E5">
            <w:pPr>
              <w:rPr>
                <w:b/>
              </w:rPr>
            </w:pPr>
            <w:r w:rsidRPr="004B643A">
              <w:rPr>
                <w:b/>
              </w:rPr>
              <w:t>10</w:t>
            </w:r>
          </w:p>
        </w:tc>
        <w:tc>
          <w:tcPr>
            <w:tcW w:w="575" w:type="dxa"/>
          </w:tcPr>
          <w:p w:rsidR="0091564F" w:rsidRPr="004B643A" w:rsidRDefault="0091564F" w:rsidP="003B02E5">
            <w:pPr>
              <w:rPr>
                <w:b/>
              </w:rPr>
            </w:pPr>
            <w:r w:rsidRPr="004B643A">
              <w:rPr>
                <w:b/>
              </w:rPr>
              <w:t>11</w:t>
            </w:r>
          </w:p>
        </w:tc>
        <w:tc>
          <w:tcPr>
            <w:tcW w:w="672" w:type="dxa"/>
          </w:tcPr>
          <w:p w:rsidR="0091564F" w:rsidRPr="004B643A" w:rsidRDefault="0091564F" w:rsidP="003B02E5">
            <w:pPr>
              <w:jc w:val="center"/>
              <w:rPr>
                <w:b/>
              </w:rPr>
            </w:pPr>
            <w:r w:rsidRPr="004B643A">
              <w:rPr>
                <w:b/>
              </w:rPr>
              <w:t>12/11</w:t>
            </w:r>
          </w:p>
        </w:tc>
      </w:tr>
      <w:tr w:rsidR="0091564F" w:rsidRPr="004B643A" w:rsidTr="003B02E5">
        <w:tc>
          <w:tcPr>
            <w:tcW w:w="4787" w:type="dxa"/>
            <w:gridSpan w:val="2"/>
          </w:tcPr>
          <w:p w:rsidR="0091564F" w:rsidRPr="004B643A" w:rsidRDefault="0091564F" w:rsidP="003B02E5">
            <w:pPr>
              <w:rPr>
                <w:b/>
              </w:rPr>
            </w:pPr>
            <w:r w:rsidRPr="004B643A">
              <w:rPr>
                <w:b/>
              </w:rPr>
              <w:t>Всего максимальная нагрузка с учетом вариативной части</w:t>
            </w:r>
          </w:p>
        </w:tc>
        <w:tc>
          <w:tcPr>
            <w:tcW w:w="1116" w:type="dxa"/>
            <w:gridSpan w:val="2"/>
            <w:tcBorders>
              <w:left w:val="nil"/>
            </w:tcBorders>
          </w:tcPr>
          <w:p w:rsidR="0091564F" w:rsidRPr="004B643A" w:rsidRDefault="0091564F" w:rsidP="003B02E5">
            <w:pPr>
              <w:jc w:val="center"/>
              <w:rPr>
                <w:b/>
              </w:rPr>
            </w:pPr>
            <w:r w:rsidRPr="004B643A">
              <w:rPr>
                <w:b/>
              </w:rPr>
              <w:t>4320,5</w:t>
            </w:r>
          </w:p>
        </w:tc>
        <w:tc>
          <w:tcPr>
            <w:tcW w:w="956" w:type="dxa"/>
          </w:tcPr>
          <w:p w:rsidR="0091564F" w:rsidRPr="004B643A" w:rsidRDefault="0091564F" w:rsidP="003B02E5">
            <w:pPr>
              <w:jc w:val="center"/>
              <w:rPr>
                <w:b/>
              </w:rPr>
            </w:pPr>
            <w:r w:rsidRPr="004B643A">
              <w:rPr>
                <w:b/>
              </w:rPr>
              <w:t>2213,5</w:t>
            </w:r>
          </w:p>
        </w:tc>
        <w:tc>
          <w:tcPr>
            <w:tcW w:w="2347" w:type="dxa"/>
            <w:gridSpan w:val="3"/>
          </w:tcPr>
          <w:p w:rsidR="0091564F" w:rsidRPr="004B643A" w:rsidRDefault="0091564F" w:rsidP="003B02E5">
            <w:pPr>
              <w:jc w:val="center"/>
              <w:rPr>
                <w:b/>
              </w:rPr>
            </w:pPr>
            <w:r w:rsidRPr="004B643A">
              <w:rPr>
                <w:b/>
              </w:rPr>
              <w:t>2107</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pPr>
              <w:rPr>
                <w:b/>
              </w:rPr>
            </w:pPr>
            <w:r w:rsidRPr="004B643A">
              <w:rPr>
                <w:b/>
              </w:rPr>
              <w:t>10</w:t>
            </w:r>
          </w:p>
        </w:tc>
        <w:tc>
          <w:tcPr>
            <w:tcW w:w="636" w:type="dxa"/>
          </w:tcPr>
          <w:p w:rsidR="0091564F" w:rsidRPr="004B643A" w:rsidRDefault="0091564F" w:rsidP="003B02E5">
            <w:pPr>
              <w:rPr>
                <w:b/>
              </w:rPr>
            </w:pPr>
            <w:r w:rsidRPr="004B643A">
              <w:rPr>
                <w:b/>
              </w:rPr>
              <w:t>10,5</w:t>
            </w:r>
          </w:p>
        </w:tc>
        <w:tc>
          <w:tcPr>
            <w:tcW w:w="636" w:type="dxa"/>
          </w:tcPr>
          <w:p w:rsidR="0091564F" w:rsidRPr="004B643A" w:rsidRDefault="0091564F" w:rsidP="003B02E5">
            <w:pPr>
              <w:rPr>
                <w:b/>
              </w:rPr>
            </w:pPr>
            <w:r w:rsidRPr="004B643A">
              <w:rPr>
                <w:b/>
              </w:rPr>
              <w:t>11,5</w:t>
            </w:r>
          </w:p>
        </w:tc>
        <w:tc>
          <w:tcPr>
            <w:tcW w:w="540" w:type="dxa"/>
          </w:tcPr>
          <w:p w:rsidR="0091564F" w:rsidRPr="004B643A" w:rsidRDefault="0091564F" w:rsidP="003B02E5">
            <w:pPr>
              <w:rPr>
                <w:b/>
              </w:rPr>
            </w:pPr>
            <w:r w:rsidRPr="004B643A">
              <w:rPr>
                <w:b/>
              </w:rPr>
              <w:t>15</w:t>
            </w:r>
          </w:p>
        </w:tc>
        <w:tc>
          <w:tcPr>
            <w:tcW w:w="636" w:type="dxa"/>
          </w:tcPr>
          <w:p w:rsidR="0091564F" w:rsidRPr="004B643A" w:rsidRDefault="0091564F" w:rsidP="003B02E5">
            <w:pPr>
              <w:rPr>
                <w:b/>
              </w:rPr>
            </w:pPr>
            <w:r w:rsidRPr="004B643A">
              <w:rPr>
                <w:b/>
              </w:rPr>
              <w:t>16,5</w:t>
            </w:r>
          </w:p>
        </w:tc>
        <w:tc>
          <w:tcPr>
            <w:tcW w:w="675" w:type="dxa"/>
          </w:tcPr>
          <w:p w:rsidR="0091564F" w:rsidRPr="004B643A" w:rsidRDefault="0091564F" w:rsidP="003B02E5">
            <w:pPr>
              <w:rPr>
                <w:b/>
              </w:rPr>
            </w:pPr>
            <w:r w:rsidRPr="004B643A">
              <w:rPr>
                <w:b/>
              </w:rPr>
              <w:t>17,5</w:t>
            </w:r>
          </w:p>
        </w:tc>
        <w:tc>
          <w:tcPr>
            <w:tcW w:w="575" w:type="dxa"/>
          </w:tcPr>
          <w:p w:rsidR="0091564F" w:rsidRPr="004B643A" w:rsidRDefault="0091564F" w:rsidP="003B02E5">
            <w:pPr>
              <w:rPr>
                <w:b/>
              </w:rPr>
            </w:pPr>
            <w:r w:rsidRPr="004B643A">
              <w:rPr>
                <w:b/>
              </w:rPr>
              <w:t>21</w:t>
            </w:r>
          </w:p>
        </w:tc>
        <w:tc>
          <w:tcPr>
            <w:tcW w:w="672" w:type="dxa"/>
          </w:tcPr>
          <w:p w:rsidR="0091564F" w:rsidRPr="004B643A" w:rsidRDefault="0091564F" w:rsidP="003B02E5">
            <w:pPr>
              <w:rPr>
                <w:b/>
              </w:rPr>
            </w:pPr>
            <w:r w:rsidRPr="004B643A">
              <w:rPr>
                <w:b/>
              </w:rPr>
              <w:t>20,5/ 18</w:t>
            </w:r>
          </w:p>
        </w:tc>
      </w:tr>
      <w:tr w:rsidR="0091564F" w:rsidRPr="004B643A" w:rsidTr="003B02E5">
        <w:tc>
          <w:tcPr>
            <w:tcW w:w="4794" w:type="dxa"/>
            <w:gridSpan w:val="3"/>
          </w:tcPr>
          <w:p w:rsidR="0091564F" w:rsidRPr="004B643A" w:rsidRDefault="0091564F" w:rsidP="003B02E5">
            <w:pPr>
              <w:rPr>
                <w:b/>
              </w:rPr>
            </w:pPr>
            <w:r w:rsidRPr="004B643A">
              <w:rPr>
                <w:b/>
              </w:rPr>
              <w:t>Всего кол-во контрольных уроков, зачетов, экзаменов</w:t>
            </w:r>
          </w:p>
        </w:tc>
        <w:tc>
          <w:tcPr>
            <w:tcW w:w="1109" w:type="dxa"/>
          </w:tcPr>
          <w:p w:rsidR="0091564F" w:rsidRPr="004B643A" w:rsidRDefault="0091564F" w:rsidP="003B02E5"/>
        </w:tc>
        <w:tc>
          <w:tcPr>
            <w:tcW w:w="956" w:type="dxa"/>
          </w:tcPr>
          <w:p w:rsidR="0091564F" w:rsidRPr="004B643A" w:rsidRDefault="0091564F" w:rsidP="003B02E5"/>
        </w:tc>
        <w:tc>
          <w:tcPr>
            <w:tcW w:w="2347" w:type="dxa"/>
            <w:gridSpan w:val="3"/>
          </w:tcPr>
          <w:p w:rsidR="0091564F" w:rsidRPr="004B643A" w:rsidRDefault="0091564F" w:rsidP="003B02E5"/>
        </w:tc>
        <w:tc>
          <w:tcPr>
            <w:tcW w:w="1031" w:type="dxa"/>
          </w:tcPr>
          <w:p w:rsidR="0091564F" w:rsidRPr="004B643A" w:rsidRDefault="0091564F" w:rsidP="003B02E5">
            <w:pPr>
              <w:jc w:val="center"/>
              <w:rPr>
                <w:b/>
              </w:rPr>
            </w:pPr>
            <w:r w:rsidRPr="004B643A">
              <w:rPr>
                <w:b/>
              </w:rPr>
              <w:t>36</w:t>
            </w:r>
          </w:p>
        </w:tc>
        <w:tc>
          <w:tcPr>
            <w:tcW w:w="910" w:type="dxa"/>
          </w:tcPr>
          <w:p w:rsidR="0091564F" w:rsidRPr="004B643A" w:rsidRDefault="0091564F" w:rsidP="003B02E5">
            <w:pPr>
              <w:jc w:val="center"/>
              <w:rPr>
                <w:b/>
              </w:rPr>
            </w:pPr>
            <w:r w:rsidRPr="004B643A">
              <w:rPr>
                <w:b/>
              </w:rPr>
              <w:t>9</w:t>
            </w:r>
          </w:p>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1176" w:type="dxa"/>
            <w:gridSpan w:val="2"/>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1835" w:type="dxa"/>
          </w:tcPr>
          <w:p w:rsidR="0091564F" w:rsidRPr="004B643A" w:rsidRDefault="0091564F" w:rsidP="003B02E5">
            <w:pPr>
              <w:rPr>
                <w:b/>
              </w:rPr>
            </w:pPr>
            <w:r w:rsidRPr="004B643A">
              <w:rPr>
                <w:b/>
              </w:rPr>
              <w:t>К.03.00</w:t>
            </w:r>
          </w:p>
        </w:tc>
        <w:tc>
          <w:tcPr>
            <w:tcW w:w="2959" w:type="dxa"/>
            <w:gridSpan w:val="2"/>
          </w:tcPr>
          <w:p w:rsidR="0091564F" w:rsidRPr="004B643A" w:rsidRDefault="0091564F" w:rsidP="003B02E5">
            <w:pPr>
              <w:rPr>
                <w:b/>
              </w:rPr>
            </w:pPr>
            <w:r w:rsidRPr="004B643A">
              <w:rPr>
                <w:b/>
              </w:rPr>
              <w:t>Консультации</w:t>
            </w:r>
          </w:p>
        </w:tc>
        <w:tc>
          <w:tcPr>
            <w:tcW w:w="1109" w:type="dxa"/>
          </w:tcPr>
          <w:p w:rsidR="0091564F" w:rsidRPr="004B643A" w:rsidRDefault="0091564F" w:rsidP="003B02E5">
            <w:pPr>
              <w:jc w:val="center"/>
              <w:rPr>
                <w:b/>
              </w:rPr>
            </w:pPr>
            <w:r w:rsidRPr="004B643A">
              <w:rPr>
                <w:b/>
              </w:rPr>
              <w:t>158</w:t>
            </w:r>
          </w:p>
        </w:tc>
        <w:tc>
          <w:tcPr>
            <w:tcW w:w="956" w:type="dxa"/>
          </w:tcPr>
          <w:p w:rsidR="0091564F" w:rsidRPr="004B643A" w:rsidRDefault="0091564F" w:rsidP="003B02E5"/>
        </w:tc>
        <w:tc>
          <w:tcPr>
            <w:tcW w:w="2347" w:type="dxa"/>
            <w:gridSpan w:val="3"/>
          </w:tcPr>
          <w:p w:rsidR="0091564F" w:rsidRPr="004B643A" w:rsidRDefault="0091564F" w:rsidP="003B02E5">
            <w:pPr>
              <w:jc w:val="center"/>
              <w:rPr>
                <w:b/>
              </w:rPr>
            </w:pPr>
            <w:r w:rsidRPr="004B643A">
              <w:rPr>
                <w:b/>
              </w:rPr>
              <w:t>158</w:t>
            </w:r>
          </w:p>
        </w:tc>
        <w:tc>
          <w:tcPr>
            <w:tcW w:w="1031" w:type="dxa"/>
          </w:tcPr>
          <w:p w:rsidR="0091564F" w:rsidRPr="004B643A" w:rsidRDefault="0091564F" w:rsidP="003B02E5"/>
        </w:tc>
        <w:tc>
          <w:tcPr>
            <w:tcW w:w="910" w:type="dxa"/>
          </w:tcPr>
          <w:p w:rsidR="0091564F" w:rsidRPr="004B643A" w:rsidRDefault="0091564F" w:rsidP="003B02E5"/>
        </w:tc>
        <w:tc>
          <w:tcPr>
            <w:tcW w:w="4873" w:type="dxa"/>
            <w:gridSpan w:val="8"/>
          </w:tcPr>
          <w:p w:rsidR="0091564F" w:rsidRPr="004B643A" w:rsidRDefault="0091564F" w:rsidP="003B02E5">
            <w:pPr>
              <w:jc w:val="center"/>
              <w:rPr>
                <w:b/>
              </w:rPr>
            </w:pPr>
            <w:r w:rsidRPr="004B643A">
              <w:rPr>
                <w:b/>
              </w:rPr>
              <w:t>Годовая нагрузка в часах</w:t>
            </w:r>
          </w:p>
        </w:tc>
      </w:tr>
      <w:tr w:rsidR="0091564F" w:rsidRPr="004B643A" w:rsidTr="003B02E5">
        <w:tc>
          <w:tcPr>
            <w:tcW w:w="1829" w:type="dxa"/>
          </w:tcPr>
          <w:p w:rsidR="0091564F" w:rsidRPr="004B643A" w:rsidRDefault="0091564F" w:rsidP="003B02E5">
            <w:r w:rsidRPr="004B643A">
              <w:t>К.03.01.</w:t>
            </w:r>
          </w:p>
        </w:tc>
        <w:tc>
          <w:tcPr>
            <w:tcW w:w="2965" w:type="dxa"/>
            <w:gridSpan w:val="2"/>
          </w:tcPr>
          <w:p w:rsidR="0091564F" w:rsidRPr="004B643A" w:rsidRDefault="0091564F" w:rsidP="003B02E5">
            <w:r w:rsidRPr="004B643A">
              <w:t>Специальность</w:t>
            </w:r>
          </w:p>
        </w:tc>
        <w:tc>
          <w:tcPr>
            <w:tcW w:w="1109" w:type="dxa"/>
            <w:tcBorders>
              <w:bottom w:val="nil"/>
            </w:tcBorders>
          </w:tcPr>
          <w:p w:rsidR="0091564F" w:rsidRPr="004B643A" w:rsidRDefault="0091564F" w:rsidP="003B02E5"/>
        </w:tc>
        <w:tc>
          <w:tcPr>
            <w:tcW w:w="956" w:type="dxa"/>
            <w:tcBorders>
              <w:bottom w:val="nil"/>
            </w:tcBorders>
          </w:tcPr>
          <w:p w:rsidR="0091564F" w:rsidRPr="004B643A" w:rsidRDefault="0091564F" w:rsidP="003B02E5"/>
        </w:tc>
        <w:tc>
          <w:tcPr>
            <w:tcW w:w="834" w:type="dxa"/>
            <w:tcBorders>
              <w:bottom w:val="nil"/>
            </w:tcBorders>
          </w:tcPr>
          <w:p w:rsidR="0091564F" w:rsidRPr="004B643A" w:rsidRDefault="0091564F" w:rsidP="003B02E5">
            <w:pPr>
              <w:jc w:val="center"/>
            </w:pPr>
            <w:r w:rsidRPr="004B643A">
              <w:t>-</w:t>
            </w:r>
          </w:p>
        </w:tc>
        <w:tc>
          <w:tcPr>
            <w:tcW w:w="851" w:type="dxa"/>
            <w:tcBorders>
              <w:bottom w:val="nil"/>
            </w:tcBorders>
          </w:tcPr>
          <w:p w:rsidR="0091564F" w:rsidRPr="004B643A" w:rsidRDefault="0091564F" w:rsidP="003B02E5">
            <w:pPr>
              <w:jc w:val="center"/>
            </w:pPr>
            <w:r w:rsidRPr="004B643A">
              <w:t>-</w:t>
            </w:r>
          </w:p>
        </w:tc>
        <w:tc>
          <w:tcPr>
            <w:tcW w:w="662" w:type="dxa"/>
            <w:tcBorders>
              <w:bottom w:val="nil"/>
            </w:tcBorders>
          </w:tcPr>
          <w:p w:rsidR="0091564F" w:rsidRPr="004B643A" w:rsidRDefault="0091564F" w:rsidP="003B02E5">
            <w:pPr>
              <w:jc w:val="center"/>
            </w:pPr>
            <w:r w:rsidRPr="004B643A">
              <w:t>62</w:t>
            </w:r>
          </w:p>
        </w:tc>
        <w:tc>
          <w:tcPr>
            <w:tcW w:w="1031" w:type="dxa"/>
            <w:tcBorders>
              <w:bottom w:val="nil"/>
            </w:tcBorders>
          </w:tcPr>
          <w:p w:rsidR="0091564F" w:rsidRPr="004B643A" w:rsidRDefault="0091564F" w:rsidP="003B02E5"/>
        </w:tc>
        <w:tc>
          <w:tcPr>
            <w:tcW w:w="910" w:type="dxa"/>
            <w:tcBorders>
              <w:bottom w:val="nil"/>
            </w:tcBorders>
          </w:tcPr>
          <w:p w:rsidR="0091564F" w:rsidRPr="004B643A" w:rsidRDefault="0091564F" w:rsidP="003B02E5"/>
        </w:tc>
        <w:tc>
          <w:tcPr>
            <w:tcW w:w="503" w:type="dxa"/>
            <w:tcBorders>
              <w:bottom w:val="nil"/>
            </w:tcBorders>
          </w:tcPr>
          <w:p w:rsidR="0091564F" w:rsidRPr="004B643A" w:rsidRDefault="0091564F" w:rsidP="003B02E5">
            <w:r w:rsidRPr="004B643A">
              <w:t>6</w:t>
            </w:r>
          </w:p>
        </w:tc>
        <w:tc>
          <w:tcPr>
            <w:tcW w:w="636" w:type="dxa"/>
            <w:tcBorders>
              <w:bottom w:val="nil"/>
            </w:tcBorders>
          </w:tcPr>
          <w:p w:rsidR="0091564F" w:rsidRPr="004B643A" w:rsidRDefault="0091564F" w:rsidP="003B02E5">
            <w:r w:rsidRPr="004B643A">
              <w:t>8</w:t>
            </w:r>
          </w:p>
        </w:tc>
        <w:tc>
          <w:tcPr>
            <w:tcW w:w="636" w:type="dxa"/>
            <w:tcBorders>
              <w:bottom w:val="nil"/>
            </w:tcBorders>
          </w:tcPr>
          <w:p w:rsidR="0091564F" w:rsidRPr="004B643A" w:rsidRDefault="0091564F" w:rsidP="003B02E5">
            <w:r w:rsidRPr="004B643A">
              <w:t>8</w:t>
            </w:r>
          </w:p>
        </w:tc>
        <w:tc>
          <w:tcPr>
            <w:tcW w:w="540" w:type="dxa"/>
            <w:tcBorders>
              <w:bottom w:val="nil"/>
            </w:tcBorders>
          </w:tcPr>
          <w:p w:rsidR="0091564F" w:rsidRPr="004B643A" w:rsidRDefault="0091564F" w:rsidP="003B02E5">
            <w:r w:rsidRPr="004B643A">
              <w:t>8</w:t>
            </w:r>
          </w:p>
        </w:tc>
        <w:tc>
          <w:tcPr>
            <w:tcW w:w="636" w:type="dxa"/>
          </w:tcPr>
          <w:p w:rsidR="0091564F" w:rsidRPr="004B643A" w:rsidRDefault="0091564F" w:rsidP="003B02E5">
            <w:r w:rsidRPr="004B643A">
              <w:t>8</w:t>
            </w:r>
          </w:p>
        </w:tc>
        <w:tc>
          <w:tcPr>
            <w:tcW w:w="675" w:type="dxa"/>
          </w:tcPr>
          <w:p w:rsidR="0091564F" w:rsidRPr="004B643A" w:rsidRDefault="0091564F" w:rsidP="003B02E5">
            <w:r w:rsidRPr="004B643A">
              <w:t>8</w:t>
            </w:r>
          </w:p>
        </w:tc>
        <w:tc>
          <w:tcPr>
            <w:tcW w:w="575" w:type="dxa"/>
          </w:tcPr>
          <w:p w:rsidR="0091564F" w:rsidRPr="004B643A" w:rsidRDefault="0091564F" w:rsidP="003B02E5">
            <w:r w:rsidRPr="004B643A">
              <w:t>8</w:t>
            </w:r>
          </w:p>
        </w:tc>
        <w:tc>
          <w:tcPr>
            <w:tcW w:w="672" w:type="dxa"/>
          </w:tcPr>
          <w:p w:rsidR="0091564F" w:rsidRPr="004B643A" w:rsidRDefault="0091564F" w:rsidP="003B02E5">
            <w:r w:rsidRPr="004B643A">
              <w:t>8</w:t>
            </w:r>
          </w:p>
        </w:tc>
      </w:tr>
      <w:tr w:rsidR="0091564F" w:rsidRPr="004B643A" w:rsidTr="003B02E5">
        <w:tc>
          <w:tcPr>
            <w:tcW w:w="1829" w:type="dxa"/>
          </w:tcPr>
          <w:p w:rsidR="0091564F" w:rsidRPr="004B643A" w:rsidRDefault="0091564F" w:rsidP="003B02E5">
            <w:r w:rsidRPr="004B643A">
              <w:t>К.03.02</w:t>
            </w:r>
          </w:p>
        </w:tc>
        <w:tc>
          <w:tcPr>
            <w:tcW w:w="2965" w:type="dxa"/>
            <w:gridSpan w:val="2"/>
          </w:tcPr>
          <w:p w:rsidR="0091564F" w:rsidRPr="004B643A" w:rsidRDefault="0091564F" w:rsidP="003B02E5">
            <w:r w:rsidRPr="004B643A">
              <w:t>Сольфеджио</w:t>
            </w:r>
          </w:p>
        </w:tc>
        <w:tc>
          <w:tcPr>
            <w:tcW w:w="1109" w:type="dxa"/>
          </w:tcPr>
          <w:p w:rsidR="0091564F" w:rsidRPr="004B643A" w:rsidRDefault="0091564F" w:rsidP="003B02E5"/>
        </w:tc>
        <w:tc>
          <w:tcPr>
            <w:tcW w:w="956" w:type="dxa"/>
          </w:tcPr>
          <w:p w:rsidR="0091564F" w:rsidRPr="004B643A" w:rsidRDefault="0091564F" w:rsidP="003B02E5"/>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20</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r w:rsidRPr="004B643A">
              <w:t>2</w:t>
            </w:r>
          </w:p>
        </w:tc>
        <w:tc>
          <w:tcPr>
            <w:tcW w:w="636" w:type="dxa"/>
          </w:tcPr>
          <w:p w:rsidR="0091564F" w:rsidRPr="004B643A" w:rsidRDefault="0091564F" w:rsidP="003B02E5">
            <w:r w:rsidRPr="004B643A">
              <w:t>2</w:t>
            </w:r>
          </w:p>
        </w:tc>
        <w:tc>
          <w:tcPr>
            <w:tcW w:w="540" w:type="dxa"/>
          </w:tcPr>
          <w:p w:rsidR="0091564F" w:rsidRPr="004B643A" w:rsidRDefault="0091564F" w:rsidP="003B02E5">
            <w:r w:rsidRPr="004B643A">
              <w:t>2</w:t>
            </w:r>
          </w:p>
        </w:tc>
        <w:tc>
          <w:tcPr>
            <w:tcW w:w="636" w:type="dxa"/>
          </w:tcPr>
          <w:p w:rsidR="0091564F" w:rsidRPr="004B643A" w:rsidRDefault="0091564F" w:rsidP="003B02E5">
            <w:r w:rsidRPr="004B643A">
              <w:t>2</w:t>
            </w:r>
          </w:p>
        </w:tc>
        <w:tc>
          <w:tcPr>
            <w:tcW w:w="675" w:type="dxa"/>
          </w:tcPr>
          <w:p w:rsidR="0091564F" w:rsidRPr="004B643A" w:rsidRDefault="0091564F" w:rsidP="003B02E5">
            <w:r w:rsidRPr="004B643A">
              <w:t>4</w:t>
            </w:r>
          </w:p>
        </w:tc>
        <w:tc>
          <w:tcPr>
            <w:tcW w:w="575" w:type="dxa"/>
          </w:tcPr>
          <w:p w:rsidR="0091564F" w:rsidRPr="004B643A" w:rsidRDefault="0091564F" w:rsidP="003B02E5">
            <w:r w:rsidRPr="004B643A">
              <w:t>4</w:t>
            </w:r>
          </w:p>
        </w:tc>
        <w:tc>
          <w:tcPr>
            <w:tcW w:w="672" w:type="dxa"/>
          </w:tcPr>
          <w:p w:rsidR="0091564F" w:rsidRPr="004B643A" w:rsidRDefault="0091564F" w:rsidP="003B02E5">
            <w:r w:rsidRPr="004B643A">
              <w:t>4</w:t>
            </w:r>
          </w:p>
        </w:tc>
      </w:tr>
      <w:tr w:rsidR="0091564F" w:rsidRPr="004B643A" w:rsidTr="003B02E5">
        <w:trPr>
          <w:trHeight w:val="123"/>
        </w:trPr>
        <w:tc>
          <w:tcPr>
            <w:tcW w:w="1829" w:type="dxa"/>
          </w:tcPr>
          <w:p w:rsidR="0091564F" w:rsidRPr="004B643A" w:rsidRDefault="0091564F" w:rsidP="003B02E5">
            <w:r w:rsidRPr="004B643A">
              <w:t>К.03.03</w:t>
            </w:r>
          </w:p>
        </w:tc>
        <w:tc>
          <w:tcPr>
            <w:tcW w:w="2965" w:type="dxa"/>
            <w:gridSpan w:val="2"/>
          </w:tcPr>
          <w:p w:rsidR="0091564F" w:rsidRPr="004B643A" w:rsidRDefault="0091564F" w:rsidP="003B02E5">
            <w:r w:rsidRPr="004B643A">
              <w:t>Музыкальная литература</w:t>
            </w:r>
          </w:p>
        </w:tc>
        <w:tc>
          <w:tcPr>
            <w:tcW w:w="1109" w:type="dxa"/>
          </w:tcPr>
          <w:p w:rsidR="0091564F" w:rsidRPr="004B643A" w:rsidRDefault="0091564F" w:rsidP="003B02E5"/>
        </w:tc>
        <w:tc>
          <w:tcPr>
            <w:tcW w:w="956" w:type="dxa"/>
          </w:tcPr>
          <w:p w:rsidR="0091564F" w:rsidRPr="004B643A" w:rsidRDefault="0091564F" w:rsidP="003B02E5"/>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10</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r w:rsidRPr="004B643A">
              <w:t>2</w:t>
            </w:r>
          </w:p>
        </w:tc>
        <w:tc>
          <w:tcPr>
            <w:tcW w:w="675" w:type="dxa"/>
          </w:tcPr>
          <w:p w:rsidR="0091564F" w:rsidRPr="004B643A" w:rsidRDefault="0091564F" w:rsidP="003B02E5">
            <w:r w:rsidRPr="004B643A">
              <w:t>2</w:t>
            </w:r>
          </w:p>
        </w:tc>
        <w:tc>
          <w:tcPr>
            <w:tcW w:w="575" w:type="dxa"/>
          </w:tcPr>
          <w:p w:rsidR="0091564F" w:rsidRPr="004B643A" w:rsidRDefault="0091564F" w:rsidP="003B02E5">
            <w:r w:rsidRPr="004B643A">
              <w:t>2</w:t>
            </w:r>
          </w:p>
        </w:tc>
        <w:tc>
          <w:tcPr>
            <w:tcW w:w="672" w:type="dxa"/>
          </w:tcPr>
          <w:p w:rsidR="0091564F" w:rsidRPr="004B643A" w:rsidRDefault="0091564F" w:rsidP="003B02E5">
            <w:r w:rsidRPr="004B643A">
              <w:t>4</w:t>
            </w:r>
          </w:p>
        </w:tc>
      </w:tr>
      <w:tr w:rsidR="0091564F" w:rsidRPr="004B643A" w:rsidTr="003B02E5">
        <w:tc>
          <w:tcPr>
            <w:tcW w:w="1829" w:type="dxa"/>
          </w:tcPr>
          <w:p w:rsidR="0091564F" w:rsidRPr="004B643A" w:rsidRDefault="0091564F" w:rsidP="003B02E5">
            <w:r w:rsidRPr="004B643A">
              <w:t>К.03.04</w:t>
            </w:r>
          </w:p>
        </w:tc>
        <w:tc>
          <w:tcPr>
            <w:tcW w:w="2965" w:type="dxa"/>
            <w:gridSpan w:val="2"/>
          </w:tcPr>
          <w:p w:rsidR="0091564F" w:rsidRPr="004B643A" w:rsidRDefault="0091564F" w:rsidP="003B02E5">
            <w:r w:rsidRPr="004B643A">
              <w:t>Ансамбль/конц.класс</w:t>
            </w:r>
          </w:p>
        </w:tc>
        <w:tc>
          <w:tcPr>
            <w:tcW w:w="1109" w:type="dxa"/>
          </w:tcPr>
          <w:p w:rsidR="0091564F" w:rsidRPr="004B643A" w:rsidRDefault="0091564F" w:rsidP="003B02E5"/>
        </w:tc>
        <w:tc>
          <w:tcPr>
            <w:tcW w:w="956" w:type="dxa"/>
          </w:tcPr>
          <w:p w:rsidR="0091564F" w:rsidRPr="004B643A" w:rsidRDefault="0091564F" w:rsidP="003B02E5"/>
        </w:tc>
        <w:tc>
          <w:tcPr>
            <w:tcW w:w="834" w:type="dxa"/>
          </w:tcPr>
          <w:p w:rsidR="0091564F" w:rsidRPr="004B643A" w:rsidRDefault="0091564F" w:rsidP="003B02E5">
            <w:pPr>
              <w:jc w:val="center"/>
            </w:pPr>
            <w:r w:rsidRPr="004B643A">
              <w:t>-</w:t>
            </w:r>
          </w:p>
        </w:tc>
        <w:tc>
          <w:tcPr>
            <w:tcW w:w="851" w:type="dxa"/>
          </w:tcPr>
          <w:p w:rsidR="0091564F" w:rsidRPr="004B643A" w:rsidRDefault="0091564F" w:rsidP="003B02E5">
            <w:pPr>
              <w:jc w:val="center"/>
            </w:pPr>
            <w:r w:rsidRPr="004B643A">
              <w:t>6</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pPr>
              <w:rPr>
                <w:highlight w:val="green"/>
              </w:rPr>
            </w:pPr>
          </w:p>
        </w:tc>
        <w:tc>
          <w:tcPr>
            <w:tcW w:w="540" w:type="dxa"/>
          </w:tcPr>
          <w:p w:rsidR="0091564F" w:rsidRPr="004B643A" w:rsidRDefault="0091564F" w:rsidP="003B02E5">
            <w:pPr>
              <w:rPr>
                <w:highlight w:val="green"/>
              </w:rPr>
            </w:pPr>
          </w:p>
        </w:tc>
        <w:tc>
          <w:tcPr>
            <w:tcW w:w="636" w:type="dxa"/>
          </w:tcPr>
          <w:p w:rsidR="0091564F" w:rsidRPr="004B643A" w:rsidRDefault="0091564F" w:rsidP="003B02E5">
            <w:pPr>
              <w:rPr>
                <w:highlight w:val="green"/>
              </w:rPr>
            </w:pPr>
          </w:p>
        </w:tc>
        <w:tc>
          <w:tcPr>
            <w:tcW w:w="675" w:type="dxa"/>
          </w:tcPr>
          <w:p w:rsidR="0091564F" w:rsidRPr="004B643A" w:rsidRDefault="0091564F" w:rsidP="003B02E5">
            <w:r w:rsidRPr="004B643A">
              <w:t>2</w:t>
            </w:r>
          </w:p>
        </w:tc>
        <w:tc>
          <w:tcPr>
            <w:tcW w:w="575" w:type="dxa"/>
          </w:tcPr>
          <w:p w:rsidR="0091564F" w:rsidRPr="004B643A" w:rsidRDefault="0091564F" w:rsidP="003B02E5">
            <w:r w:rsidRPr="004B643A">
              <w:t>2</w:t>
            </w:r>
          </w:p>
        </w:tc>
        <w:tc>
          <w:tcPr>
            <w:tcW w:w="672" w:type="dxa"/>
          </w:tcPr>
          <w:p w:rsidR="0091564F" w:rsidRPr="004B643A" w:rsidRDefault="0091564F" w:rsidP="003B02E5">
            <w:r w:rsidRPr="004B643A">
              <w:t>2</w:t>
            </w:r>
          </w:p>
        </w:tc>
      </w:tr>
      <w:tr w:rsidR="0091564F" w:rsidRPr="004B643A" w:rsidTr="003B02E5">
        <w:tc>
          <w:tcPr>
            <w:tcW w:w="1829" w:type="dxa"/>
          </w:tcPr>
          <w:p w:rsidR="0091564F" w:rsidRPr="004B643A" w:rsidRDefault="0091564F" w:rsidP="003B02E5">
            <w:r w:rsidRPr="004B643A">
              <w:t>К.03.05</w:t>
            </w:r>
          </w:p>
        </w:tc>
        <w:tc>
          <w:tcPr>
            <w:tcW w:w="2965" w:type="dxa"/>
            <w:gridSpan w:val="2"/>
          </w:tcPr>
          <w:p w:rsidR="0091564F" w:rsidRPr="004B643A" w:rsidRDefault="0091564F" w:rsidP="003B02E5">
            <w:r w:rsidRPr="004B643A">
              <w:t>Сводный хор</w:t>
            </w:r>
          </w:p>
        </w:tc>
        <w:tc>
          <w:tcPr>
            <w:tcW w:w="1109" w:type="dxa"/>
          </w:tcPr>
          <w:p w:rsidR="0091564F" w:rsidRPr="004B643A" w:rsidRDefault="0091564F" w:rsidP="003B02E5"/>
        </w:tc>
        <w:tc>
          <w:tcPr>
            <w:tcW w:w="956" w:type="dxa"/>
          </w:tcPr>
          <w:p w:rsidR="0091564F" w:rsidRPr="004B643A" w:rsidRDefault="0091564F" w:rsidP="003B02E5"/>
        </w:tc>
        <w:tc>
          <w:tcPr>
            <w:tcW w:w="834" w:type="dxa"/>
          </w:tcPr>
          <w:p w:rsidR="0091564F" w:rsidRPr="004B643A" w:rsidRDefault="0091564F" w:rsidP="003B02E5">
            <w:pPr>
              <w:jc w:val="center"/>
            </w:pPr>
            <w:r w:rsidRPr="004B643A">
              <w:t>60</w:t>
            </w:r>
          </w:p>
        </w:tc>
        <w:tc>
          <w:tcPr>
            <w:tcW w:w="851" w:type="dxa"/>
          </w:tcPr>
          <w:p w:rsidR="0091564F" w:rsidRPr="004B643A" w:rsidRDefault="0091564F" w:rsidP="003B02E5">
            <w:pPr>
              <w:jc w:val="center"/>
              <w:rPr>
                <w:highlight w:val="green"/>
              </w:rPr>
            </w:pPr>
            <w:r w:rsidRPr="004B643A">
              <w:t>-</w:t>
            </w:r>
          </w:p>
        </w:tc>
        <w:tc>
          <w:tcPr>
            <w:tcW w:w="662" w:type="dxa"/>
          </w:tcPr>
          <w:p w:rsidR="0091564F" w:rsidRPr="004B643A" w:rsidRDefault="0091564F" w:rsidP="003B02E5">
            <w:pPr>
              <w:jc w:val="center"/>
            </w:pPr>
            <w:r w:rsidRPr="004B643A">
              <w:t>-</w:t>
            </w:r>
          </w:p>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r w:rsidRPr="004B643A">
              <w:t>4</w:t>
            </w:r>
          </w:p>
        </w:tc>
        <w:tc>
          <w:tcPr>
            <w:tcW w:w="636" w:type="dxa"/>
          </w:tcPr>
          <w:p w:rsidR="0091564F" w:rsidRPr="004B643A" w:rsidRDefault="0091564F" w:rsidP="003B02E5">
            <w:r w:rsidRPr="004B643A">
              <w:t>8</w:t>
            </w:r>
          </w:p>
        </w:tc>
        <w:tc>
          <w:tcPr>
            <w:tcW w:w="636" w:type="dxa"/>
          </w:tcPr>
          <w:p w:rsidR="0091564F" w:rsidRPr="004B643A" w:rsidRDefault="0091564F" w:rsidP="003B02E5">
            <w:r w:rsidRPr="004B643A">
              <w:t>8</w:t>
            </w:r>
          </w:p>
        </w:tc>
        <w:tc>
          <w:tcPr>
            <w:tcW w:w="540" w:type="dxa"/>
          </w:tcPr>
          <w:p w:rsidR="0091564F" w:rsidRPr="004B643A" w:rsidRDefault="0091564F" w:rsidP="003B02E5">
            <w:r w:rsidRPr="004B643A">
              <w:t>8</w:t>
            </w:r>
          </w:p>
        </w:tc>
        <w:tc>
          <w:tcPr>
            <w:tcW w:w="636" w:type="dxa"/>
          </w:tcPr>
          <w:p w:rsidR="0091564F" w:rsidRPr="004B643A" w:rsidRDefault="0091564F" w:rsidP="003B02E5">
            <w:r w:rsidRPr="004B643A">
              <w:t>8</w:t>
            </w:r>
          </w:p>
        </w:tc>
        <w:tc>
          <w:tcPr>
            <w:tcW w:w="675" w:type="dxa"/>
          </w:tcPr>
          <w:p w:rsidR="0091564F" w:rsidRPr="004B643A" w:rsidRDefault="0091564F" w:rsidP="003B02E5">
            <w:r w:rsidRPr="004B643A">
              <w:t>8</w:t>
            </w:r>
          </w:p>
        </w:tc>
        <w:tc>
          <w:tcPr>
            <w:tcW w:w="575" w:type="dxa"/>
          </w:tcPr>
          <w:p w:rsidR="0091564F" w:rsidRPr="004B643A" w:rsidRDefault="0091564F" w:rsidP="003B02E5">
            <w:r w:rsidRPr="004B643A">
              <w:t>8</w:t>
            </w:r>
          </w:p>
        </w:tc>
        <w:tc>
          <w:tcPr>
            <w:tcW w:w="672" w:type="dxa"/>
          </w:tcPr>
          <w:p w:rsidR="0091564F" w:rsidRPr="004B643A" w:rsidRDefault="0091564F" w:rsidP="003B02E5">
            <w:r w:rsidRPr="004B643A">
              <w:t>8</w:t>
            </w:r>
          </w:p>
        </w:tc>
      </w:tr>
      <w:tr w:rsidR="0091564F" w:rsidRPr="004B643A" w:rsidTr="003B02E5">
        <w:tc>
          <w:tcPr>
            <w:tcW w:w="1829" w:type="dxa"/>
          </w:tcPr>
          <w:p w:rsidR="0091564F" w:rsidRPr="004B643A" w:rsidRDefault="0091564F" w:rsidP="003B02E5">
            <w:pPr>
              <w:rPr>
                <w:b/>
              </w:rPr>
            </w:pPr>
            <w:r w:rsidRPr="004B643A">
              <w:rPr>
                <w:b/>
              </w:rPr>
              <w:t>А.04.00</w:t>
            </w:r>
          </w:p>
        </w:tc>
        <w:tc>
          <w:tcPr>
            <w:tcW w:w="2965" w:type="dxa"/>
            <w:gridSpan w:val="2"/>
          </w:tcPr>
          <w:p w:rsidR="0091564F" w:rsidRPr="004B643A" w:rsidRDefault="0091564F" w:rsidP="003B02E5">
            <w:pPr>
              <w:jc w:val="center"/>
              <w:rPr>
                <w:b/>
              </w:rPr>
            </w:pPr>
            <w:r w:rsidRPr="004B643A">
              <w:rPr>
                <w:b/>
              </w:rPr>
              <w:t>Аттестация</w:t>
            </w:r>
          </w:p>
          <w:p w:rsidR="0091564F" w:rsidRPr="004B643A" w:rsidRDefault="0091564F" w:rsidP="003B02E5">
            <w:pPr>
              <w:jc w:val="center"/>
              <w:rPr>
                <w:b/>
              </w:rPr>
            </w:pPr>
          </w:p>
        </w:tc>
        <w:tc>
          <w:tcPr>
            <w:tcW w:w="11226" w:type="dxa"/>
            <w:gridSpan w:val="15"/>
          </w:tcPr>
          <w:p w:rsidR="0091564F" w:rsidRPr="004B643A" w:rsidRDefault="0091564F" w:rsidP="003B02E5">
            <w:pPr>
              <w:jc w:val="center"/>
              <w:rPr>
                <w:b/>
              </w:rPr>
            </w:pPr>
            <w:r w:rsidRPr="004B643A">
              <w:rPr>
                <w:b/>
              </w:rPr>
              <w:t>Годовой объём в неделях</w:t>
            </w:r>
          </w:p>
        </w:tc>
      </w:tr>
      <w:tr w:rsidR="0091564F" w:rsidRPr="004B643A" w:rsidTr="003B02E5">
        <w:tc>
          <w:tcPr>
            <w:tcW w:w="1829" w:type="dxa"/>
          </w:tcPr>
          <w:p w:rsidR="0091564F" w:rsidRPr="004B643A" w:rsidRDefault="0091564F" w:rsidP="003B02E5">
            <w:r w:rsidRPr="004B643A">
              <w:t>ПА.04.01</w:t>
            </w:r>
          </w:p>
        </w:tc>
        <w:tc>
          <w:tcPr>
            <w:tcW w:w="2965" w:type="dxa"/>
            <w:gridSpan w:val="2"/>
          </w:tcPr>
          <w:p w:rsidR="0091564F" w:rsidRPr="004B643A" w:rsidRDefault="0091564F" w:rsidP="003B02E5">
            <w:r w:rsidRPr="004B643A">
              <w:t>Промежуточная (экзаменационная)</w:t>
            </w:r>
          </w:p>
        </w:tc>
        <w:tc>
          <w:tcPr>
            <w:tcW w:w="1109" w:type="dxa"/>
          </w:tcPr>
          <w:p w:rsidR="0091564F" w:rsidRPr="004B643A" w:rsidRDefault="0091564F" w:rsidP="003B02E5">
            <w:pPr>
              <w:jc w:val="center"/>
              <w:rPr>
                <w:b/>
              </w:rPr>
            </w:pPr>
            <w:r w:rsidRPr="004B643A">
              <w:rPr>
                <w:b/>
              </w:rPr>
              <w:t>7</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r w:rsidRPr="004B643A">
              <w:t>1</w:t>
            </w:r>
          </w:p>
        </w:tc>
        <w:tc>
          <w:tcPr>
            <w:tcW w:w="636" w:type="dxa"/>
          </w:tcPr>
          <w:p w:rsidR="0091564F" w:rsidRPr="004B643A" w:rsidRDefault="0091564F" w:rsidP="003B02E5">
            <w:r w:rsidRPr="004B643A">
              <w:t>1</w:t>
            </w:r>
          </w:p>
        </w:tc>
        <w:tc>
          <w:tcPr>
            <w:tcW w:w="636" w:type="dxa"/>
          </w:tcPr>
          <w:p w:rsidR="0091564F" w:rsidRPr="004B643A" w:rsidRDefault="0091564F" w:rsidP="003B02E5">
            <w:r w:rsidRPr="004B643A">
              <w:t>1</w:t>
            </w:r>
          </w:p>
        </w:tc>
        <w:tc>
          <w:tcPr>
            <w:tcW w:w="540" w:type="dxa"/>
          </w:tcPr>
          <w:p w:rsidR="0091564F" w:rsidRPr="004B643A" w:rsidRDefault="0091564F" w:rsidP="003B02E5">
            <w:r w:rsidRPr="004B643A">
              <w:t>1</w:t>
            </w:r>
          </w:p>
        </w:tc>
        <w:tc>
          <w:tcPr>
            <w:tcW w:w="636" w:type="dxa"/>
          </w:tcPr>
          <w:p w:rsidR="0091564F" w:rsidRPr="004B643A" w:rsidRDefault="0091564F" w:rsidP="003B02E5">
            <w:r w:rsidRPr="004B643A">
              <w:t>1</w:t>
            </w:r>
          </w:p>
        </w:tc>
        <w:tc>
          <w:tcPr>
            <w:tcW w:w="675" w:type="dxa"/>
          </w:tcPr>
          <w:p w:rsidR="0091564F" w:rsidRPr="004B643A" w:rsidRDefault="0091564F" w:rsidP="003B02E5">
            <w:r w:rsidRPr="004B643A">
              <w:t>1</w:t>
            </w:r>
          </w:p>
        </w:tc>
        <w:tc>
          <w:tcPr>
            <w:tcW w:w="575" w:type="dxa"/>
          </w:tcPr>
          <w:p w:rsidR="0091564F" w:rsidRPr="004B643A" w:rsidRDefault="0091564F" w:rsidP="003B02E5">
            <w:r w:rsidRPr="004B643A">
              <w:t>1</w:t>
            </w:r>
          </w:p>
        </w:tc>
        <w:tc>
          <w:tcPr>
            <w:tcW w:w="672" w:type="dxa"/>
          </w:tcPr>
          <w:p w:rsidR="0091564F" w:rsidRPr="004B643A" w:rsidRDefault="0091564F" w:rsidP="003B02E5">
            <w:r w:rsidRPr="004B643A">
              <w:t>-</w:t>
            </w:r>
          </w:p>
        </w:tc>
      </w:tr>
      <w:tr w:rsidR="0091564F" w:rsidRPr="004B643A" w:rsidTr="003B02E5">
        <w:tc>
          <w:tcPr>
            <w:tcW w:w="1829" w:type="dxa"/>
          </w:tcPr>
          <w:p w:rsidR="0091564F" w:rsidRPr="004B643A" w:rsidRDefault="0091564F" w:rsidP="003B02E5">
            <w:r w:rsidRPr="004B643A">
              <w:t>ИА.04.02</w:t>
            </w:r>
          </w:p>
        </w:tc>
        <w:tc>
          <w:tcPr>
            <w:tcW w:w="2965" w:type="dxa"/>
            <w:gridSpan w:val="2"/>
          </w:tcPr>
          <w:p w:rsidR="0091564F" w:rsidRPr="004B643A" w:rsidRDefault="0091564F" w:rsidP="003B02E5">
            <w:r w:rsidRPr="004B643A">
              <w:t>Итоговая аттестация</w:t>
            </w:r>
          </w:p>
        </w:tc>
        <w:tc>
          <w:tcPr>
            <w:tcW w:w="1109" w:type="dxa"/>
          </w:tcPr>
          <w:p w:rsidR="0091564F" w:rsidRPr="004B643A" w:rsidRDefault="0091564F" w:rsidP="003B02E5">
            <w:pPr>
              <w:jc w:val="center"/>
              <w:rPr>
                <w:b/>
              </w:rPr>
            </w:pPr>
            <w:r w:rsidRPr="004B643A">
              <w:rPr>
                <w:b/>
              </w:rPr>
              <w:t>2</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r w:rsidRPr="004B643A">
              <w:t>2</w:t>
            </w:r>
          </w:p>
        </w:tc>
      </w:tr>
      <w:tr w:rsidR="0091564F" w:rsidRPr="004B643A" w:rsidTr="003B02E5">
        <w:tc>
          <w:tcPr>
            <w:tcW w:w="1829" w:type="dxa"/>
          </w:tcPr>
          <w:p w:rsidR="0091564F" w:rsidRPr="004B643A" w:rsidRDefault="0091564F" w:rsidP="003B02E5">
            <w:r w:rsidRPr="004B643A">
              <w:t>ИА.04.02.01</w:t>
            </w:r>
          </w:p>
        </w:tc>
        <w:tc>
          <w:tcPr>
            <w:tcW w:w="2965" w:type="dxa"/>
            <w:gridSpan w:val="2"/>
          </w:tcPr>
          <w:p w:rsidR="0091564F" w:rsidRPr="004B643A" w:rsidRDefault="0091564F" w:rsidP="003B02E5">
            <w:r w:rsidRPr="004B643A">
              <w:t>Специальность</w:t>
            </w:r>
          </w:p>
        </w:tc>
        <w:tc>
          <w:tcPr>
            <w:tcW w:w="1109" w:type="dxa"/>
          </w:tcPr>
          <w:p w:rsidR="0091564F" w:rsidRPr="004B643A" w:rsidRDefault="0091564F" w:rsidP="003B02E5">
            <w:pPr>
              <w:jc w:val="center"/>
              <w:rPr>
                <w:b/>
              </w:rPr>
            </w:pPr>
            <w:r w:rsidRPr="004B643A">
              <w:rPr>
                <w:b/>
              </w:rPr>
              <w:t>1</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1829" w:type="dxa"/>
          </w:tcPr>
          <w:p w:rsidR="0091564F" w:rsidRPr="004B643A" w:rsidRDefault="0091564F" w:rsidP="003B02E5">
            <w:r w:rsidRPr="004B643A">
              <w:t>ИА.04.02.02</w:t>
            </w:r>
          </w:p>
        </w:tc>
        <w:tc>
          <w:tcPr>
            <w:tcW w:w="2965" w:type="dxa"/>
            <w:gridSpan w:val="2"/>
          </w:tcPr>
          <w:p w:rsidR="0091564F" w:rsidRPr="004B643A" w:rsidRDefault="0091564F" w:rsidP="003B02E5">
            <w:r w:rsidRPr="004B643A">
              <w:t>Сольфеджио</w:t>
            </w:r>
          </w:p>
        </w:tc>
        <w:tc>
          <w:tcPr>
            <w:tcW w:w="1109" w:type="dxa"/>
          </w:tcPr>
          <w:p w:rsidR="0091564F" w:rsidRPr="004B643A" w:rsidRDefault="0091564F" w:rsidP="003B02E5">
            <w:pPr>
              <w:jc w:val="center"/>
              <w:rPr>
                <w:b/>
              </w:rPr>
            </w:pPr>
            <w:r w:rsidRPr="004B643A">
              <w:rPr>
                <w:b/>
              </w:rPr>
              <w:t>0,5</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1829" w:type="dxa"/>
          </w:tcPr>
          <w:p w:rsidR="0091564F" w:rsidRPr="004B643A" w:rsidRDefault="0091564F" w:rsidP="003B02E5">
            <w:r w:rsidRPr="004B643A">
              <w:t>ИА.04.02.03</w:t>
            </w:r>
          </w:p>
        </w:tc>
        <w:tc>
          <w:tcPr>
            <w:tcW w:w="2965" w:type="dxa"/>
            <w:gridSpan w:val="2"/>
          </w:tcPr>
          <w:p w:rsidR="0091564F" w:rsidRPr="004B643A" w:rsidRDefault="0091564F" w:rsidP="003B02E5">
            <w:r w:rsidRPr="004B643A">
              <w:t>Муз.литература</w:t>
            </w:r>
          </w:p>
        </w:tc>
        <w:tc>
          <w:tcPr>
            <w:tcW w:w="1109" w:type="dxa"/>
          </w:tcPr>
          <w:p w:rsidR="0091564F" w:rsidRPr="004B643A" w:rsidRDefault="0091564F" w:rsidP="003B02E5">
            <w:pPr>
              <w:jc w:val="center"/>
              <w:rPr>
                <w:b/>
              </w:rPr>
            </w:pPr>
            <w:r w:rsidRPr="004B643A">
              <w:rPr>
                <w:b/>
              </w:rPr>
              <w:t>0,5</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r w:rsidR="0091564F" w:rsidRPr="004B643A" w:rsidTr="003B02E5">
        <w:tc>
          <w:tcPr>
            <w:tcW w:w="4794" w:type="dxa"/>
            <w:gridSpan w:val="3"/>
          </w:tcPr>
          <w:p w:rsidR="0091564F" w:rsidRPr="004B643A" w:rsidRDefault="0091564F" w:rsidP="003B02E5">
            <w:pPr>
              <w:jc w:val="center"/>
              <w:rPr>
                <w:b/>
              </w:rPr>
            </w:pPr>
            <w:r w:rsidRPr="004B643A">
              <w:rPr>
                <w:b/>
              </w:rPr>
              <w:t>Резерв учебного времени</w:t>
            </w:r>
          </w:p>
        </w:tc>
        <w:tc>
          <w:tcPr>
            <w:tcW w:w="1109" w:type="dxa"/>
          </w:tcPr>
          <w:p w:rsidR="0091564F" w:rsidRPr="004B643A" w:rsidRDefault="0091564F" w:rsidP="003B02E5">
            <w:pPr>
              <w:jc w:val="center"/>
              <w:rPr>
                <w:b/>
              </w:rPr>
            </w:pPr>
            <w:r w:rsidRPr="004B643A">
              <w:rPr>
                <w:b/>
              </w:rPr>
              <w:t>8</w:t>
            </w:r>
          </w:p>
        </w:tc>
        <w:tc>
          <w:tcPr>
            <w:tcW w:w="956" w:type="dxa"/>
          </w:tcPr>
          <w:p w:rsidR="0091564F" w:rsidRPr="004B643A" w:rsidRDefault="0091564F" w:rsidP="003B02E5"/>
        </w:tc>
        <w:tc>
          <w:tcPr>
            <w:tcW w:w="834" w:type="dxa"/>
          </w:tcPr>
          <w:p w:rsidR="0091564F" w:rsidRPr="004B643A" w:rsidRDefault="0091564F" w:rsidP="003B02E5"/>
        </w:tc>
        <w:tc>
          <w:tcPr>
            <w:tcW w:w="851" w:type="dxa"/>
          </w:tcPr>
          <w:p w:rsidR="0091564F" w:rsidRPr="004B643A" w:rsidRDefault="0091564F" w:rsidP="003B02E5"/>
        </w:tc>
        <w:tc>
          <w:tcPr>
            <w:tcW w:w="662" w:type="dxa"/>
          </w:tcPr>
          <w:p w:rsidR="0091564F" w:rsidRPr="004B643A" w:rsidRDefault="0091564F" w:rsidP="003B02E5"/>
        </w:tc>
        <w:tc>
          <w:tcPr>
            <w:tcW w:w="1031" w:type="dxa"/>
          </w:tcPr>
          <w:p w:rsidR="0091564F" w:rsidRPr="004B643A" w:rsidRDefault="0091564F" w:rsidP="003B02E5"/>
        </w:tc>
        <w:tc>
          <w:tcPr>
            <w:tcW w:w="910" w:type="dxa"/>
          </w:tcPr>
          <w:p w:rsidR="0091564F" w:rsidRPr="004B643A" w:rsidRDefault="0091564F" w:rsidP="003B02E5"/>
        </w:tc>
        <w:tc>
          <w:tcPr>
            <w:tcW w:w="503" w:type="dxa"/>
          </w:tcPr>
          <w:p w:rsidR="0091564F" w:rsidRPr="004B643A" w:rsidRDefault="0091564F" w:rsidP="003B02E5"/>
        </w:tc>
        <w:tc>
          <w:tcPr>
            <w:tcW w:w="636" w:type="dxa"/>
          </w:tcPr>
          <w:p w:rsidR="0091564F" w:rsidRPr="004B643A" w:rsidRDefault="0091564F" w:rsidP="003B02E5"/>
        </w:tc>
        <w:tc>
          <w:tcPr>
            <w:tcW w:w="636" w:type="dxa"/>
          </w:tcPr>
          <w:p w:rsidR="0091564F" w:rsidRPr="004B643A" w:rsidRDefault="0091564F" w:rsidP="003B02E5"/>
        </w:tc>
        <w:tc>
          <w:tcPr>
            <w:tcW w:w="540" w:type="dxa"/>
          </w:tcPr>
          <w:p w:rsidR="0091564F" w:rsidRPr="004B643A" w:rsidRDefault="0091564F" w:rsidP="003B02E5"/>
        </w:tc>
        <w:tc>
          <w:tcPr>
            <w:tcW w:w="636" w:type="dxa"/>
          </w:tcPr>
          <w:p w:rsidR="0091564F" w:rsidRPr="004B643A" w:rsidRDefault="0091564F" w:rsidP="003B02E5"/>
        </w:tc>
        <w:tc>
          <w:tcPr>
            <w:tcW w:w="675" w:type="dxa"/>
          </w:tcPr>
          <w:p w:rsidR="0091564F" w:rsidRPr="004B643A" w:rsidRDefault="0091564F" w:rsidP="003B02E5"/>
        </w:tc>
        <w:tc>
          <w:tcPr>
            <w:tcW w:w="575" w:type="dxa"/>
          </w:tcPr>
          <w:p w:rsidR="0091564F" w:rsidRPr="004B643A" w:rsidRDefault="0091564F" w:rsidP="003B02E5"/>
        </w:tc>
        <w:tc>
          <w:tcPr>
            <w:tcW w:w="672" w:type="dxa"/>
          </w:tcPr>
          <w:p w:rsidR="0091564F" w:rsidRPr="004B643A" w:rsidRDefault="0091564F" w:rsidP="003B02E5"/>
        </w:tc>
      </w:tr>
    </w:tbl>
    <w:p w:rsidR="0091564F" w:rsidRPr="004B643A" w:rsidRDefault="0091564F" w:rsidP="00541E40">
      <w:pPr>
        <w:pStyle w:val="23"/>
        <w:sectPr w:rsidR="0091564F" w:rsidRPr="004B643A" w:rsidSect="00F4234E">
          <w:pgSz w:w="16838" w:h="11906" w:orient="landscape"/>
          <w:pgMar w:top="567" w:right="567" w:bottom="1258" w:left="567" w:header="709" w:footer="709" w:gutter="0"/>
          <w:cols w:space="708"/>
          <w:docGrid w:linePitch="360"/>
        </w:sectPr>
      </w:pPr>
    </w:p>
    <w:p w:rsidR="0091564F" w:rsidRPr="004B643A" w:rsidRDefault="0091564F" w:rsidP="00A55528">
      <w:pPr>
        <w:jc w:val="both"/>
        <w:rPr>
          <w:sz w:val="28"/>
          <w:szCs w:val="28"/>
        </w:rPr>
      </w:pPr>
      <w:r w:rsidRPr="004B643A">
        <w:rPr>
          <w:sz w:val="28"/>
          <w:szCs w:val="28"/>
        </w:rPr>
        <w:t xml:space="preserve">* 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«1,3,5....15» имеются в виду все нечётные учебные полугодия, включая 15; «9-12» - и чётные и нечётные учебные полугодия с 9-го по 12-й). Форма промежуточной аттестации (колонка 8), а также время её проведения в течение учебного полугодия,   устанавливается Школой самостоятельно в счёт аудиторного времени, предусмотренного на учебный предмет. </w:t>
      </w:r>
    </w:p>
    <w:p w:rsidR="0091564F" w:rsidRPr="004B643A" w:rsidRDefault="0091564F" w:rsidP="00A55528">
      <w:pPr>
        <w:ind w:right="-894"/>
        <w:jc w:val="center"/>
        <w:rPr>
          <w:b/>
          <w:i/>
          <w:sz w:val="28"/>
          <w:szCs w:val="28"/>
        </w:rPr>
      </w:pPr>
    </w:p>
    <w:p w:rsidR="0091564F" w:rsidRPr="004B643A" w:rsidRDefault="0091564F" w:rsidP="00A55528">
      <w:pPr>
        <w:ind w:right="-894"/>
        <w:jc w:val="center"/>
        <w:rPr>
          <w:b/>
          <w:sz w:val="28"/>
          <w:szCs w:val="28"/>
        </w:rPr>
      </w:pPr>
    </w:p>
    <w:p w:rsidR="0091564F" w:rsidRPr="004B643A" w:rsidRDefault="0091564F" w:rsidP="00A55528">
      <w:pPr>
        <w:jc w:val="center"/>
        <w:rPr>
          <w:b/>
          <w:sz w:val="28"/>
          <w:szCs w:val="28"/>
        </w:rPr>
      </w:pPr>
      <w:r w:rsidRPr="004B643A">
        <w:rPr>
          <w:b/>
          <w:sz w:val="28"/>
          <w:szCs w:val="28"/>
        </w:rPr>
        <w:t>Примечание к учебному плану</w:t>
      </w:r>
    </w:p>
    <w:p w:rsidR="0091564F" w:rsidRPr="004B643A" w:rsidRDefault="0091564F" w:rsidP="00A55528">
      <w:pPr>
        <w:ind w:right="-894"/>
        <w:jc w:val="center"/>
        <w:rPr>
          <w:b/>
          <w:sz w:val="28"/>
          <w:szCs w:val="28"/>
        </w:rPr>
      </w:pPr>
    </w:p>
    <w:p w:rsidR="0091564F" w:rsidRPr="004B643A" w:rsidRDefault="0091564F" w:rsidP="00925F10">
      <w:pPr>
        <w:numPr>
          <w:ilvl w:val="0"/>
          <w:numId w:val="6"/>
        </w:numPr>
        <w:ind w:right="-54"/>
        <w:jc w:val="both"/>
        <w:rPr>
          <w:sz w:val="28"/>
          <w:szCs w:val="28"/>
        </w:rPr>
      </w:pPr>
      <w:r w:rsidRPr="004B643A">
        <w:rPr>
          <w:sz w:val="28"/>
          <w:szCs w:val="28"/>
        </w:rPr>
        <w:t>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91564F" w:rsidRPr="004B643A" w:rsidRDefault="0091564F" w:rsidP="00925F10">
      <w:pPr>
        <w:numPr>
          <w:ilvl w:val="0"/>
          <w:numId w:val="6"/>
        </w:numPr>
        <w:ind w:right="-54"/>
        <w:jc w:val="both"/>
        <w:rPr>
          <w:sz w:val="28"/>
          <w:szCs w:val="28"/>
        </w:rPr>
      </w:pPr>
      <w:r w:rsidRPr="004B643A">
        <w:rPr>
          <w:sz w:val="28"/>
          <w:szCs w:val="28"/>
        </w:rPr>
        <w:t>При реализации учебного предмета «Хоровой класс» могут одновременно заниматься обучающиеся по другим образовательным программам в области музыкального искусства.  Учебный предмет «Хоровой класс» организуется следующим образом: хор из обучающихся первого класса; хор из обучающихся младших классов, хор из обучающихся старших классов. В зависимости от количества обучающихся возможно перераспределение хоровых групп.</w:t>
      </w:r>
    </w:p>
    <w:p w:rsidR="0091564F" w:rsidRPr="004B643A" w:rsidRDefault="0091564F" w:rsidP="00925F10">
      <w:pPr>
        <w:numPr>
          <w:ilvl w:val="0"/>
          <w:numId w:val="6"/>
        </w:numPr>
        <w:ind w:right="-54"/>
        <w:jc w:val="both"/>
        <w:rPr>
          <w:sz w:val="28"/>
          <w:szCs w:val="28"/>
        </w:rPr>
      </w:pPr>
      <w:r w:rsidRPr="004B643A">
        <w:rPr>
          <w:sz w:val="28"/>
          <w:szCs w:val="28"/>
        </w:rPr>
        <w:t>По учебному предмету «Ансамбль» к занятиям могут привлекаться как обучающиеся по данной образовательной программе, так и по другим образовательным программам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91564F" w:rsidRPr="004B643A" w:rsidRDefault="0091564F" w:rsidP="00925F10">
      <w:pPr>
        <w:numPr>
          <w:ilvl w:val="0"/>
          <w:numId w:val="6"/>
        </w:numPr>
        <w:ind w:right="-54"/>
        <w:jc w:val="both"/>
        <w:rPr>
          <w:sz w:val="28"/>
          <w:szCs w:val="28"/>
        </w:rPr>
      </w:pPr>
      <w:r w:rsidRPr="004B643A">
        <w:rPr>
          <w:sz w:val="28"/>
          <w:szCs w:val="28"/>
        </w:rPr>
        <w:t>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обучающиеся Школы или, в случае их недостаточности, работники Школы. В случае привлечения в качестве иллюстратора работника Школы планируются концертмейстерские часы в объёме 100% времени, отведенного на аудиторные занятия по данному учебному предмету.</w:t>
      </w:r>
    </w:p>
    <w:p w:rsidR="0091564F" w:rsidRPr="004B643A" w:rsidRDefault="0091564F" w:rsidP="00925F10">
      <w:pPr>
        <w:numPr>
          <w:ilvl w:val="0"/>
          <w:numId w:val="6"/>
        </w:numPr>
        <w:ind w:right="-54"/>
        <w:jc w:val="both"/>
        <w:rPr>
          <w:sz w:val="28"/>
          <w:szCs w:val="28"/>
        </w:rPr>
      </w:pPr>
      <w:r w:rsidRPr="004B643A">
        <w:rPr>
          <w:sz w:val="28"/>
          <w:szCs w:val="28"/>
        </w:rPr>
        <w:t>Объём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обучающихся планируется следующим образом:</w:t>
      </w:r>
    </w:p>
    <w:p w:rsidR="0091564F" w:rsidRPr="004B643A" w:rsidRDefault="0091564F" w:rsidP="00F4234E">
      <w:pPr>
        <w:numPr>
          <w:ilvl w:val="1"/>
          <w:numId w:val="6"/>
        </w:numPr>
        <w:ind w:right="-54"/>
        <w:jc w:val="both"/>
        <w:rPr>
          <w:sz w:val="28"/>
          <w:szCs w:val="28"/>
        </w:rPr>
      </w:pPr>
      <w:r w:rsidRPr="004B643A">
        <w:rPr>
          <w:sz w:val="28"/>
          <w:szCs w:val="28"/>
        </w:rPr>
        <w:t>«Специальность и чтение с листа» - 1-2 классы - по 3 часа в неделю; 3-4 классы - по 4 часа в неделю; 5-6 классы - по 5 часов в неделю; 7-8 классы – по 6 часов в неделю;</w:t>
      </w:r>
    </w:p>
    <w:p w:rsidR="0091564F" w:rsidRPr="004B643A" w:rsidRDefault="0091564F" w:rsidP="00F4234E">
      <w:pPr>
        <w:numPr>
          <w:ilvl w:val="1"/>
          <w:numId w:val="6"/>
        </w:numPr>
        <w:ind w:right="-54"/>
        <w:jc w:val="both"/>
        <w:rPr>
          <w:sz w:val="28"/>
          <w:szCs w:val="28"/>
        </w:rPr>
      </w:pPr>
      <w:r w:rsidRPr="004B643A">
        <w:rPr>
          <w:sz w:val="28"/>
          <w:szCs w:val="28"/>
        </w:rPr>
        <w:t>«Ансамбль» - 1,5 часа в неделю;</w:t>
      </w:r>
    </w:p>
    <w:p w:rsidR="0091564F" w:rsidRPr="004B643A" w:rsidRDefault="0091564F" w:rsidP="00F4234E">
      <w:pPr>
        <w:numPr>
          <w:ilvl w:val="1"/>
          <w:numId w:val="6"/>
        </w:numPr>
        <w:ind w:right="-54"/>
        <w:jc w:val="both"/>
        <w:rPr>
          <w:sz w:val="28"/>
          <w:szCs w:val="28"/>
        </w:rPr>
      </w:pPr>
      <w:r w:rsidRPr="004B643A">
        <w:rPr>
          <w:sz w:val="28"/>
          <w:szCs w:val="28"/>
        </w:rPr>
        <w:t>«Концертмейстерский  класс» - 1,5 часа в неделю;</w:t>
      </w:r>
    </w:p>
    <w:p w:rsidR="0091564F" w:rsidRPr="004B643A" w:rsidRDefault="0091564F" w:rsidP="00F4234E">
      <w:pPr>
        <w:numPr>
          <w:ilvl w:val="1"/>
          <w:numId w:val="6"/>
        </w:numPr>
        <w:ind w:right="-54"/>
        <w:jc w:val="both"/>
        <w:rPr>
          <w:sz w:val="28"/>
          <w:szCs w:val="28"/>
        </w:rPr>
      </w:pPr>
      <w:r w:rsidRPr="004B643A">
        <w:rPr>
          <w:sz w:val="28"/>
          <w:szCs w:val="28"/>
        </w:rPr>
        <w:t xml:space="preserve"> «Хоровой класс» -  0,5 часа в неделю;</w:t>
      </w:r>
    </w:p>
    <w:p w:rsidR="0091564F" w:rsidRPr="004B643A" w:rsidRDefault="0091564F" w:rsidP="00F4234E">
      <w:pPr>
        <w:numPr>
          <w:ilvl w:val="1"/>
          <w:numId w:val="6"/>
        </w:numPr>
        <w:ind w:right="-54"/>
        <w:jc w:val="both"/>
        <w:rPr>
          <w:sz w:val="28"/>
          <w:szCs w:val="28"/>
        </w:rPr>
      </w:pPr>
      <w:r w:rsidRPr="004B643A">
        <w:rPr>
          <w:sz w:val="28"/>
          <w:szCs w:val="28"/>
        </w:rPr>
        <w:t>«Сольфеджио» - 1 час в неделю;</w:t>
      </w:r>
    </w:p>
    <w:p w:rsidR="0091564F" w:rsidRPr="004B643A" w:rsidRDefault="0091564F" w:rsidP="00F4234E">
      <w:pPr>
        <w:numPr>
          <w:ilvl w:val="1"/>
          <w:numId w:val="6"/>
        </w:numPr>
        <w:ind w:right="-54"/>
        <w:jc w:val="both"/>
        <w:rPr>
          <w:sz w:val="28"/>
          <w:szCs w:val="28"/>
        </w:rPr>
      </w:pPr>
      <w:r w:rsidRPr="004B643A">
        <w:rPr>
          <w:sz w:val="28"/>
          <w:szCs w:val="28"/>
        </w:rPr>
        <w:t>«Слушание музыки» - 0,5 часа в неделю;</w:t>
      </w:r>
    </w:p>
    <w:p w:rsidR="0091564F" w:rsidRPr="004B643A" w:rsidRDefault="0091564F" w:rsidP="00F4234E">
      <w:pPr>
        <w:numPr>
          <w:ilvl w:val="1"/>
          <w:numId w:val="6"/>
        </w:numPr>
        <w:ind w:right="-54"/>
        <w:jc w:val="both"/>
        <w:rPr>
          <w:sz w:val="28"/>
          <w:szCs w:val="28"/>
        </w:rPr>
      </w:pPr>
      <w:r w:rsidRPr="004B643A">
        <w:rPr>
          <w:sz w:val="28"/>
          <w:szCs w:val="28"/>
        </w:rPr>
        <w:t>«Музыкальная литература (зарубежная, отечественная) - 1 час в неделю;</w:t>
      </w:r>
    </w:p>
    <w:p w:rsidR="0091564F" w:rsidRPr="004B643A" w:rsidRDefault="0091564F" w:rsidP="00F4234E">
      <w:pPr>
        <w:numPr>
          <w:ilvl w:val="1"/>
          <w:numId w:val="6"/>
        </w:numPr>
        <w:ind w:right="-54"/>
        <w:jc w:val="both"/>
        <w:rPr>
          <w:sz w:val="28"/>
          <w:szCs w:val="28"/>
        </w:rPr>
      </w:pPr>
      <w:r w:rsidRPr="004B643A">
        <w:rPr>
          <w:sz w:val="28"/>
          <w:szCs w:val="28"/>
        </w:rPr>
        <w:t>«Изучение инструментов эстрадного ансамбля» - 1 час в неделю;</w:t>
      </w:r>
    </w:p>
    <w:p w:rsidR="0091564F" w:rsidRPr="004B643A" w:rsidRDefault="0091564F" w:rsidP="00F4234E">
      <w:pPr>
        <w:numPr>
          <w:ilvl w:val="0"/>
          <w:numId w:val="6"/>
        </w:numPr>
        <w:ind w:right="-54"/>
        <w:jc w:val="both"/>
        <w:rPr>
          <w:sz w:val="28"/>
          <w:szCs w:val="28"/>
        </w:rPr>
      </w:pPr>
      <w:r w:rsidRPr="004B643A">
        <w:rPr>
          <w:sz w:val="28"/>
          <w:szCs w:val="28"/>
        </w:rPr>
        <w:t>Аудиторные часы для концертмейстера предусматриваются:</w:t>
      </w:r>
    </w:p>
    <w:p w:rsidR="0091564F" w:rsidRPr="004B643A" w:rsidRDefault="0091564F" w:rsidP="00F4234E">
      <w:pPr>
        <w:numPr>
          <w:ilvl w:val="0"/>
          <w:numId w:val="7"/>
        </w:numPr>
        <w:ind w:right="-54"/>
        <w:jc w:val="both"/>
        <w:rPr>
          <w:sz w:val="28"/>
          <w:szCs w:val="28"/>
        </w:rPr>
      </w:pPr>
      <w:r w:rsidRPr="004B643A">
        <w:rPr>
          <w:sz w:val="28"/>
          <w:szCs w:val="28"/>
        </w:rPr>
        <w:t>по учебному предмету «Хоровой класс» и консультациям по «Сводному хору» - в объёме 100% аудиторного времени;</w:t>
      </w:r>
    </w:p>
    <w:p w:rsidR="0091564F" w:rsidRPr="004B643A" w:rsidRDefault="0091564F" w:rsidP="00F4234E">
      <w:pPr>
        <w:numPr>
          <w:ilvl w:val="0"/>
          <w:numId w:val="7"/>
        </w:numPr>
        <w:ind w:right="-54"/>
        <w:jc w:val="both"/>
        <w:rPr>
          <w:sz w:val="28"/>
          <w:szCs w:val="28"/>
        </w:rPr>
      </w:pPr>
      <w:r w:rsidRPr="004B643A">
        <w:rPr>
          <w:sz w:val="28"/>
          <w:szCs w:val="28"/>
        </w:rPr>
        <w:t xml:space="preserve">по учебным предметам «Ансамбль» и  «Концертмейстерский класс» - в объёме 100% аудиторного времени (в случае отсутствия обучающихся </w:t>
      </w:r>
    </w:p>
    <w:p w:rsidR="0091564F" w:rsidRPr="004B643A" w:rsidRDefault="0091564F" w:rsidP="00F4234E">
      <w:pPr>
        <w:ind w:left="720" w:right="-54"/>
        <w:jc w:val="both"/>
        <w:rPr>
          <w:sz w:val="28"/>
          <w:szCs w:val="28"/>
        </w:rPr>
      </w:pPr>
      <w:r w:rsidRPr="004B643A">
        <w:rPr>
          <w:sz w:val="28"/>
          <w:szCs w:val="28"/>
        </w:rPr>
        <w:t xml:space="preserve">      по другим образовательным программам в области музыкального искусства).</w:t>
      </w:r>
    </w:p>
    <w:p w:rsidR="0091564F" w:rsidRPr="004B643A" w:rsidRDefault="0091564F" w:rsidP="00F4234E">
      <w:pPr>
        <w:ind w:left="1080" w:right="-180"/>
        <w:jc w:val="both"/>
        <w:rPr>
          <w:sz w:val="28"/>
          <w:szCs w:val="28"/>
        </w:rPr>
      </w:pPr>
    </w:p>
    <w:p w:rsidR="0091564F" w:rsidRPr="004B643A" w:rsidRDefault="0091564F" w:rsidP="00A55528">
      <w:pPr>
        <w:ind w:right="-894"/>
        <w:jc w:val="center"/>
        <w:rPr>
          <w:b/>
          <w:sz w:val="28"/>
          <w:szCs w:val="28"/>
        </w:rPr>
      </w:pPr>
    </w:p>
    <w:p w:rsidR="0091564F" w:rsidRPr="004B643A" w:rsidRDefault="0091564F" w:rsidP="00A55528">
      <w:pPr>
        <w:rPr>
          <w:b/>
          <w:sz w:val="28"/>
          <w:szCs w:val="28"/>
        </w:rPr>
      </w:pPr>
    </w:p>
    <w:p w:rsidR="0091564F" w:rsidRPr="004B643A" w:rsidRDefault="0091564F" w:rsidP="00F4234E">
      <w:pPr>
        <w:ind w:firstLine="540"/>
        <w:jc w:val="both"/>
        <w:rPr>
          <w:sz w:val="28"/>
          <w:szCs w:val="28"/>
        </w:rPr>
      </w:pPr>
      <w:r w:rsidRPr="004B643A">
        <w:rPr>
          <w:sz w:val="28"/>
          <w:szCs w:val="28"/>
        </w:rPr>
        <w:br w:type="page"/>
        <w:t xml:space="preserve"> </w:t>
      </w:r>
      <w:r w:rsidRPr="004B643A">
        <w:rPr>
          <w:b/>
          <w:sz w:val="28"/>
          <w:szCs w:val="28"/>
        </w:rPr>
        <w:t>Программа «Народные инструменты»</w:t>
      </w:r>
      <w:r w:rsidRPr="004B643A">
        <w:rPr>
          <w:sz w:val="28"/>
          <w:szCs w:val="28"/>
        </w:rPr>
        <w:t xml:space="preserve"> по ДПОП включает  в себя следующие  учебные планы:</w:t>
      </w:r>
    </w:p>
    <w:p w:rsidR="0091564F" w:rsidRPr="004B643A" w:rsidRDefault="0091564F" w:rsidP="00F4234E">
      <w:pPr>
        <w:jc w:val="both"/>
        <w:rPr>
          <w:sz w:val="28"/>
          <w:szCs w:val="28"/>
        </w:rPr>
      </w:pPr>
      <w:r w:rsidRPr="004B643A">
        <w:rPr>
          <w:sz w:val="28"/>
          <w:szCs w:val="28"/>
        </w:rPr>
        <w:t>-  учебный план с нормативным сроком освоения 8 лет;</w:t>
      </w:r>
    </w:p>
    <w:p w:rsidR="0091564F" w:rsidRPr="004B643A" w:rsidRDefault="0091564F" w:rsidP="00F4234E">
      <w:pPr>
        <w:jc w:val="both"/>
        <w:rPr>
          <w:sz w:val="28"/>
          <w:szCs w:val="28"/>
        </w:rPr>
      </w:pPr>
      <w:r w:rsidRPr="004B643A">
        <w:rPr>
          <w:sz w:val="28"/>
          <w:szCs w:val="28"/>
        </w:rPr>
        <w:t>- учебный план с нормативным сроком освоения 5 лет;</w:t>
      </w:r>
    </w:p>
    <w:p w:rsidR="0091564F" w:rsidRPr="004B643A" w:rsidRDefault="0091564F" w:rsidP="00F4234E">
      <w:pPr>
        <w:jc w:val="both"/>
        <w:rPr>
          <w:sz w:val="28"/>
          <w:szCs w:val="28"/>
        </w:rPr>
      </w:pPr>
      <w:r w:rsidRPr="004B643A">
        <w:rPr>
          <w:sz w:val="28"/>
          <w:szCs w:val="28"/>
        </w:rPr>
        <w:t>- учебный план дополнительного года обучения  (9 класс)</w:t>
      </w:r>
    </w:p>
    <w:p w:rsidR="0091564F" w:rsidRPr="004B643A" w:rsidRDefault="0091564F" w:rsidP="00F4234E">
      <w:pPr>
        <w:jc w:val="both"/>
        <w:rPr>
          <w:sz w:val="28"/>
          <w:szCs w:val="28"/>
        </w:rPr>
      </w:pPr>
      <w:r w:rsidRPr="004B643A">
        <w:rPr>
          <w:sz w:val="28"/>
          <w:szCs w:val="28"/>
        </w:rPr>
        <w:t>- учебный план дополнительного года обучения (6 класс).</w:t>
      </w:r>
    </w:p>
    <w:p w:rsidR="0091564F" w:rsidRPr="004B643A" w:rsidRDefault="0091564F" w:rsidP="00F4234E">
      <w:pPr>
        <w:jc w:val="both"/>
        <w:rPr>
          <w:sz w:val="28"/>
          <w:szCs w:val="28"/>
        </w:rPr>
      </w:pPr>
    </w:p>
    <w:p w:rsidR="0091564F" w:rsidRPr="004B643A" w:rsidRDefault="0091564F" w:rsidP="00F4234E">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Учебные планы, определяют содержание и организацию образовательного процесса в МКОУ ДОД Усть-Удинской районной ДШИ по программе «Народные инструменты», 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 Учебные планы программы «Народные инструменты» предусматривают максимальную, самостоятельную и аудиторную нагрузку обучающихся.   </w:t>
      </w:r>
    </w:p>
    <w:p w:rsidR="0091564F" w:rsidRPr="004B643A" w:rsidRDefault="0091564F" w:rsidP="00F4234E">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Учебные планы разработаны на основании ФГТ, в соответствии с графиками образовательного процесса МКОУ ДОД Усть-Удинской районной ДШИ и сроков обучения по программе «Народные инструменты», а также отражают структуру программы «Народные инструменты», установленную ФГТ, в части:</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наименования предметных областей и разделов;</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форм проведения учебных занятий;</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проведения консультаций;</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xml:space="preserve">- итоговой аттестации обучающихся с обозначением ее форм и их наименований. </w:t>
      </w:r>
    </w:p>
    <w:p w:rsidR="0091564F" w:rsidRPr="004B643A" w:rsidRDefault="0091564F" w:rsidP="00F4234E">
      <w:pPr>
        <w:pStyle w:val="Default"/>
        <w:ind w:firstLine="540"/>
        <w:jc w:val="both"/>
        <w:rPr>
          <w:rFonts w:ascii="Times New Roman" w:hAnsi="Times New Roman" w:cs="Times New Roman"/>
          <w:color w:val="auto"/>
          <w:sz w:val="28"/>
          <w:szCs w:val="28"/>
        </w:rPr>
      </w:pPr>
      <w:r w:rsidRPr="004B643A">
        <w:rPr>
          <w:rFonts w:ascii="Times New Roman" w:hAnsi="Times New Roman" w:cs="Times New Roman"/>
          <w:color w:val="auto"/>
          <w:sz w:val="28"/>
          <w:szCs w:val="28"/>
        </w:rPr>
        <w:t>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Максимальный объем учебной нагрузки обучающихся, предусмотренный программой «Народные инструменты» не превышает 26 часов в неделю. Общий</w:t>
      </w:r>
      <w:ins w:id="0" w:author="Ольга" w:date="2013-01-29T00:12:00Z">
        <w:r w:rsidRPr="004B643A">
          <w:rPr>
            <w:rFonts w:ascii="Times New Roman" w:hAnsi="Times New Roman" w:cs="Times New Roman"/>
            <w:color w:val="auto"/>
            <w:sz w:val="28"/>
            <w:szCs w:val="28"/>
          </w:rPr>
          <w:t xml:space="preserve"> </w:t>
        </w:r>
      </w:ins>
      <w:r w:rsidRPr="004B643A">
        <w:rPr>
          <w:rFonts w:ascii="Times New Roman" w:hAnsi="Times New Roman" w:cs="Times New Roman"/>
          <w:color w:val="auto"/>
          <w:sz w:val="28"/>
          <w:szCs w:val="28"/>
        </w:rPr>
        <w:t xml:space="preserve">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МКОУ ДОД Усть-Удинской районной ДШИ ) не превышает 14 часов в неделю  </w:t>
      </w:r>
    </w:p>
    <w:p w:rsidR="0091564F" w:rsidRPr="004B643A" w:rsidRDefault="0091564F" w:rsidP="00F4234E">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Учебный план программы «Народные инструменты» содержит следующие предметные области (далее – ПО): </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ПО.01.Музыкальное исполнительство;</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 ПО.02.Теория и история музыки</w:t>
      </w:r>
    </w:p>
    <w:p w:rsidR="0091564F" w:rsidRPr="004B643A" w:rsidRDefault="0091564F" w:rsidP="00F4234E">
      <w:pPr>
        <w:pStyle w:val="10"/>
        <w:jc w:val="both"/>
        <w:rPr>
          <w:rFonts w:ascii="Times New Roman" w:hAnsi="Times New Roman" w:cs="Times New Roman"/>
          <w:sz w:val="28"/>
          <w:szCs w:val="28"/>
        </w:rPr>
      </w:pPr>
      <w:r w:rsidRPr="004B643A">
        <w:rPr>
          <w:rFonts w:ascii="Times New Roman" w:hAnsi="Times New Roman" w:cs="Times New Roman"/>
          <w:sz w:val="28"/>
          <w:szCs w:val="28"/>
        </w:rPr>
        <w:t>и разделы: консультации, промежуточная аттестация, итоговая аттестация.</w:t>
      </w:r>
    </w:p>
    <w:p w:rsidR="0091564F" w:rsidRPr="004B643A" w:rsidRDefault="0091564F" w:rsidP="00F4234E">
      <w:pPr>
        <w:widowControl w:val="0"/>
        <w:ind w:firstLine="540"/>
        <w:jc w:val="both"/>
        <w:rPr>
          <w:sz w:val="28"/>
          <w:szCs w:val="28"/>
        </w:rPr>
      </w:pPr>
      <w:r w:rsidRPr="004B643A">
        <w:rPr>
          <w:sz w:val="28"/>
          <w:szCs w:val="28"/>
        </w:rPr>
        <w:t>Предметные области имеют обязательную и вариативную части, которые состоят из учебных предметов.</w:t>
      </w:r>
    </w:p>
    <w:p w:rsidR="0091564F" w:rsidRPr="004B643A" w:rsidRDefault="0091564F" w:rsidP="00F4234E">
      <w:pPr>
        <w:ind w:left="360" w:right="-180"/>
        <w:jc w:val="both"/>
        <w:rPr>
          <w:sz w:val="28"/>
          <w:szCs w:val="28"/>
        </w:rPr>
      </w:pPr>
      <w:r w:rsidRPr="004B643A">
        <w:rPr>
          <w:sz w:val="28"/>
          <w:szCs w:val="28"/>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«1,3,5....15» имеются в виду все нечётные учебные полугодия, включая 15; «9-12» - и чётные и нечётные учебные полугодия с 9-го по 12-й). Форма промежуточной аттестации (колонка 8), а также время её проведения в течение учебного полугодия, устанавливается Школой самостоятельно в счёт аудиторного времени, предусмотренного на учебный предмет. </w:t>
      </w:r>
    </w:p>
    <w:p w:rsidR="0091564F" w:rsidRPr="004B643A" w:rsidRDefault="0091564F" w:rsidP="00F4234E">
      <w:pPr>
        <w:ind w:left="360" w:right="-180"/>
        <w:jc w:val="both"/>
        <w:rPr>
          <w:sz w:val="28"/>
          <w:szCs w:val="28"/>
        </w:rPr>
      </w:pPr>
    </w:p>
    <w:p w:rsidR="0091564F" w:rsidRPr="004B643A" w:rsidRDefault="0091564F" w:rsidP="00F4234E">
      <w:pPr>
        <w:ind w:left="360" w:right="-180"/>
        <w:jc w:val="both"/>
        <w:rPr>
          <w:sz w:val="28"/>
          <w:szCs w:val="28"/>
        </w:rPr>
      </w:pPr>
      <w:r w:rsidRPr="004B643A">
        <w:rPr>
          <w:sz w:val="28"/>
          <w:szCs w:val="28"/>
        </w:rPr>
        <w:t>** количество часов для специализаций «Баян», «Гитара шестиструнная», «Домра», «Хроматическая двухрядная гармонь»</w:t>
      </w:r>
    </w:p>
    <w:p w:rsidR="0091564F" w:rsidRPr="004B643A" w:rsidRDefault="0091564F" w:rsidP="00F4234E">
      <w:pPr>
        <w:ind w:left="360"/>
        <w:jc w:val="both"/>
        <w:rPr>
          <w:sz w:val="28"/>
          <w:szCs w:val="28"/>
        </w:rPr>
      </w:pPr>
    </w:p>
    <w:p w:rsidR="0091564F" w:rsidRPr="004B643A" w:rsidRDefault="0091564F" w:rsidP="00A55528">
      <w:pPr>
        <w:rPr>
          <w:b/>
          <w:sz w:val="28"/>
          <w:szCs w:val="28"/>
        </w:rPr>
        <w:sectPr w:rsidR="0091564F" w:rsidRPr="004B643A" w:rsidSect="00F4234E">
          <w:pgSz w:w="11906" w:h="16838"/>
          <w:pgMar w:top="1079" w:right="1106" w:bottom="899" w:left="1260" w:header="709" w:footer="709" w:gutter="0"/>
          <w:cols w:space="708"/>
          <w:docGrid w:linePitch="360"/>
        </w:sectPr>
      </w:pPr>
    </w:p>
    <w:p w:rsidR="0091564F" w:rsidRPr="004B643A" w:rsidRDefault="0091564F" w:rsidP="00F4234E">
      <w:pPr>
        <w:jc w:val="center"/>
        <w:rPr>
          <w:b/>
          <w:sz w:val="28"/>
          <w:szCs w:val="28"/>
        </w:rPr>
      </w:pPr>
      <w:r w:rsidRPr="004B643A">
        <w:rPr>
          <w:b/>
          <w:sz w:val="28"/>
          <w:szCs w:val="28"/>
        </w:rPr>
        <w:t>Программа «Народные инструменты»</w:t>
      </w:r>
      <w:r w:rsidRPr="004B643A">
        <w:rPr>
          <w:sz w:val="28"/>
          <w:szCs w:val="28"/>
        </w:rPr>
        <w:t xml:space="preserve"> </w:t>
      </w:r>
      <w:r w:rsidRPr="004B643A">
        <w:rPr>
          <w:b/>
          <w:sz w:val="28"/>
          <w:szCs w:val="28"/>
        </w:rPr>
        <w:t>по ДПОП</w:t>
      </w:r>
    </w:p>
    <w:p w:rsidR="0091564F" w:rsidRPr="004B643A" w:rsidRDefault="0091564F" w:rsidP="00F4234E">
      <w:pPr>
        <w:jc w:val="center"/>
        <w:rPr>
          <w:b/>
          <w:sz w:val="28"/>
          <w:szCs w:val="28"/>
        </w:rPr>
      </w:pPr>
      <w:r w:rsidRPr="004B643A">
        <w:rPr>
          <w:b/>
          <w:sz w:val="28"/>
          <w:szCs w:val="28"/>
        </w:rPr>
        <w:t>Срок реализации - 5 лет</w:t>
      </w:r>
    </w:p>
    <w:p w:rsidR="0091564F" w:rsidRPr="004B643A" w:rsidRDefault="0091564F" w:rsidP="00A55528">
      <w:pPr>
        <w:rPr>
          <w:b/>
          <w:sz w:val="28"/>
          <w:szCs w:val="28"/>
        </w:rPr>
      </w:pPr>
    </w:p>
    <w:tbl>
      <w:tblPr>
        <w:tblW w:w="15138" w:type="dxa"/>
        <w:tblInd w:w="-15" w:type="dxa"/>
        <w:tblLayout w:type="fixed"/>
        <w:tblLook w:val="0000"/>
      </w:tblPr>
      <w:tblGrid>
        <w:gridCol w:w="1459"/>
        <w:gridCol w:w="2844"/>
        <w:gridCol w:w="1601"/>
        <w:gridCol w:w="936"/>
        <w:gridCol w:w="688"/>
        <w:gridCol w:w="756"/>
        <w:gridCol w:w="688"/>
        <w:gridCol w:w="996"/>
        <w:gridCol w:w="876"/>
        <w:gridCol w:w="904"/>
        <w:gridCol w:w="840"/>
        <w:gridCol w:w="840"/>
        <w:gridCol w:w="840"/>
        <w:gridCol w:w="870"/>
      </w:tblGrid>
      <w:tr w:rsidR="0091564F" w:rsidRPr="004B643A" w:rsidTr="00C56C13">
        <w:tc>
          <w:tcPr>
            <w:tcW w:w="1459"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Индекс предметных областей, разделов и учебных предметов</w:t>
            </w:r>
          </w:p>
        </w:tc>
        <w:tc>
          <w:tcPr>
            <w:tcW w:w="2844"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Наименование частей, предметных областей, разделов и учебных предметов</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Максимальная учебная нагрузка</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Самост. работа</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Аудиторные занятия (в часах)</w:t>
            </w:r>
          </w:p>
        </w:tc>
        <w:tc>
          <w:tcPr>
            <w:tcW w:w="1872"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 xml:space="preserve">Промежуточная аттестация </w:t>
            </w:r>
          </w:p>
          <w:p w:rsidR="0091564F" w:rsidRPr="004B643A" w:rsidRDefault="0091564F" w:rsidP="00C56C13">
            <w:pPr>
              <w:rPr>
                <w:b/>
              </w:rPr>
            </w:pPr>
            <w:r w:rsidRPr="004B643A">
              <w:rPr>
                <w:b/>
              </w:rPr>
              <w:t>(по полугодиям)</w:t>
            </w:r>
          </w:p>
        </w:tc>
        <w:tc>
          <w:tcPr>
            <w:tcW w:w="4294" w:type="dxa"/>
            <w:gridSpan w:val="5"/>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Распределение по годам обучения</w:t>
            </w:r>
          </w:p>
        </w:tc>
      </w:tr>
      <w:tr w:rsidR="0091564F" w:rsidRPr="004B643A" w:rsidTr="00C56C13">
        <w:trPr>
          <w:cantSplit/>
          <w:trHeight w:val="1848"/>
        </w:trPr>
        <w:tc>
          <w:tcPr>
            <w:tcW w:w="1459"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2844"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ind w:left="113" w:right="113"/>
              <w:rPr>
                <w:b/>
              </w:rPr>
            </w:pPr>
            <w:r w:rsidRPr="004B643A">
              <w:rPr>
                <w:b/>
              </w:rPr>
              <w:t>Трудоёмкость в часах</w:t>
            </w:r>
          </w:p>
        </w:tc>
        <w:tc>
          <w:tcPr>
            <w:tcW w:w="93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Трудоёмкость в часах</w:t>
            </w:r>
          </w:p>
        </w:tc>
        <w:tc>
          <w:tcPr>
            <w:tcW w:w="688"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Групповые занятия</w:t>
            </w:r>
          </w:p>
        </w:tc>
        <w:tc>
          <w:tcPr>
            <w:tcW w:w="75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мелко групповые занятия</w:t>
            </w:r>
          </w:p>
        </w:tc>
        <w:tc>
          <w:tcPr>
            <w:tcW w:w="688"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индивидуальные занятия</w:t>
            </w:r>
          </w:p>
        </w:tc>
        <w:tc>
          <w:tcPr>
            <w:tcW w:w="99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Зачёты, контрольные уроки</w:t>
            </w:r>
          </w:p>
        </w:tc>
        <w:tc>
          <w:tcPr>
            <w:tcW w:w="87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Экзамены</w:t>
            </w:r>
          </w:p>
        </w:tc>
        <w:tc>
          <w:tcPr>
            <w:tcW w:w="904"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1-й класс</w:t>
            </w:r>
          </w:p>
        </w:tc>
        <w:tc>
          <w:tcPr>
            <w:tcW w:w="84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2-й класс</w:t>
            </w:r>
          </w:p>
        </w:tc>
        <w:tc>
          <w:tcPr>
            <w:tcW w:w="84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3-й класс</w:t>
            </w:r>
          </w:p>
        </w:tc>
        <w:tc>
          <w:tcPr>
            <w:tcW w:w="84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4-й класс</w:t>
            </w:r>
          </w:p>
        </w:tc>
        <w:tc>
          <w:tcPr>
            <w:tcW w:w="870" w:type="dxa"/>
            <w:tcBorders>
              <w:top w:val="single" w:sz="4" w:space="0" w:color="000000"/>
              <w:left w:val="single" w:sz="4" w:space="0" w:color="000000"/>
              <w:bottom w:val="single" w:sz="4" w:space="0" w:color="000000"/>
              <w:right w:val="single" w:sz="4" w:space="0" w:color="000000"/>
            </w:tcBorders>
            <w:textDirection w:val="btLr"/>
          </w:tcPr>
          <w:p w:rsidR="0091564F" w:rsidRPr="004B643A" w:rsidRDefault="0091564F" w:rsidP="00C56C13">
            <w:pPr>
              <w:snapToGrid w:val="0"/>
              <w:ind w:left="113" w:right="113"/>
              <w:rPr>
                <w:b/>
              </w:rPr>
            </w:pPr>
            <w:r w:rsidRPr="004B643A">
              <w:rPr>
                <w:b/>
              </w:rPr>
              <w:t>5-й класс</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10</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14</w:t>
            </w:r>
          </w:p>
        </w:tc>
      </w:tr>
      <w:tr w:rsidR="0091564F" w:rsidRPr="004B643A" w:rsidTr="00C56C13">
        <w:tc>
          <w:tcPr>
            <w:tcW w:w="4303" w:type="dxa"/>
            <w:gridSpan w:val="2"/>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Структура и объём ОП</w:t>
            </w:r>
          </w:p>
        </w:tc>
        <w:tc>
          <w:tcPr>
            <w:tcW w:w="1601"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2491-3349</w:t>
            </w:r>
          </w:p>
          <w:p w:rsidR="0091564F" w:rsidRPr="004B643A" w:rsidRDefault="0091564F" w:rsidP="00C56C13">
            <w:pPr>
              <w:snapToGrid w:val="0"/>
              <w:rPr>
                <w:b/>
                <w:highlight w:val="lightGray"/>
              </w:rPr>
            </w:pPr>
          </w:p>
        </w:tc>
        <w:tc>
          <w:tcPr>
            <w:tcW w:w="936"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1303,5 -1584</w:t>
            </w:r>
          </w:p>
        </w:tc>
        <w:tc>
          <w:tcPr>
            <w:tcW w:w="2132" w:type="dxa"/>
            <w:gridSpan w:val="3"/>
            <w:vMerge w:val="restart"/>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1187,5-1765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294" w:type="dxa"/>
            <w:gridSpan w:val="5"/>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 xml:space="preserve">количество недель </w:t>
            </w:r>
          </w:p>
          <w:p w:rsidR="0091564F" w:rsidRPr="004B643A" w:rsidRDefault="0091564F" w:rsidP="00C56C13">
            <w:pPr>
              <w:jc w:val="center"/>
              <w:rPr>
                <w:b/>
              </w:rPr>
            </w:pPr>
            <w:r w:rsidRPr="004B643A">
              <w:rPr>
                <w:b/>
              </w:rPr>
              <w:t>аудиторных занятий</w:t>
            </w:r>
          </w:p>
        </w:tc>
      </w:tr>
      <w:tr w:rsidR="0091564F" w:rsidRPr="004B643A" w:rsidTr="00C56C13">
        <w:tc>
          <w:tcPr>
            <w:tcW w:w="4303" w:type="dxa"/>
            <w:gridSpan w:val="2"/>
            <w:vMerge/>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p>
        </w:tc>
        <w:tc>
          <w:tcPr>
            <w:tcW w:w="1601" w:type="dxa"/>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936" w:type="dxa"/>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2132" w:type="dxa"/>
            <w:gridSpan w:val="3"/>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33</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Обязательная часть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2491</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1303,5</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1187,5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294" w:type="dxa"/>
            <w:gridSpan w:val="5"/>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 xml:space="preserve">недельная нагрузка </w:t>
            </w:r>
          </w:p>
          <w:p w:rsidR="0091564F" w:rsidRPr="004B643A" w:rsidRDefault="0091564F" w:rsidP="00C56C13">
            <w:pPr>
              <w:jc w:val="center"/>
              <w:rPr>
                <w:b/>
              </w:rPr>
            </w:pPr>
            <w:r w:rsidRPr="004B643A">
              <w:rPr>
                <w:b/>
              </w:rPr>
              <w:t>в часах</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Музыкальное исполнительство</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1584</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973,5</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610,5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 УП.01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Специальность </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924</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561</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363</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1,3,5,7</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2,4,6,8</w:t>
            </w: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2,5</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264</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4,6,8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ПО.01.УП.03</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346,5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264</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82,5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4,6,8,10</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ПО.01.УП.04</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Хоровой класс</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49,5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Теория и история музыки</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759</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330</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429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 УП.01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412,5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247,5</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2,4,8,9</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ПО.02.УП.02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346,5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181,5</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7,9</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Аудиторная нагрузка по двум предметным областям</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1039,5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7,5</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Максимальная нагрузка по двум предметным областям</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2343</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1303,5</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1039,5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15,5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16,5</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Количество контрольных уроков,  зачётов, экзаменов по двум предметным областям</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6</w:t>
            </w: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Вариативная часть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858</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280,5</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577,5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right w:val="single" w:sz="4" w:space="0" w:color="auto"/>
            </w:tcBorders>
          </w:tcPr>
          <w:p w:rsidR="0091564F" w:rsidRPr="004B643A" w:rsidRDefault="0091564F" w:rsidP="00C56C13">
            <w:pPr>
              <w:snapToGrid w:val="0"/>
            </w:pPr>
            <w:r w:rsidRPr="004B643A">
              <w:t xml:space="preserve">В.01. </w:t>
            </w:r>
          </w:p>
        </w:tc>
        <w:tc>
          <w:tcPr>
            <w:tcW w:w="2844" w:type="dxa"/>
            <w:tcBorders>
              <w:top w:val="single" w:sz="4" w:space="0" w:color="000000"/>
              <w:left w:val="single" w:sz="4" w:space="0" w:color="auto"/>
              <w:bottom w:val="single" w:sz="4" w:space="0" w:color="000000"/>
            </w:tcBorders>
          </w:tcPr>
          <w:p w:rsidR="0091564F" w:rsidRPr="004B643A" w:rsidRDefault="0091564F" w:rsidP="00C56C13">
            <w:pPr>
              <w:snapToGrid w:val="0"/>
            </w:pPr>
            <w:r w:rsidRPr="004B643A">
              <w:t>Ансамбль народных инструментов</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396</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99</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297</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5-10</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3</w:t>
            </w:r>
          </w:p>
        </w:tc>
      </w:tr>
      <w:tr w:rsidR="0091564F" w:rsidRPr="004B643A" w:rsidTr="00C56C13">
        <w:trPr>
          <w:trHeight w:val="272"/>
        </w:trPr>
        <w:tc>
          <w:tcPr>
            <w:tcW w:w="1459" w:type="dxa"/>
            <w:tcBorders>
              <w:top w:val="single" w:sz="4" w:space="0" w:color="000000"/>
              <w:left w:val="single" w:sz="4" w:space="0" w:color="auto"/>
              <w:bottom w:val="single" w:sz="4" w:space="0" w:color="auto"/>
            </w:tcBorders>
          </w:tcPr>
          <w:p w:rsidR="0091564F" w:rsidRPr="004B643A" w:rsidRDefault="0091564F" w:rsidP="00C56C13">
            <w:pPr>
              <w:snapToGrid w:val="0"/>
            </w:pPr>
            <w:r w:rsidRPr="004B643A">
              <w:t>В.02. УП.03</w:t>
            </w:r>
          </w:p>
        </w:tc>
        <w:tc>
          <w:tcPr>
            <w:tcW w:w="2844" w:type="dxa"/>
            <w:tcBorders>
              <w:top w:val="single" w:sz="4" w:space="0" w:color="000000"/>
              <w:left w:val="single" w:sz="4" w:space="0" w:color="auto"/>
              <w:bottom w:val="single" w:sz="4" w:space="0" w:color="auto"/>
            </w:tcBorders>
          </w:tcPr>
          <w:p w:rsidR="0091564F" w:rsidRPr="004B643A" w:rsidRDefault="0091564F" w:rsidP="00C56C13">
            <w:pPr>
              <w:snapToGrid w:val="0"/>
            </w:pPr>
            <w:r w:rsidRPr="004B643A">
              <w:t>Фортепиано</w:t>
            </w:r>
          </w:p>
        </w:tc>
        <w:tc>
          <w:tcPr>
            <w:tcW w:w="1601"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49,5</w:t>
            </w:r>
          </w:p>
        </w:tc>
        <w:tc>
          <w:tcPr>
            <w:tcW w:w="93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w:t>
            </w:r>
          </w:p>
        </w:tc>
        <w:tc>
          <w:tcPr>
            <w:tcW w:w="688" w:type="dxa"/>
            <w:tcBorders>
              <w:top w:val="single" w:sz="4" w:space="0" w:color="000000"/>
              <w:left w:val="single" w:sz="4" w:space="0" w:color="000000"/>
              <w:bottom w:val="single" w:sz="4" w:space="0" w:color="auto"/>
              <w:right w:val="single" w:sz="4" w:space="0" w:color="auto"/>
            </w:tcBorders>
          </w:tcPr>
          <w:p w:rsidR="0091564F" w:rsidRPr="004B643A" w:rsidRDefault="0091564F" w:rsidP="00C56C13">
            <w:pPr>
              <w:snapToGrid w:val="0"/>
              <w:jc w:val="center"/>
              <w:rPr>
                <w:b/>
              </w:rPr>
            </w:pPr>
          </w:p>
        </w:tc>
        <w:tc>
          <w:tcPr>
            <w:tcW w:w="756" w:type="dxa"/>
            <w:tcBorders>
              <w:top w:val="single" w:sz="4" w:space="0" w:color="000000"/>
              <w:left w:val="single" w:sz="4" w:space="0" w:color="auto"/>
              <w:bottom w:val="single" w:sz="4" w:space="0" w:color="auto"/>
            </w:tcBorders>
          </w:tcPr>
          <w:p w:rsidR="0091564F" w:rsidRPr="004B643A" w:rsidRDefault="0091564F" w:rsidP="00C56C13">
            <w:pPr>
              <w:snapToGrid w:val="0"/>
              <w:jc w:val="center"/>
              <w:rPr>
                <w:b/>
              </w:rPr>
            </w:pPr>
          </w:p>
        </w:tc>
        <w:tc>
          <w:tcPr>
            <w:tcW w:w="688" w:type="dxa"/>
            <w:tcBorders>
              <w:top w:val="single" w:sz="4" w:space="0" w:color="000000"/>
              <w:left w:val="single" w:sz="4" w:space="0" w:color="auto"/>
              <w:bottom w:val="single" w:sz="4" w:space="0" w:color="auto"/>
            </w:tcBorders>
          </w:tcPr>
          <w:p w:rsidR="0091564F" w:rsidRPr="004B643A" w:rsidRDefault="0091564F" w:rsidP="00C56C13">
            <w:pPr>
              <w:snapToGrid w:val="0"/>
              <w:jc w:val="center"/>
            </w:pPr>
            <w:r w:rsidRPr="004B643A">
              <w:t>49,5</w:t>
            </w:r>
          </w:p>
        </w:tc>
        <w:tc>
          <w:tcPr>
            <w:tcW w:w="99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4,6,8,10</w:t>
            </w:r>
          </w:p>
        </w:tc>
        <w:tc>
          <w:tcPr>
            <w:tcW w:w="876"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0,5</w:t>
            </w: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0,5</w:t>
            </w: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0,5</w:t>
            </w:r>
          </w:p>
        </w:tc>
        <w:tc>
          <w:tcPr>
            <w:tcW w:w="870" w:type="dxa"/>
            <w:tcBorders>
              <w:top w:val="single" w:sz="4" w:space="0" w:color="000000"/>
              <w:left w:val="single" w:sz="4" w:space="0" w:color="000000"/>
              <w:bottom w:val="single" w:sz="4" w:space="0" w:color="auto"/>
              <w:right w:val="single" w:sz="4" w:space="0" w:color="000000"/>
            </w:tcBorders>
          </w:tcPr>
          <w:p w:rsidR="0091564F" w:rsidRPr="004B643A" w:rsidRDefault="0091564F" w:rsidP="00C56C13">
            <w:pPr>
              <w:snapToGrid w:val="0"/>
            </w:pPr>
          </w:p>
        </w:tc>
      </w:tr>
      <w:tr w:rsidR="0091564F" w:rsidRPr="004B643A" w:rsidTr="00C56C13">
        <w:trPr>
          <w:trHeight w:val="448"/>
        </w:trPr>
        <w:tc>
          <w:tcPr>
            <w:tcW w:w="1459" w:type="dxa"/>
            <w:tcBorders>
              <w:top w:val="single" w:sz="4" w:space="0" w:color="000000"/>
              <w:left w:val="single" w:sz="4" w:space="0" w:color="auto"/>
              <w:bottom w:val="single" w:sz="4" w:space="0" w:color="auto"/>
            </w:tcBorders>
          </w:tcPr>
          <w:p w:rsidR="0091564F" w:rsidRPr="004B643A" w:rsidRDefault="0091564F" w:rsidP="00C56C13">
            <w:pPr>
              <w:snapToGrid w:val="0"/>
            </w:pPr>
            <w:r w:rsidRPr="004B643A">
              <w:t>В.03.УП.01</w:t>
            </w:r>
          </w:p>
        </w:tc>
        <w:tc>
          <w:tcPr>
            <w:tcW w:w="2844" w:type="dxa"/>
            <w:tcBorders>
              <w:top w:val="single" w:sz="4" w:space="0" w:color="000000"/>
              <w:left w:val="single" w:sz="4" w:space="0" w:color="auto"/>
              <w:bottom w:val="single" w:sz="4" w:space="0" w:color="auto"/>
            </w:tcBorders>
          </w:tcPr>
          <w:p w:rsidR="0091564F" w:rsidRPr="004B643A" w:rsidRDefault="0091564F" w:rsidP="00C56C13">
            <w:pPr>
              <w:snapToGrid w:val="0"/>
            </w:pPr>
            <w:r w:rsidRPr="004B643A">
              <w:t>Специальность</w:t>
            </w:r>
          </w:p>
        </w:tc>
        <w:tc>
          <w:tcPr>
            <w:tcW w:w="1601"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330</w:t>
            </w:r>
          </w:p>
        </w:tc>
        <w:tc>
          <w:tcPr>
            <w:tcW w:w="93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165</w:t>
            </w:r>
          </w:p>
        </w:tc>
        <w:tc>
          <w:tcPr>
            <w:tcW w:w="688" w:type="dxa"/>
            <w:tcBorders>
              <w:top w:val="single" w:sz="4" w:space="0" w:color="000000"/>
              <w:left w:val="single" w:sz="4" w:space="0" w:color="000000"/>
              <w:bottom w:val="single" w:sz="4" w:space="0" w:color="auto"/>
              <w:right w:val="single" w:sz="4" w:space="0" w:color="auto"/>
            </w:tcBorders>
          </w:tcPr>
          <w:p w:rsidR="0091564F" w:rsidRPr="004B643A" w:rsidRDefault="0091564F" w:rsidP="00C56C13">
            <w:pPr>
              <w:snapToGrid w:val="0"/>
              <w:jc w:val="center"/>
              <w:rPr>
                <w:b/>
              </w:rPr>
            </w:pPr>
          </w:p>
        </w:tc>
        <w:tc>
          <w:tcPr>
            <w:tcW w:w="756" w:type="dxa"/>
            <w:tcBorders>
              <w:top w:val="single" w:sz="4" w:space="0" w:color="000000"/>
              <w:left w:val="single" w:sz="4" w:space="0" w:color="auto"/>
              <w:bottom w:val="single" w:sz="4" w:space="0" w:color="auto"/>
            </w:tcBorders>
          </w:tcPr>
          <w:p w:rsidR="0091564F" w:rsidRPr="004B643A" w:rsidRDefault="0091564F" w:rsidP="00C56C13">
            <w:pPr>
              <w:snapToGrid w:val="0"/>
              <w:jc w:val="center"/>
              <w:rPr>
                <w:b/>
              </w:rPr>
            </w:pPr>
          </w:p>
        </w:tc>
        <w:tc>
          <w:tcPr>
            <w:tcW w:w="688" w:type="dxa"/>
            <w:tcBorders>
              <w:top w:val="single" w:sz="4" w:space="0" w:color="000000"/>
              <w:left w:val="single" w:sz="4" w:space="0" w:color="auto"/>
              <w:bottom w:val="single" w:sz="4" w:space="0" w:color="auto"/>
            </w:tcBorders>
          </w:tcPr>
          <w:p w:rsidR="0091564F" w:rsidRPr="004B643A" w:rsidRDefault="0091564F" w:rsidP="00C56C13">
            <w:pPr>
              <w:snapToGrid w:val="0"/>
              <w:jc w:val="center"/>
            </w:pPr>
            <w:r w:rsidRPr="004B643A">
              <w:t>165</w:t>
            </w:r>
          </w:p>
        </w:tc>
        <w:tc>
          <w:tcPr>
            <w:tcW w:w="99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2-10</w:t>
            </w:r>
          </w:p>
        </w:tc>
        <w:tc>
          <w:tcPr>
            <w:tcW w:w="876"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870" w:type="dxa"/>
            <w:tcBorders>
              <w:top w:val="single" w:sz="4" w:space="0" w:color="000000"/>
              <w:left w:val="single" w:sz="4" w:space="0" w:color="000000"/>
              <w:bottom w:val="single" w:sz="4" w:space="0" w:color="auto"/>
              <w:right w:val="single" w:sz="4" w:space="0" w:color="000000"/>
            </w:tcBorders>
          </w:tcPr>
          <w:p w:rsidR="0091564F" w:rsidRPr="004B643A" w:rsidRDefault="0091564F" w:rsidP="00C56C13">
            <w:pPr>
              <w:snapToGrid w:val="0"/>
            </w:pPr>
            <w:r w:rsidRPr="004B643A">
              <w:t>1</w:t>
            </w:r>
          </w:p>
        </w:tc>
      </w:tr>
      <w:tr w:rsidR="0091564F" w:rsidRPr="004B643A" w:rsidTr="00C56C13">
        <w:trPr>
          <w:trHeight w:val="224"/>
        </w:trPr>
        <w:tc>
          <w:tcPr>
            <w:tcW w:w="1459" w:type="dxa"/>
            <w:tcBorders>
              <w:top w:val="single" w:sz="4" w:space="0" w:color="auto"/>
              <w:left w:val="single" w:sz="4" w:space="0" w:color="auto"/>
              <w:bottom w:val="single" w:sz="4" w:space="0" w:color="auto"/>
            </w:tcBorders>
          </w:tcPr>
          <w:p w:rsidR="0091564F" w:rsidRPr="004B643A" w:rsidRDefault="0091564F" w:rsidP="00C56C13">
            <w:pPr>
              <w:snapToGrid w:val="0"/>
            </w:pPr>
            <w:r w:rsidRPr="004B643A">
              <w:t>В.04.УП.04</w:t>
            </w:r>
          </w:p>
        </w:tc>
        <w:tc>
          <w:tcPr>
            <w:tcW w:w="2844" w:type="dxa"/>
            <w:tcBorders>
              <w:top w:val="single" w:sz="4" w:space="0" w:color="auto"/>
              <w:left w:val="single" w:sz="4" w:space="0" w:color="auto"/>
              <w:bottom w:val="single" w:sz="4" w:space="0" w:color="auto"/>
            </w:tcBorders>
          </w:tcPr>
          <w:p w:rsidR="0091564F" w:rsidRPr="004B643A" w:rsidRDefault="0091564F" w:rsidP="00C56C13">
            <w:pPr>
              <w:snapToGrid w:val="0"/>
            </w:pPr>
            <w:r w:rsidRPr="004B643A">
              <w:t>Хоровой класс</w:t>
            </w:r>
          </w:p>
        </w:tc>
        <w:tc>
          <w:tcPr>
            <w:tcW w:w="1601"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49,5</w:t>
            </w:r>
          </w:p>
        </w:tc>
        <w:tc>
          <w:tcPr>
            <w:tcW w:w="93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16,5</w:t>
            </w:r>
          </w:p>
        </w:tc>
        <w:tc>
          <w:tcPr>
            <w:tcW w:w="688" w:type="dxa"/>
            <w:tcBorders>
              <w:top w:val="single" w:sz="4" w:space="0" w:color="auto"/>
              <w:left w:val="single" w:sz="4" w:space="0" w:color="000000"/>
              <w:bottom w:val="single" w:sz="4" w:space="0" w:color="auto"/>
              <w:right w:val="single" w:sz="4" w:space="0" w:color="auto"/>
            </w:tcBorders>
          </w:tcPr>
          <w:p w:rsidR="0091564F" w:rsidRPr="004B643A" w:rsidRDefault="0091564F" w:rsidP="00C56C13">
            <w:pPr>
              <w:snapToGrid w:val="0"/>
              <w:jc w:val="center"/>
            </w:pPr>
            <w:r w:rsidRPr="004B643A">
              <w:t>33</w:t>
            </w:r>
          </w:p>
        </w:tc>
        <w:tc>
          <w:tcPr>
            <w:tcW w:w="756" w:type="dxa"/>
            <w:tcBorders>
              <w:top w:val="single" w:sz="4" w:space="0" w:color="auto"/>
              <w:left w:val="single" w:sz="4" w:space="0" w:color="auto"/>
              <w:bottom w:val="single" w:sz="4" w:space="0" w:color="auto"/>
            </w:tcBorders>
          </w:tcPr>
          <w:p w:rsidR="0091564F" w:rsidRPr="004B643A" w:rsidRDefault="0091564F" w:rsidP="00C56C13">
            <w:pPr>
              <w:snapToGrid w:val="0"/>
              <w:jc w:val="center"/>
              <w:rPr>
                <w:b/>
              </w:rPr>
            </w:pPr>
          </w:p>
        </w:tc>
        <w:tc>
          <w:tcPr>
            <w:tcW w:w="688" w:type="dxa"/>
            <w:tcBorders>
              <w:top w:val="single" w:sz="4" w:space="0" w:color="auto"/>
              <w:left w:val="single" w:sz="4" w:space="0" w:color="auto"/>
              <w:bottom w:val="single" w:sz="4" w:space="0" w:color="auto"/>
            </w:tcBorders>
          </w:tcPr>
          <w:p w:rsidR="0091564F" w:rsidRPr="004B643A" w:rsidRDefault="0091564F" w:rsidP="00C56C13">
            <w:pPr>
              <w:snapToGrid w:val="0"/>
              <w:jc w:val="center"/>
            </w:pPr>
          </w:p>
        </w:tc>
        <w:tc>
          <w:tcPr>
            <w:tcW w:w="99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4</w:t>
            </w:r>
          </w:p>
        </w:tc>
        <w:tc>
          <w:tcPr>
            <w:tcW w:w="876"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904"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w:t>
            </w: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70" w:type="dxa"/>
            <w:tcBorders>
              <w:top w:val="single" w:sz="4" w:space="0" w:color="auto"/>
              <w:left w:val="single" w:sz="4" w:space="0" w:color="000000"/>
              <w:bottom w:val="single" w:sz="4" w:space="0" w:color="auto"/>
              <w:right w:val="single" w:sz="4" w:space="0" w:color="000000"/>
            </w:tcBorders>
          </w:tcPr>
          <w:p w:rsidR="0091564F" w:rsidRPr="004B643A" w:rsidRDefault="0091564F" w:rsidP="00C56C13">
            <w:pPr>
              <w:snapToGrid w:val="0"/>
            </w:pPr>
          </w:p>
        </w:tc>
      </w:tr>
      <w:tr w:rsidR="0091564F" w:rsidRPr="004B643A" w:rsidTr="00C56C13">
        <w:trPr>
          <w:trHeight w:val="368"/>
        </w:trPr>
        <w:tc>
          <w:tcPr>
            <w:tcW w:w="1459" w:type="dxa"/>
            <w:tcBorders>
              <w:top w:val="single" w:sz="4" w:space="0" w:color="auto"/>
              <w:left w:val="single" w:sz="4" w:space="0" w:color="auto"/>
              <w:bottom w:val="single" w:sz="4" w:space="0" w:color="auto"/>
            </w:tcBorders>
          </w:tcPr>
          <w:p w:rsidR="0091564F" w:rsidRPr="004B643A" w:rsidRDefault="0091564F" w:rsidP="00C56C13">
            <w:pPr>
              <w:snapToGrid w:val="0"/>
            </w:pPr>
            <w:r w:rsidRPr="004B643A">
              <w:t>В.05.ПО. 02. УП.01</w:t>
            </w:r>
          </w:p>
          <w:p w:rsidR="0091564F" w:rsidRPr="004B643A" w:rsidRDefault="0091564F" w:rsidP="00C56C13">
            <w:pPr>
              <w:snapToGrid w:val="0"/>
            </w:pPr>
          </w:p>
        </w:tc>
        <w:tc>
          <w:tcPr>
            <w:tcW w:w="2844" w:type="dxa"/>
            <w:tcBorders>
              <w:top w:val="single" w:sz="4" w:space="0" w:color="auto"/>
              <w:left w:val="single" w:sz="4" w:space="0" w:color="auto"/>
              <w:bottom w:val="single" w:sz="4" w:space="0" w:color="auto"/>
            </w:tcBorders>
          </w:tcPr>
          <w:p w:rsidR="0091564F" w:rsidRPr="004B643A" w:rsidRDefault="0091564F" w:rsidP="00C56C13">
            <w:pPr>
              <w:snapToGrid w:val="0"/>
            </w:pPr>
            <w:r w:rsidRPr="004B643A">
              <w:t>Сольфеджио</w:t>
            </w:r>
          </w:p>
          <w:p w:rsidR="0091564F" w:rsidRPr="004B643A" w:rsidRDefault="0091564F" w:rsidP="00C56C13">
            <w:pPr>
              <w:snapToGrid w:val="0"/>
            </w:pPr>
          </w:p>
        </w:tc>
        <w:tc>
          <w:tcPr>
            <w:tcW w:w="1601"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33</w:t>
            </w:r>
          </w:p>
        </w:tc>
        <w:tc>
          <w:tcPr>
            <w:tcW w:w="93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w:t>
            </w:r>
          </w:p>
        </w:tc>
        <w:tc>
          <w:tcPr>
            <w:tcW w:w="688" w:type="dxa"/>
            <w:tcBorders>
              <w:top w:val="single" w:sz="4" w:space="0" w:color="auto"/>
              <w:left w:val="single" w:sz="4" w:space="0" w:color="000000"/>
              <w:bottom w:val="single" w:sz="4" w:space="0" w:color="auto"/>
              <w:right w:val="single" w:sz="4" w:space="0" w:color="auto"/>
            </w:tcBorders>
          </w:tcPr>
          <w:p w:rsidR="0091564F" w:rsidRPr="004B643A" w:rsidRDefault="0091564F" w:rsidP="00C56C13">
            <w:pPr>
              <w:snapToGrid w:val="0"/>
              <w:jc w:val="center"/>
              <w:rPr>
                <w:b/>
              </w:rPr>
            </w:pPr>
          </w:p>
        </w:tc>
        <w:tc>
          <w:tcPr>
            <w:tcW w:w="756" w:type="dxa"/>
            <w:tcBorders>
              <w:top w:val="single" w:sz="4" w:space="0" w:color="auto"/>
              <w:left w:val="single" w:sz="4" w:space="0" w:color="auto"/>
              <w:bottom w:val="single" w:sz="4" w:space="0" w:color="auto"/>
            </w:tcBorders>
          </w:tcPr>
          <w:p w:rsidR="0091564F" w:rsidRPr="004B643A" w:rsidRDefault="0091564F" w:rsidP="00C56C13">
            <w:pPr>
              <w:snapToGrid w:val="0"/>
              <w:jc w:val="center"/>
            </w:pPr>
            <w:r w:rsidRPr="004B643A">
              <w:t>33</w:t>
            </w:r>
          </w:p>
        </w:tc>
        <w:tc>
          <w:tcPr>
            <w:tcW w:w="688" w:type="dxa"/>
            <w:tcBorders>
              <w:top w:val="single" w:sz="4" w:space="0" w:color="auto"/>
              <w:left w:val="single" w:sz="4" w:space="0" w:color="auto"/>
              <w:bottom w:val="single" w:sz="4" w:space="0" w:color="auto"/>
            </w:tcBorders>
          </w:tcPr>
          <w:p w:rsidR="0091564F" w:rsidRPr="004B643A" w:rsidRDefault="0091564F" w:rsidP="00C56C13">
            <w:pPr>
              <w:snapToGrid w:val="0"/>
              <w:jc w:val="center"/>
            </w:pPr>
          </w:p>
        </w:tc>
        <w:tc>
          <w:tcPr>
            <w:tcW w:w="99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w:t>
            </w:r>
          </w:p>
        </w:tc>
        <w:tc>
          <w:tcPr>
            <w:tcW w:w="876"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904"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840"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0,5</w:t>
            </w:r>
          </w:p>
        </w:tc>
        <w:tc>
          <w:tcPr>
            <w:tcW w:w="870" w:type="dxa"/>
            <w:tcBorders>
              <w:top w:val="single" w:sz="4" w:space="0" w:color="auto"/>
              <w:left w:val="single" w:sz="4" w:space="0" w:color="000000"/>
              <w:bottom w:val="single" w:sz="4" w:space="0" w:color="auto"/>
              <w:right w:val="single" w:sz="4" w:space="0" w:color="000000"/>
            </w:tcBorders>
          </w:tcPr>
          <w:p w:rsidR="0091564F" w:rsidRPr="004B643A" w:rsidRDefault="0091564F" w:rsidP="00C56C13">
            <w:pPr>
              <w:snapToGrid w:val="0"/>
            </w:pPr>
            <w:r w:rsidRPr="004B643A">
              <w:t>0,5</w:t>
            </w:r>
          </w:p>
        </w:tc>
      </w:tr>
      <w:tr w:rsidR="0091564F" w:rsidRPr="004B643A" w:rsidTr="00C56C13">
        <w:trPr>
          <w:trHeight w:val="416"/>
        </w:trPr>
        <w:tc>
          <w:tcPr>
            <w:tcW w:w="4303" w:type="dxa"/>
            <w:gridSpan w:val="2"/>
            <w:tcBorders>
              <w:top w:val="single" w:sz="4" w:space="0" w:color="auto"/>
              <w:left w:val="single" w:sz="4" w:space="0" w:color="auto"/>
              <w:bottom w:val="single" w:sz="4" w:space="0" w:color="000000"/>
            </w:tcBorders>
          </w:tcPr>
          <w:p w:rsidR="0091564F" w:rsidRPr="004B643A" w:rsidRDefault="0091564F" w:rsidP="00C56C13">
            <w:pPr>
              <w:snapToGrid w:val="0"/>
              <w:rPr>
                <w:b/>
              </w:rPr>
            </w:pPr>
            <w:r w:rsidRPr="004B643A">
              <w:rPr>
                <w:b/>
              </w:rPr>
              <w:t>Всего аудиторная нагрузка с учётом вариативной части</w:t>
            </w:r>
          </w:p>
        </w:tc>
        <w:tc>
          <w:tcPr>
            <w:tcW w:w="1601"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2132" w:type="dxa"/>
            <w:gridSpan w:val="3"/>
            <w:tcBorders>
              <w:top w:val="single" w:sz="4" w:space="0" w:color="auto"/>
              <w:left w:val="single" w:sz="4" w:space="0" w:color="000000"/>
              <w:bottom w:val="single" w:sz="4" w:space="0" w:color="000000"/>
            </w:tcBorders>
          </w:tcPr>
          <w:p w:rsidR="0091564F" w:rsidRPr="004B643A" w:rsidRDefault="0091564F" w:rsidP="00C56C13">
            <w:pPr>
              <w:snapToGrid w:val="0"/>
              <w:jc w:val="center"/>
              <w:rPr>
                <w:b/>
              </w:rPr>
            </w:pPr>
            <w:r w:rsidRPr="004B643A">
              <w:rPr>
                <w:b/>
              </w:rPr>
              <w:t>1617</w:t>
            </w:r>
          </w:p>
        </w:tc>
        <w:tc>
          <w:tcPr>
            <w:tcW w:w="99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6,5</w:t>
            </w:r>
          </w:p>
        </w:tc>
        <w:tc>
          <w:tcPr>
            <w:tcW w:w="840"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8,5</w:t>
            </w:r>
          </w:p>
        </w:tc>
        <w:tc>
          <w:tcPr>
            <w:tcW w:w="840"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10,5</w:t>
            </w:r>
          </w:p>
        </w:tc>
        <w:tc>
          <w:tcPr>
            <w:tcW w:w="840"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11,5</w:t>
            </w:r>
          </w:p>
        </w:tc>
        <w:tc>
          <w:tcPr>
            <w:tcW w:w="870" w:type="dxa"/>
            <w:tcBorders>
              <w:top w:val="single" w:sz="4" w:space="0" w:color="auto"/>
              <w:left w:val="single" w:sz="4" w:space="0" w:color="000000"/>
              <w:bottom w:val="single" w:sz="4" w:space="0" w:color="000000"/>
              <w:right w:val="single" w:sz="4" w:space="0" w:color="000000"/>
            </w:tcBorders>
          </w:tcPr>
          <w:p w:rsidR="0091564F" w:rsidRPr="004B643A" w:rsidRDefault="0091564F" w:rsidP="00C56C13">
            <w:pPr>
              <w:snapToGrid w:val="0"/>
            </w:pPr>
            <w:r w:rsidRPr="004B643A">
              <w:t>12</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максимальная нагрузка с учётом вариативной части</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3201</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1584</w:t>
            </w: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1617</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19,5</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21,5</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22</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количество контрольных уроков, зачётов, экзаменов</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20</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К.03.00</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Консультации</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148</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2132"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148</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294" w:type="dxa"/>
            <w:gridSpan w:val="5"/>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годовая нагрузка в часах</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9</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54</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18</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К.03.03</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54</w:t>
            </w: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18</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К.03.04</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К.03.05</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Сводный хор</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22</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10</w:t>
            </w:r>
          </w:p>
        </w:tc>
      </w:tr>
      <w:tr w:rsidR="0091564F" w:rsidRPr="004B643A" w:rsidTr="00C56C13">
        <w:trPr>
          <w:trHeight w:val="278"/>
        </w:trPr>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К.03.06</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 народных инструментов</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А.04.00</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Аттестация</w:t>
            </w:r>
          </w:p>
        </w:tc>
        <w:tc>
          <w:tcPr>
            <w:tcW w:w="10835" w:type="dxa"/>
            <w:gridSpan w:val="1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Годовой объём в неделях</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ПА.04.01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Промежуточная (экзаменационная)</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4</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Итоговая аттестация</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2</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bCs/>
              </w:rPr>
            </w:pPr>
            <w:r w:rsidRPr="004B643A">
              <w:rPr>
                <w:b/>
                <w:bCs/>
              </w:rPr>
              <w:t>2</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ИА.04.02.01</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1</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ИА.04.02.02</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C56C13">
        <w:tc>
          <w:tcPr>
            <w:tcW w:w="1459"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ИА.04.02.03</w:t>
            </w:r>
          </w:p>
        </w:tc>
        <w:tc>
          <w:tcPr>
            <w:tcW w:w="284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C56C13">
        <w:tc>
          <w:tcPr>
            <w:tcW w:w="4303"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Резерв учебного времени</w:t>
            </w:r>
          </w:p>
        </w:tc>
        <w:tc>
          <w:tcPr>
            <w:tcW w:w="1601"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4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0"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bl>
    <w:p w:rsidR="0091564F" w:rsidRPr="004B643A" w:rsidRDefault="0091564F" w:rsidP="00A55528">
      <w:pPr>
        <w:rPr>
          <w:sz w:val="28"/>
          <w:szCs w:val="28"/>
        </w:rPr>
        <w:sectPr w:rsidR="0091564F" w:rsidRPr="004B643A" w:rsidSect="00F4234E">
          <w:pgSz w:w="16838" w:h="11906" w:orient="landscape"/>
          <w:pgMar w:top="1259" w:right="1077" w:bottom="1106" w:left="902" w:header="709" w:footer="709" w:gutter="0"/>
          <w:cols w:space="708"/>
          <w:docGrid w:linePitch="360"/>
        </w:sectPr>
      </w:pPr>
    </w:p>
    <w:p w:rsidR="0091564F" w:rsidRPr="004B643A" w:rsidRDefault="0091564F" w:rsidP="00A55528">
      <w:pPr>
        <w:ind w:right="-894"/>
        <w:jc w:val="center"/>
        <w:rPr>
          <w:b/>
          <w:sz w:val="28"/>
          <w:szCs w:val="28"/>
        </w:rPr>
      </w:pPr>
      <w:r w:rsidRPr="004B643A">
        <w:rPr>
          <w:b/>
          <w:sz w:val="28"/>
          <w:szCs w:val="28"/>
        </w:rPr>
        <w:t>Примечание к учебному плану</w:t>
      </w:r>
    </w:p>
    <w:p w:rsidR="0091564F" w:rsidRPr="004B643A" w:rsidRDefault="0091564F" w:rsidP="00A55528">
      <w:pPr>
        <w:ind w:right="-894"/>
        <w:jc w:val="center"/>
        <w:rPr>
          <w:b/>
          <w:sz w:val="28"/>
          <w:szCs w:val="28"/>
        </w:rPr>
      </w:pPr>
    </w:p>
    <w:p w:rsidR="0091564F" w:rsidRPr="004B643A" w:rsidRDefault="0091564F" w:rsidP="00EB30F3">
      <w:pPr>
        <w:numPr>
          <w:ilvl w:val="0"/>
          <w:numId w:val="3"/>
        </w:numPr>
        <w:suppressAutoHyphens/>
        <w:ind w:left="0" w:right="-54" w:firstLine="0"/>
        <w:jc w:val="both"/>
        <w:rPr>
          <w:sz w:val="28"/>
          <w:szCs w:val="28"/>
        </w:rPr>
      </w:pPr>
      <w:r w:rsidRPr="004B643A">
        <w:rPr>
          <w:sz w:val="28"/>
          <w:szCs w:val="28"/>
        </w:rPr>
        <w:t>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91564F" w:rsidRPr="004B643A" w:rsidRDefault="0091564F" w:rsidP="00EB30F3">
      <w:pPr>
        <w:numPr>
          <w:ilvl w:val="0"/>
          <w:numId w:val="3"/>
        </w:numPr>
        <w:suppressAutoHyphens/>
        <w:ind w:left="0" w:right="-54" w:firstLine="0"/>
        <w:jc w:val="both"/>
        <w:rPr>
          <w:sz w:val="28"/>
          <w:szCs w:val="28"/>
        </w:rPr>
      </w:pPr>
      <w:r w:rsidRPr="004B643A">
        <w:rPr>
          <w:sz w:val="28"/>
          <w:szCs w:val="28"/>
        </w:rPr>
        <w:t>При реализации учебного предмета «Хоровой класс» могут одновременно заниматься обучающиеся по другим образовательным программа в области музыкального искусства.  Учебный предмет «Хоровой класс» организуется следующим образом: хор из обучающихся первого класса; хор из обучающихся 2-5 классов.</w:t>
      </w:r>
    </w:p>
    <w:p w:rsidR="0091564F" w:rsidRPr="004B643A" w:rsidRDefault="0091564F" w:rsidP="00EB30F3">
      <w:pPr>
        <w:numPr>
          <w:ilvl w:val="0"/>
          <w:numId w:val="3"/>
        </w:numPr>
        <w:suppressAutoHyphens/>
        <w:ind w:left="0" w:right="-54" w:firstLine="0"/>
        <w:jc w:val="both"/>
        <w:rPr>
          <w:sz w:val="28"/>
          <w:szCs w:val="28"/>
        </w:rPr>
      </w:pPr>
      <w:r w:rsidRPr="004B643A">
        <w:rPr>
          <w:sz w:val="28"/>
          <w:szCs w:val="28"/>
        </w:rPr>
        <w:t>При необходимости (для подготовки к ответственным выступлениям, конкурсам) ансамбль народных инструментов может доукомплектовываться приглашёнными в качестве концертмейстеров артистами (возможно из числа преподавателей школы), но не более чем на 25% от необходимого состава учебного коллектива.</w:t>
      </w:r>
    </w:p>
    <w:p w:rsidR="0091564F" w:rsidRPr="004B643A" w:rsidRDefault="0091564F" w:rsidP="00EB30F3">
      <w:pPr>
        <w:numPr>
          <w:ilvl w:val="0"/>
          <w:numId w:val="3"/>
        </w:numPr>
        <w:suppressAutoHyphens/>
        <w:ind w:left="0" w:right="-54" w:firstLine="0"/>
        <w:jc w:val="both"/>
        <w:rPr>
          <w:sz w:val="28"/>
          <w:szCs w:val="28"/>
        </w:rPr>
      </w:pPr>
      <w:r w:rsidRPr="004B643A">
        <w:rPr>
          <w:sz w:val="28"/>
          <w:szCs w:val="28"/>
        </w:rPr>
        <w:t>Объём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обучающихся планируется следующим образом:</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 xml:space="preserve">«Специальность» - 1-3 классы - по 3-4 часа в неделю; 4-5 классы - по 4-5  часов в неделю; </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«Ансамбль» - 1 час в неделю;</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«Ансамбль народных инструментов» - 1 час в неделю;</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«Фортепиано» - 2 часа в неделю;</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«Хоровой класс»  -  0,5 часа в неделю;</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«Сольфеджио» - 1 час в неделю;</w:t>
      </w:r>
    </w:p>
    <w:p w:rsidR="0091564F" w:rsidRPr="004B643A" w:rsidRDefault="0091564F" w:rsidP="00EB30F3">
      <w:pPr>
        <w:numPr>
          <w:ilvl w:val="1"/>
          <w:numId w:val="4"/>
        </w:numPr>
        <w:tabs>
          <w:tab w:val="clear" w:pos="1440"/>
          <w:tab w:val="num" w:pos="540"/>
        </w:tabs>
        <w:suppressAutoHyphens/>
        <w:ind w:left="0" w:right="-54" w:firstLine="0"/>
        <w:jc w:val="both"/>
        <w:rPr>
          <w:sz w:val="28"/>
          <w:szCs w:val="28"/>
        </w:rPr>
      </w:pPr>
      <w:r w:rsidRPr="004B643A">
        <w:rPr>
          <w:sz w:val="28"/>
          <w:szCs w:val="28"/>
        </w:rPr>
        <w:t xml:space="preserve"> «Музыкальная литература (зарубежная, отечественная) - 1 час в неделю;</w:t>
      </w:r>
    </w:p>
    <w:p w:rsidR="0091564F" w:rsidRPr="004B643A" w:rsidRDefault="0091564F" w:rsidP="00EB30F3">
      <w:pPr>
        <w:numPr>
          <w:ilvl w:val="0"/>
          <w:numId w:val="3"/>
        </w:numPr>
        <w:tabs>
          <w:tab w:val="num" w:pos="540"/>
        </w:tabs>
        <w:suppressAutoHyphens/>
        <w:ind w:left="0" w:right="-54" w:firstLine="0"/>
        <w:rPr>
          <w:sz w:val="28"/>
          <w:szCs w:val="28"/>
        </w:rPr>
      </w:pPr>
      <w:r w:rsidRPr="004B643A">
        <w:rPr>
          <w:sz w:val="28"/>
          <w:szCs w:val="28"/>
        </w:rPr>
        <w:t>Аудиторные часы для концертмейстера предусматриваются:</w:t>
      </w:r>
    </w:p>
    <w:p w:rsidR="0091564F" w:rsidRPr="004B643A" w:rsidRDefault="0091564F" w:rsidP="00EB30F3">
      <w:pPr>
        <w:numPr>
          <w:ilvl w:val="0"/>
          <w:numId w:val="5"/>
        </w:numPr>
        <w:tabs>
          <w:tab w:val="num" w:pos="540"/>
        </w:tabs>
        <w:suppressAutoHyphens/>
        <w:ind w:left="0" w:right="-54" w:firstLine="0"/>
        <w:jc w:val="both"/>
        <w:rPr>
          <w:sz w:val="28"/>
          <w:szCs w:val="28"/>
        </w:rPr>
      </w:pPr>
      <w:r w:rsidRPr="004B643A">
        <w:rPr>
          <w:sz w:val="28"/>
          <w:szCs w:val="28"/>
        </w:rPr>
        <w:t>по учебному предмету « Специальность» - в объёме 100% аудиторного времени;</w:t>
      </w:r>
    </w:p>
    <w:p w:rsidR="0091564F" w:rsidRPr="004B643A" w:rsidRDefault="0091564F" w:rsidP="00EB30F3">
      <w:pPr>
        <w:numPr>
          <w:ilvl w:val="0"/>
          <w:numId w:val="5"/>
        </w:numPr>
        <w:tabs>
          <w:tab w:val="num" w:pos="540"/>
        </w:tabs>
        <w:suppressAutoHyphens/>
        <w:ind w:left="0" w:right="-54" w:firstLine="0"/>
        <w:jc w:val="both"/>
        <w:rPr>
          <w:sz w:val="28"/>
          <w:szCs w:val="28"/>
        </w:rPr>
      </w:pPr>
      <w:r w:rsidRPr="004B643A">
        <w:rPr>
          <w:sz w:val="28"/>
          <w:szCs w:val="28"/>
        </w:rPr>
        <w:t>по учебным предметам «Хоровой класс»  и консультациям по «Сводному хору» - в объёме 100% аудиторного времени;</w:t>
      </w:r>
    </w:p>
    <w:p w:rsidR="0091564F" w:rsidRPr="004B643A" w:rsidRDefault="0091564F" w:rsidP="00EB30F3">
      <w:pPr>
        <w:numPr>
          <w:ilvl w:val="0"/>
          <w:numId w:val="5"/>
        </w:numPr>
        <w:tabs>
          <w:tab w:val="num" w:pos="540"/>
        </w:tabs>
        <w:suppressAutoHyphens/>
        <w:ind w:left="0" w:right="-54" w:firstLine="0"/>
        <w:jc w:val="both"/>
        <w:rPr>
          <w:spacing w:val="-2"/>
          <w:sz w:val="28"/>
          <w:szCs w:val="28"/>
        </w:rPr>
      </w:pPr>
      <w:r w:rsidRPr="004B643A">
        <w:rPr>
          <w:sz w:val="28"/>
          <w:szCs w:val="28"/>
        </w:rPr>
        <w:t>по учебному предмету «Ансамбль» - до 100% аудиторного времени (в зависимости от состава коллектива).</w:t>
      </w:r>
    </w:p>
    <w:p w:rsidR="0091564F" w:rsidRPr="004B643A" w:rsidRDefault="0091564F" w:rsidP="00A55528">
      <w:pPr>
        <w:ind w:right="-894"/>
        <w:jc w:val="both"/>
        <w:rPr>
          <w:spacing w:val="-2"/>
          <w:sz w:val="28"/>
          <w:szCs w:val="28"/>
        </w:rPr>
      </w:pPr>
    </w:p>
    <w:p w:rsidR="0091564F" w:rsidRPr="004B643A" w:rsidRDefault="0091564F" w:rsidP="00A55528">
      <w:pPr>
        <w:ind w:left="360"/>
        <w:jc w:val="both"/>
        <w:rPr>
          <w:sz w:val="28"/>
          <w:szCs w:val="28"/>
        </w:rPr>
      </w:pPr>
    </w:p>
    <w:p w:rsidR="0091564F" w:rsidRPr="004B643A" w:rsidRDefault="0091564F" w:rsidP="00A55528">
      <w:pPr>
        <w:rPr>
          <w:sz w:val="28"/>
          <w:szCs w:val="28"/>
        </w:rPr>
      </w:pPr>
    </w:p>
    <w:p w:rsidR="0091564F" w:rsidRPr="004B643A" w:rsidRDefault="0091564F" w:rsidP="00A55528">
      <w:pPr>
        <w:rPr>
          <w:sz w:val="28"/>
          <w:szCs w:val="28"/>
        </w:rPr>
      </w:pPr>
    </w:p>
    <w:p w:rsidR="0091564F" w:rsidRPr="004B643A" w:rsidRDefault="0091564F" w:rsidP="00A55528">
      <w:pPr>
        <w:rPr>
          <w:sz w:val="28"/>
          <w:szCs w:val="28"/>
        </w:rPr>
      </w:pPr>
    </w:p>
    <w:p w:rsidR="0091564F" w:rsidRPr="004B643A" w:rsidRDefault="0091564F" w:rsidP="00A55528">
      <w:pPr>
        <w:rPr>
          <w:b/>
          <w:sz w:val="28"/>
          <w:szCs w:val="28"/>
        </w:r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F4234E">
      <w:pPr>
        <w:jc w:val="center"/>
        <w:rPr>
          <w:b/>
          <w:sz w:val="28"/>
          <w:szCs w:val="28"/>
        </w:rPr>
      </w:pPr>
    </w:p>
    <w:p w:rsidR="0091564F" w:rsidRPr="004B643A" w:rsidRDefault="0091564F" w:rsidP="00F4234E">
      <w:pPr>
        <w:jc w:val="center"/>
        <w:rPr>
          <w:b/>
          <w:sz w:val="28"/>
          <w:szCs w:val="28"/>
        </w:rPr>
      </w:pPr>
      <w:r w:rsidRPr="004B643A">
        <w:rPr>
          <w:b/>
          <w:sz w:val="28"/>
          <w:szCs w:val="28"/>
        </w:rPr>
        <w:t>Срок реализации  - 1 год (6 класс)</w:t>
      </w:r>
    </w:p>
    <w:tbl>
      <w:tblPr>
        <w:tblpPr w:leftFromText="180" w:rightFromText="180" w:vertAnchor="text" w:horzAnchor="margin" w:tblpXSpec="center" w:tblpY="220"/>
        <w:tblW w:w="0" w:type="auto"/>
        <w:tblLayout w:type="fixed"/>
        <w:tblLook w:val="0000"/>
      </w:tblPr>
      <w:tblGrid>
        <w:gridCol w:w="1463"/>
        <w:gridCol w:w="2141"/>
        <w:gridCol w:w="1604"/>
        <w:gridCol w:w="1380"/>
        <w:gridCol w:w="684"/>
        <w:gridCol w:w="756"/>
        <w:gridCol w:w="684"/>
        <w:gridCol w:w="996"/>
        <w:gridCol w:w="876"/>
        <w:gridCol w:w="1728"/>
        <w:gridCol w:w="1852"/>
      </w:tblGrid>
      <w:tr w:rsidR="0091564F" w:rsidRPr="004B643A" w:rsidTr="00F4234E">
        <w:tc>
          <w:tcPr>
            <w:tcW w:w="1463" w:type="dxa"/>
            <w:vMerge w:val="restart"/>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Индекс предметных областей, разделов и учебных предметов</w:t>
            </w:r>
          </w:p>
        </w:tc>
        <w:tc>
          <w:tcPr>
            <w:tcW w:w="2141" w:type="dxa"/>
            <w:vMerge w:val="restart"/>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Наименование частей, предметных областей, разделов и учебных предметов</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Максимальная учебная нагрузка</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Самост. работа</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Аудиторные занятия (в часах)</w:t>
            </w:r>
          </w:p>
        </w:tc>
        <w:tc>
          <w:tcPr>
            <w:tcW w:w="1872"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 xml:space="preserve">Промежуточная аттестация </w:t>
            </w:r>
          </w:p>
          <w:p w:rsidR="0091564F" w:rsidRPr="004B643A" w:rsidRDefault="0091564F" w:rsidP="00F4234E">
            <w:pPr>
              <w:rPr>
                <w:b/>
              </w:rPr>
            </w:pPr>
            <w:r w:rsidRPr="004B643A">
              <w:rPr>
                <w:b/>
              </w:rPr>
              <w:t>(по полугодиям)</w:t>
            </w: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rPr>
                <w:b/>
              </w:rPr>
            </w:pPr>
            <w:r w:rsidRPr="004B643A">
              <w:rPr>
                <w:b/>
              </w:rPr>
              <w:t>Распределение по учебным полугодиям</w:t>
            </w:r>
          </w:p>
        </w:tc>
      </w:tr>
      <w:tr w:rsidR="0091564F" w:rsidRPr="004B643A" w:rsidTr="00F4234E">
        <w:trPr>
          <w:cantSplit/>
          <w:trHeight w:val="1848"/>
        </w:trPr>
        <w:tc>
          <w:tcPr>
            <w:tcW w:w="1463" w:type="dxa"/>
            <w:vMerge/>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2141" w:type="dxa"/>
            <w:vMerge/>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ind w:left="113" w:right="113"/>
              <w:rPr>
                <w:b/>
              </w:rPr>
            </w:pPr>
            <w:r w:rsidRPr="004B643A">
              <w:rPr>
                <w:b/>
              </w:rPr>
              <w:t>Трудоёмкость в часах</w:t>
            </w:r>
          </w:p>
        </w:tc>
        <w:tc>
          <w:tcPr>
            <w:tcW w:w="1380"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Трудоёмкость в часах</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Групповые занятия</w:t>
            </w:r>
          </w:p>
        </w:tc>
        <w:tc>
          <w:tcPr>
            <w:tcW w:w="756"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мелко групповые занятия</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индивидуальные занятия</w:t>
            </w:r>
          </w:p>
        </w:tc>
        <w:tc>
          <w:tcPr>
            <w:tcW w:w="996"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Зачёты, контрольные уроки</w:t>
            </w:r>
          </w:p>
        </w:tc>
        <w:tc>
          <w:tcPr>
            <w:tcW w:w="876"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Экзамены</w:t>
            </w:r>
          </w:p>
        </w:tc>
        <w:tc>
          <w:tcPr>
            <w:tcW w:w="1728" w:type="dxa"/>
            <w:tcBorders>
              <w:top w:val="single" w:sz="4" w:space="0" w:color="000000"/>
              <w:left w:val="single" w:sz="4" w:space="0" w:color="000000"/>
              <w:bottom w:val="single" w:sz="4" w:space="0" w:color="000000"/>
            </w:tcBorders>
            <w:textDirection w:val="btLr"/>
          </w:tcPr>
          <w:p w:rsidR="0091564F" w:rsidRPr="004B643A" w:rsidRDefault="0091564F" w:rsidP="00F4234E">
            <w:pPr>
              <w:snapToGrid w:val="0"/>
              <w:ind w:left="113" w:right="113"/>
              <w:rPr>
                <w:b/>
              </w:rPr>
            </w:pPr>
            <w:r w:rsidRPr="004B643A">
              <w:rPr>
                <w:b/>
              </w:rPr>
              <w:t>1-е полугодие</w:t>
            </w:r>
          </w:p>
        </w:tc>
        <w:tc>
          <w:tcPr>
            <w:tcW w:w="1852" w:type="dxa"/>
            <w:tcBorders>
              <w:top w:val="single" w:sz="4" w:space="0" w:color="000000"/>
              <w:left w:val="single" w:sz="4" w:space="0" w:color="000000"/>
              <w:bottom w:val="single" w:sz="4" w:space="0" w:color="000000"/>
              <w:right w:val="single" w:sz="4" w:space="0" w:color="000000"/>
            </w:tcBorders>
            <w:textDirection w:val="btLr"/>
          </w:tcPr>
          <w:p w:rsidR="0091564F" w:rsidRPr="004B643A" w:rsidRDefault="0091564F" w:rsidP="00F4234E">
            <w:pPr>
              <w:snapToGrid w:val="0"/>
              <w:ind w:left="113" w:right="113"/>
              <w:rPr>
                <w:b/>
              </w:rPr>
            </w:pPr>
            <w:r w:rsidRPr="004B643A">
              <w:rPr>
                <w:b/>
              </w:rPr>
              <w:t>2-е полугодие</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5</w:t>
            </w: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7</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9</w:t>
            </w: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10</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11</w:t>
            </w:r>
          </w:p>
        </w:tc>
      </w:tr>
      <w:tr w:rsidR="0091564F" w:rsidRPr="004B643A" w:rsidTr="00F4234E">
        <w:tc>
          <w:tcPr>
            <w:tcW w:w="3604" w:type="dxa"/>
            <w:gridSpan w:val="2"/>
            <w:vMerge w:val="restart"/>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Структура и объём ОП</w:t>
            </w:r>
          </w:p>
        </w:tc>
        <w:tc>
          <w:tcPr>
            <w:tcW w:w="1604" w:type="dxa"/>
            <w:vMerge w:val="restart"/>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615,5-846,5</w:t>
            </w:r>
          </w:p>
        </w:tc>
        <w:tc>
          <w:tcPr>
            <w:tcW w:w="1380" w:type="dxa"/>
            <w:vMerge w:val="restart"/>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297-396</w:t>
            </w:r>
          </w:p>
        </w:tc>
        <w:tc>
          <w:tcPr>
            <w:tcW w:w="2124" w:type="dxa"/>
            <w:gridSpan w:val="3"/>
            <w:vMerge w:val="restart"/>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318,5-450,5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rPr>
                <w:b/>
              </w:rPr>
            </w:pPr>
            <w:r w:rsidRPr="004B643A">
              <w:rPr>
                <w:b/>
              </w:rPr>
              <w:t>количество недель аудиторных занятий</w:t>
            </w:r>
          </w:p>
        </w:tc>
      </w:tr>
      <w:tr w:rsidR="0091564F" w:rsidRPr="004B643A" w:rsidTr="00F4234E">
        <w:tc>
          <w:tcPr>
            <w:tcW w:w="3604" w:type="dxa"/>
            <w:gridSpan w:val="2"/>
            <w:vMerge/>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1604" w:type="dxa"/>
            <w:vMerge/>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vMerge/>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2124" w:type="dxa"/>
            <w:gridSpan w:val="3"/>
            <w:vMerge/>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16</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17</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Обязательная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615,5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297</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318,5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rPr>
                <w:b/>
              </w:rPr>
            </w:pPr>
            <w:r w:rsidRPr="004B643A">
              <w:rPr>
                <w:b/>
              </w:rPr>
              <w:t>недельная нагрузка в часах</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ПО.01.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Музыкальное исполнительство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346,5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198</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148,5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ПО.01. УП.01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 xml:space="preserve">Специальность </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214,5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132</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82,5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2,5</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ПО.01.УП.02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132</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2</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ПО.02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Теория и история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231</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99</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132</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ПО.02. УП.01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82,5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49,5</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1,5</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ПО.02.УП.02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82,5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49,5</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1,5</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ПО.02.УП.03</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Элементарная теория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66</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17,18</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Аудиторная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280,5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8,5</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Максимальная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577,5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297</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280,5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16,5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rPr>
                <w:b/>
              </w:rPr>
            </w:pPr>
            <w:r w:rsidRPr="004B643A">
              <w:rPr>
                <w:b/>
              </w:rPr>
              <w:t>16,5</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Количество контрольных уроков,  зачётов, экзаменов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6</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В.00</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rPr>
                <w:b/>
                <w:shd w:val="clear" w:color="auto" w:fill="C0C0C0"/>
              </w:rPr>
            </w:pPr>
            <w:r w:rsidRPr="004B643A">
              <w:rPr>
                <w:b/>
                <w:shd w:val="clear" w:color="auto" w:fill="C0C0C0"/>
              </w:rPr>
              <w:t>Вариативная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231</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99</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132</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В.01.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Ансамбль народных инструментов</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132</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99</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3</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 xml:space="preserve">В.02. </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99</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33</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Всего аудиторная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412,5</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12,5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rPr>
                <w:b/>
              </w:rPr>
            </w:pPr>
            <w:r w:rsidRPr="004B643A">
              <w:rPr>
                <w:b/>
              </w:rPr>
              <w:t>12,5</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Всего максимальная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825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396</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429</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r w:rsidRPr="004B643A">
              <w:rPr>
                <w:b/>
                <w:bCs/>
              </w:rPr>
              <w:t>23,5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rPr>
                <w:b/>
                <w:bCs/>
              </w:rPr>
            </w:pPr>
            <w:r w:rsidRPr="004B643A">
              <w:rPr>
                <w:b/>
                <w:bCs/>
              </w:rPr>
              <w:t>23,5</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Всего количество контрольных уроков, зачётов, экзаменов</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r w:rsidRPr="004B643A">
              <w:rPr>
                <w:b/>
                <w:bCs/>
              </w:rPr>
              <w:t>2</w:t>
            </w: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К.03.00</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Консультации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38</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F4234E">
            <w:pPr>
              <w:snapToGrid w:val="0"/>
              <w:jc w:val="center"/>
              <w:rPr>
                <w:b/>
              </w:rPr>
            </w:pPr>
            <w:r w:rsidRPr="004B643A">
              <w:rPr>
                <w:b/>
              </w:rPr>
              <w:t>38</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rPr>
                <w:b/>
              </w:rPr>
            </w:pPr>
            <w:r w:rsidRPr="004B643A">
              <w:rPr>
                <w:b/>
              </w:rPr>
              <w:t>годовая нагрузка в часах</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8</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8</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4</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К.03.03</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4</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К.03.04</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2</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К.03.05</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2</w:t>
            </w: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2</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К.03.06</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Ансамбль народных инструментов</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12</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12</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Сводный хор</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6</w:t>
            </w: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pPr>
            <w:r w:rsidRPr="004B643A">
              <w:t>6</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А.04.00</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Аттестация</w:t>
            </w:r>
          </w:p>
        </w:tc>
        <w:tc>
          <w:tcPr>
            <w:tcW w:w="10560" w:type="dxa"/>
            <w:gridSpan w:val="9"/>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jc w:val="center"/>
              <w:rPr>
                <w:b/>
              </w:rPr>
            </w:pPr>
            <w:r w:rsidRPr="004B643A">
              <w:rPr>
                <w:b/>
              </w:rPr>
              <w:t>Годовой объём в неделях</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ИА.04.02.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Итоговая аттестация</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jc w:val="center"/>
              <w:rPr>
                <w:b/>
                <w:bCs/>
              </w:rPr>
            </w:pPr>
            <w:r w:rsidRPr="004B643A">
              <w:rPr>
                <w:b/>
                <w:bCs/>
              </w:rPr>
              <w:t>2</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rPr>
                <w:b/>
                <w:bCs/>
              </w:rPr>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rPr>
                <w:b/>
                <w:bCs/>
              </w:rPr>
            </w:pPr>
            <w:r w:rsidRPr="004B643A">
              <w:rPr>
                <w:b/>
                <w:bCs/>
              </w:rPr>
              <w:t>2</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ИА.04.02.01</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jc w:val="center"/>
            </w:pPr>
            <w:r w:rsidRPr="004B643A">
              <w:t>1</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ИА.04.02.02</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jc w:val="center"/>
            </w:pPr>
            <w:r w:rsidRPr="004B643A">
              <w:t>0,5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0,5</w:t>
            </w:r>
          </w:p>
        </w:tc>
      </w:tr>
      <w:tr w:rsidR="0091564F" w:rsidRPr="004B643A" w:rsidTr="00F4234E">
        <w:tc>
          <w:tcPr>
            <w:tcW w:w="1463"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ИА.04.02.03</w:t>
            </w:r>
          </w:p>
        </w:tc>
        <w:tc>
          <w:tcPr>
            <w:tcW w:w="2141"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Музыкальная литература</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jc w:val="center"/>
            </w:pPr>
            <w:r w:rsidRPr="004B643A">
              <w:t>0,5</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0,5</w:t>
            </w:r>
          </w:p>
        </w:tc>
      </w:tr>
      <w:tr w:rsidR="0091564F" w:rsidRPr="004B643A" w:rsidTr="00F4234E">
        <w:tc>
          <w:tcPr>
            <w:tcW w:w="3604" w:type="dxa"/>
            <w:gridSpan w:val="2"/>
            <w:tcBorders>
              <w:top w:val="single" w:sz="4" w:space="0" w:color="000000"/>
              <w:left w:val="single" w:sz="4" w:space="0" w:color="000000"/>
              <w:bottom w:val="single" w:sz="4" w:space="0" w:color="000000"/>
            </w:tcBorders>
          </w:tcPr>
          <w:p w:rsidR="0091564F" w:rsidRPr="004B643A" w:rsidRDefault="0091564F" w:rsidP="00F4234E">
            <w:pPr>
              <w:snapToGrid w:val="0"/>
              <w:rPr>
                <w:b/>
              </w:rPr>
            </w:pPr>
            <w:r w:rsidRPr="004B643A">
              <w:rPr>
                <w:b/>
              </w:rPr>
              <w:t>Резерв учебного времени</w:t>
            </w:r>
          </w:p>
        </w:tc>
        <w:tc>
          <w:tcPr>
            <w:tcW w:w="1604" w:type="dxa"/>
            <w:tcBorders>
              <w:top w:val="single" w:sz="4" w:space="0" w:color="000000"/>
              <w:left w:val="single" w:sz="4" w:space="0" w:color="000000"/>
              <w:bottom w:val="single" w:sz="4" w:space="0" w:color="000000"/>
            </w:tcBorders>
          </w:tcPr>
          <w:p w:rsidR="0091564F" w:rsidRPr="004B643A" w:rsidRDefault="0091564F" w:rsidP="00F4234E">
            <w:pPr>
              <w:snapToGrid w:val="0"/>
            </w:pPr>
            <w:r w:rsidRPr="004B643A">
              <w:t>1</w:t>
            </w:r>
          </w:p>
        </w:tc>
        <w:tc>
          <w:tcPr>
            <w:tcW w:w="1380"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F4234E">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F4234E">
            <w:pPr>
              <w:snapToGrid w:val="0"/>
            </w:pPr>
            <w:r w:rsidRPr="004B643A">
              <w:t>1</w:t>
            </w:r>
          </w:p>
        </w:tc>
      </w:tr>
    </w:tbl>
    <w:p w:rsidR="0091564F" w:rsidRPr="004B643A" w:rsidRDefault="0091564F" w:rsidP="00A55528">
      <w:pPr>
        <w:rPr>
          <w:b/>
          <w:sz w:val="28"/>
          <w:szCs w:val="28"/>
        </w:rPr>
      </w:pPr>
    </w:p>
    <w:p w:rsidR="0091564F" w:rsidRPr="004B643A" w:rsidRDefault="0091564F" w:rsidP="00A55528">
      <w:pPr>
        <w:rPr>
          <w:sz w:val="28"/>
          <w:szCs w:val="28"/>
        </w:rPr>
      </w:pPr>
    </w:p>
    <w:p w:rsidR="0091564F" w:rsidRPr="004B643A" w:rsidRDefault="0091564F" w:rsidP="00A55528">
      <w:pPr>
        <w:ind w:right="-894"/>
        <w:jc w:val="center"/>
        <w:rPr>
          <w:b/>
          <w:i/>
          <w:sz w:val="28"/>
          <w:szCs w:val="28"/>
        </w:rPr>
        <w:sectPr w:rsidR="0091564F" w:rsidRPr="004B643A" w:rsidSect="00F4234E">
          <w:pgSz w:w="16838" w:h="11906" w:orient="landscape"/>
          <w:pgMar w:top="567" w:right="567" w:bottom="567" w:left="567" w:header="709" w:footer="709" w:gutter="0"/>
          <w:cols w:space="708"/>
          <w:docGrid w:linePitch="360"/>
        </w:sectPr>
      </w:pPr>
    </w:p>
    <w:p w:rsidR="0091564F" w:rsidRPr="004B643A" w:rsidRDefault="0091564F" w:rsidP="00A55528">
      <w:pPr>
        <w:jc w:val="center"/>
        <w:rPr>
          <w:b/>
          <w:sz w:val="28"/>
          <w:szCs w:val="28"/>
        </w:rPr>
      </w:pPr>
      <w:r w:rsidRPr="004B643A">
        <w:rPr>
          <w:b/>
          <w:sz w:val="28"/>
          <w:szCs w:val="28"/>
        </w:rPr>
        <w:t>Примечание к учебному плану</w:t>
      </w:r>
    </w:p>
    <w:p w:rsidR="0091564F" w:rsidRPr="004B643A" w:rsidRDefault="0091564F" w:rsidP="00A55528">
      <w:pPr>
        <w:ind w:right="-894"/>
        <w:jc w:val="center"/>
        <w:rPr>
          <w:sz w:val="28"/>
          <w:szCs w:val="28"/>
        </w:rPr>
      </w:pPr>
    </w:p>
    <w:p w:rsidR="0091564F" w:rsidRPr="004B643A" w:rsidRDefault="0091564F" w:rsidP="00EB30F3">
      <w:pPr>
        <w:numPr>
          <w:ilvl w:val="0"/>
          <w:numId w:val="2"/>
        </w:numPr>
        <w:suppressAutoHyphens/>
        <w:ind w:left="0" w:right="-54" w:firstLine="0"/>
        <w:jc w:val="both"/>
        <w:rPr>
          <w:sz w:val="28"/>
          <w:szCs w:val="28"/>
        </w:rPr>
      </w:pPr>
      <w:r w:rsidRPr="004B643A">
        <w:rPr>
          <w:sz w:val="28"/>
          <w:szCs w:val="28"/>
        </w:rPr>
        <w:t>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91564F" w:rsidRPr="004B643A" w:rsidRDefault="0091564F" w:rsidP="00EB30F3">
      <w:pPr>
        <w:numPr>
          <w:ilvl w:val="0"/>
          <w:numId w:val="2"/>
        </w:numPr>
        <w:suppressAutoHyphens/>
        <w:ind w:left="0" w:right="-54" w:firstLine="0"/>
        <w:jc w:val="both"/>
        <w:rPr>
          <w:sz w:val="28"/>
          <w:szCs w:val="28"/>
        </w:rPr>
      </w:pPr>
      <w:r w:rsidRPr="004B643A">
        <w:rPr>
          <w:sz w:val="28"/>
          <w:szCs w:val="28"/>
        </w:rPr>
        <w:t>При необходимости (для подготовки к ответственным выступлениям, конкурсам) ансамбль народных инструментов может доукомплектовываться приглашёнными в качестве концертмейстеров артистами (возможно из числа преподавателей школы), но не более чем на 25% от необходимого состава учебного коллектива.</w:t>
      </w:r>
    </w:p>
    <w:p w:rsidR="0091564F" w:rsidRPr="004B643A" w:rsidRDefault="0091564F" w:rsidP="00EB30F3">
      <w:pPr>
        <w:numPr>
          <w:ilvl w:val="0"/>
          <w:numId w:val="2"/>
        </w:numPr>
        <w:suppressAutoHyphens/>
        <w:ind w:left="0" w:right="-54" w:firstLine="0"/>
        <w:jc w:val="both"/>
        <w:rPr>
          <w:sz w:val="28"/>
          <w:szCs w:val="28"/>
        </w:rPr>
      </w:pPr>
      <w:r w:rsidRPr="004B643A">
        <w:rPr>
          <w:sz w:val="28"/>
          <w:szCs w:val="28"/>
        </w:rPr>
        <w:t>Объём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обучающихся планируется следующим образом:</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«Специальность» -  4 часа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«Ансамбль» - 1 час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«Ансамбль народных инструментов» - 1 час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«Фортепиано» - 2 часа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«Сольфеджио» - 1 час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 xml:space="preserve"> «Музыкальная литература (зарубежная, отечественная) - 1 час в неделю;</w:t>
      </w:r>
    </w:p>
    <w:p w:rsidR="0091564F" w:rsidRPr="004B643A" w:rsidRDefault="0091564F" w:rsidP="00EB30F3">
      <w:pPr>
        <w:numPr>
          <w:ilvl w:val="1"/>
          <w:numId w:val="4"/>
        </w:numPr>
        <w:tabs>
          <w:tab w:val="left" w:pos="540"/>
        </w:tabs>
        <w:suppressAutoHyphens/>
        <w:ind w:left="0" w:firstLine="0"/>
        <w:jc w:val="both"/>
        <w:rPr>
          <w:sz w:val="28"/>
          <w:szCs w:val="28"/>
        </w:rPr>
      </w:pPr>
      <w:r w:rsidRPr="004B643A">
        <w:rPr>
          <w:sz w:val="28"/>
          <w:szCs w:val="28"/>
        </w:rPr>
        <w:t>«Элементарная теория музыки» - 1  час в неделю.</w:t>
      </w:r>
    </w:p>
    <w:p w:rsidR="0091564F" w:rsidRPr="004B643A" w:rsidRDefault="0091564F" w:rsidP="00EB30F3">
      <w:pPr>
        <w:numPr>
          <w:ilvl w:val="0"/>
          <w:numId w:val="2"/>
        </w:numPr>
        <w:tabs>
          <w:tab w:val="left" w:pos="540"/>
        </w:tabs>
        <w:suppressAutoHyphens/>
        <w:ind w:left="0" w:firstLine="0"/>
        <w:rPr>
          <w:sz w:val="28"/>
          <w:szCs w:val="28"/>
        </w:rPr>
      </w:pPr>
      <w:r w:rsidRPr="004B643A">
        <w:rPr>
          <w:sz w:val="28"/>
          <w:szCs w:val="28"/>
        </w:rPr>
        <w:t>Аудиторные часы для концертмейстера предусматриваются:</w:t>
      </w:r>
    </w:p>
    <w:p w:rsidR="0091564F" w:rsidRPr="004B643A" w:rsidRDefault="0091564F" w:rsidP="00EB30F3">
      <w:pPr>
        <w:numPr>
          <w:ilvl w:val="0"/>
          <w:numId w:val="5"/>
        </w:numPr>
        <w:tabs>
          <w:tab w:val="left" w:pos="540"/>
        </w:tabs>
        <w:suppressAutoHyphens/>
        <w:ind w:left="0" w:firstLine="0"/>
        <w:jc w:val="both"/>
        <w:rPr>
          <w:sz w:val="28"/>
          <w:szCs w:val="28"/>
        </w:rPr>
      </w:pPr>
      <w:r w:rsidRPr="004B643A">
        <w:rPr>
          <w:sz w:val="28"/>
          <w:szCs w:val="28"/>
        </w:rPr>
        <w:t>по учебному предмету « Специальность» - в объёме 100% аудиторного времени;</w:t>
      </w:r>
    </w:p>
    <w:p w:rsidR="0091564F" w:rsidRPr="004B643A" w:rsidRDefault="0091564F" w:rsidP="00EB30F3">
      <w:pPr>
        <w:numPr>
          <w:ilvl w:val="0"/>
          <w:numId w:val="5"/>
        </w:numPr>
        <w:tabs>
          <w:tab w:val="left" w:pos="540"/>
        </w:tabs>
        <w:suppressAutoHyphens/>
        <w:ind w:left="0" w:firstLine="0"/>
        <w:jc w:val="both"/>
        <w:rPr>
          <w:sz w:val="28"/>
          <w:szCs w:val="28"/>
        </w:rPr>
      </w:pPr>
      <w:r w:rsidRPr="004B643A">
        <w:rPr>
          <w:sz w:val="28"/>
          <w:szCs w:val="28"/>
        </w:rPr>
        <w:t>по учебному предмету «Ансамбль» - до 100% аудиторного времени ( в зависимости от состава коллектива).</w:t>
      </w:r>
    </w:p>
    <w:p w:rsidR="0091564F" w:rsidRPr="004B643A" w:rsidRDefault="0091564F" w:rsidP="00F4234E">
      <w:pPr>
        <w:tabs>
          <w:tab w:val="left" w:pos="540"/>
        </w:tabs>
        <w:rPr>
          <w:sz w:val="28"/>
          <w:szCs w:val="28"/>
        </w:rPr>
      </w:pPr>
    </w:p>
    <w:p w:rsidR="0091564F" w:rsidRPr="004B643A" w:rsidRDefault="0091564F" w:rsidP="00F4234E">
      <w:pPr>
        <w:tabs>
          <w:tab w:val="left" w:pos="540"/>
        </w:tabs>
        <w:ind w:left="360"/>
        <w:jc w:val="both"/>
        <w:rPr>
          <w:sz w:val="28"/>
          <w:szCs w:val="28"/>
        </w:rPr>
      </w:pPr>
    </w:p>
    <w:p w:rsidR="0091564F" w:rsidRPr="004B643A" w:rsidRDefault="0091564F" w:rsidP="00A55528">
      <w:pPr>
        <w:ind w:left="360"/>
        <w:jc w:val="both"/>
        <w:rPr>
          <w:sz w:val="28"/>
          <w:szCs w:val="28"/>
        </w:rPr>
      </w:pPr>
    </w:p>
    <w:p w:rsidR="0091564F" w:rsidRPr="004B643A" w:rsidRDefault="0091564F" w:rsidP="00A55528">
      <w:pPr>
        <w:rPr>
          <w:sz w:val="28"/>
          <w:szCs w:val="28"/>
        </w:rPr>
      </w:pPr>
    </w:p>
    <w:p w:rsidR="0091564F" w:rsidRPr="004B643A" w:rsidRDefault="0091564F" w:rsidP="00A55528">
      <w:pPr>
        <w:rPr>
          <w:sz w:val="28"/>
          <w:szCs w:val="28"/>
        </w:r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F4234E">
      <w:pPr>
        <w:jc w:val="center"/>
        <w:rPr>
          <w:sz w:val="28"/>
          <w:szCs w:val="28"/>
        </w:rPr>
      </w:pPr>
    </w:p>
    <w:p w:rsidR="0091564F" w:rsidRPr="004B643A" w:rsidRDefault="0091564F" w:rsidP="00F4234E">
      <w:pPr>
        <w:jc w:val="center"/>
        <w:rPr>
          <w:sz w:val="28"/>
          <w:szCs w:val="28"/>
        </w:rPr>
      </w:pPr>
      <w:r w:rsidRPr="004B643A">
        <w:rPr>
          <w:sz w:val="28"/>
          <w:szCs w:val="28"/>
        </w:rPr>
        <w:t>Срок реализации - 8 лет</w:t>
      </w:r>
    </w:p>
    <w:p w:rsidR="0091564F" w:rsidRPr="004B643A" w:rsidRDefault="0091564F" w:rsidP="00A55528">
      <w:pPr>
        <w:rPr>
          <w:sz w:val="28"/>
          <w:szCs w:val="28"/>
        </w:rPr>
      </w:pPr>
    </w:p>
    <w:tbl>
      <w:tblPr>
        <w:tblW w:w="15090" w:type="dxa"/>
        <w:jc w:val="center"/>
        <w:tblInd w:w="-15" w:type="dxa"/>
        <w:tblLayout w:type="fixed"/>
        <w:tblLook w:val="0000"/>
      </w:tblPr>
      <w:tblGrid>
        <w:gridCol w:w="1463"/>
        <w:gridCol w:w="2141"/>
        <w:gridCol w:w="1604"/>
        <w:gridCol w:w="936"/>
        <w:gridCol w:w="684"/>
        <w:gridCol w:w="756"/>
        <w:gridCol w:w="684"/>
        <w:gridCol w:w="996"/>
        <w:gridCol w:w="876"/>
        <w:gridCol w:w="626"/>
        <w:gridCol w:w="600"/>
        <w:gridCol w:w="600"/>
        <w:gridCol w:w="600"/>
        <w:gridCol w:w="622"/>
        <w:gridCol w:w="600"/>
        <w:gridCol w:w="636"/>
        <w:gridCol w:w="666"/>
      </w:tblGrid>
      <w:tr w:rsidR="0091564F" w:rsidRPr="004B643A" w:rsidTr="00F4234E">
        <w:trPr>
          <w:jc w:val="center"/>
        </w:trPr>
        <w:tc>
          <w:tcPr>
            <w:tcW w:w="1463"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Индекс предметных областей, разделов и учебных предметов</w:t>
            </w:r>
          </w:p>
        </w:tc>
        <w:tc>
          <w:tcPr>
            <w:tcW w:w="2141"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Наименование частей, предметных областей, разделов и учебных предметов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Максимальная учебная нагрузка</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Самост. работа</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Аудиторные занятия (в часах)</w:t>
            </w:r>
          </w:p>
        </w:tc>
        <w:tc>
          <w:tcPr>
            <w:tcW w:w="1872"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Промежуточная аттестация </w:t>
            </w:r>
          </w:p>
          <w:p w:rsidR="0091564F" w:rsidRPr="004B643A" w:rsidRDefault="0091564F" w:rsidP="00C56C13">
            <w:r w:rsidRPr="004B643A">
              <w:t>(по полугодиям)</w:t>
            </w:r>
          </w:p>
        </w:tc>
        <w:tc>
          <w:tcPr>
            <w:tcW w:w="4950" w:type="dxa"/>
            <w:gridSpan w:val="8"/>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Распределение по годам обучения</w:t>
            </w:r>
          </w:p>
        </w:tc>
      </w:tr>
      <w:tr w:rsidR="0091564F" w:rsidRPr="004B643A" w:rsidTr="00F4234E">
        <w:trPr>
          <w:cantSplit/>
          <w:trHeight w:val="1848"/>
          <w:jc w:val="center"/>
        </w:trPr>
        <w:tc>
          <w:tcPr>
            <w:tcW w:w="1463"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2141"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ind w:left="113" w:right="113"/>
              <w:rPr>
                <w:b/>
              </w:rPr>
            </w:pPr>
            <w:r w:rsidRPr="004B643A">
              <w:rPr>
                <w:b/>
              </w:rPr>
              <w:t>Трудоёмкость в часах</w:t>
            </w:r>
          </w:p>
        </w:tc>
        <w:tc>
          <w:tcPr>
            <w:tcW w:w="93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Трудоёмкость в часах</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Групповые занятия</w:t>
            </w:r>
          </w:p>
        </w:tc>
        <w:tc>
          <w:tcPr>
            <w:tcW w:w="75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мелко групповые занятия</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индивидуальные занятия</w:t>
            </w:r>
          </w:p>
        </w:tc>
        <w:tc>
          <w:tcPr>
            <w:tcW w:w="99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Академические концерты, контрольные уроки</w:t>
            </w:r>
          </w:p>
        </w:tc>
        <w:tc>
          <w:tcPr>
            <w:tcW w:w="87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Экзамены</w:t>
            </w:r>
          </w:p>
        </w:tc>
        <w:tc>
          <w:tcPr>
            <w:tcW w:w="62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1-й класс</w:t>
            </w:r>
          </w:p>
        </w:tc>
        <w:tc>
          <w:tcPr>
            <w:tcW w:w="60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2-й класс</w:t>
            </w:r>
          </w:p>
        </w:tc>
        <w:tc>
          <w:tcPr>
            <w:tcW w:w="60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3-й класс</w:t>
            </w:r>
          </w:p>
        </w:tc>
        <w:tc>
          <w:tcPr>
            <w:tcW w:w="60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4-й класс</w:t>
            </w:r>
          </w:p>
        </w:tc>
        <w:tc>
          <w:tcPr>
            <w:tcW w:w="622"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5-й класс</w:t>
            </w:r>
          </w:p>
        </w:tc>
        <w:tc>
          <w:tcPr>
            <w:tcW w:w="60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6-й класс</w:t>
            </w:r>
          </w:p>
        </w:tc>
        <w:tc>
          <w:tcPr>
            <w:tcW w:w="63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jc w:val="center"/>
              <w:rPr>
                <w:b/>
              </w:rPr>
            </w:pPr>
            <w:r w:rsidRPr="004B643A">
              <w:rPr>
                <w:b/>
              </w:rPr>
              <w:t>7-й класс</w:t>
            </w:r>
          </w:p>
        </w:tc>
        <w:tc>
          <w:tcPr>
            <w:tcW w:w="666" w:type="dxa"/>
            <w:tcBorders>
              <w:top w:val="single" w:sz="4" w:space="0" w:color="000000"/>
              <w:left w:val="single" w:sz="4" w:space="0" w:color="000000"/>
              <w:bottom w:val="single" w:sz="4" w:space="0" w:color="000000"/>
              <w:right w:val="single" w:sz="4" w:space="0" w:color="000000"/>
            </w:tcBorders>
            <w:textDirection w:val="btLr"/>
          </w:tcPr>
          <w:p w:rsidR="0091564F" w:rsidRPr="004B643A" w:rsidRDefault="0091564F" w:rsidP="00C56C13">
            <w:pPr>
              <w:snapToGrid w:val="0"/>
              <w:ind w:left="113" w:right="113"/>
              <w:jc w:val="center"/>
              <w:rPr>
                <w:b/>
              </w:rPr>
            </w:pPr>
            <w:r w:rsidRPr="004B643A">
              <w:rPr>
                <w:b/>
              </w:rPr>
              <w:t>8-й класс</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10</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14</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17</w:t>
            </w:r>
          </w:p>
        </w:tc>
      </w:tr>
      <w:tr w:rsidR="0091564F" w:rsidRPr="004B643A" w:rsidTr="00F4234E">
        <w:trPr>
          <w:jc w:val="center"/>
        </w:trPr>
        <w:tc>
          <w:tcPr>
            <w:tcW w:w="3604" w:type="dxa"/>
            <w:gridSpan w:val="2"/>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Структура и объём ОП</w:t>
            </w:r>
          </w:p>
        </w:tc>
        <w:tc>
          <w:tcPr>
            <w:tcW w:w="1604"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 xml:space="preserve">3553 -5005 </w:t>
            </w:r>
          </w:p>
          <w:p w:rsidR="0091564F" w:rsidRPr="004B643A" w:rsidRDefault="0091564F" w:rsidP="00C56C13">
            <w:pPr>
              <w:snapToGrid w:val="0"/>
              <w:rPr>
                <w:b/>
                <w:highlight w:val="lightGray"/>
              </w:rPr>
            </w:pPr>
          </w:p>
        </w:tc>
        <w:tc>
          <w:tcPr>
            <w:tcW w:w="936"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1778-2288,5</w:t>
            </w:r>
          </w:p>
        </w:tc>
        <w:tc>
          <w:tcPr>
            <w:tcW w:w="2124" w:type="dxa"/>
            <w:gridSpan w:val="3"/>
            <w:vMerge w:val="restart"/>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 xml:space="preserve">1775-2715,5 </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950" w:type="dxa"/>
            <w:gridSpan w:val="8"/>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количество недель аудиторных занятий</w:t>
            </w:r>
          </w:p>
        </w:tc>
      </w:tr>
      <w:tr w:rsidR="0091564F" w:rsidRPr="004B643A" w:rsidTr="00F4234E">
        <w:trPr>
          <w:jc w:val="center"/>
        </w:trPr>
        <w:tc>
          <w:tcPr>
            <w:tcW w:w="3604" w:type="dxa"/>
            <w:gridSpan w:val="2"/>
            <w:vMerge/>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p>
        </w:tc>
        <w:tc>
          <w:tcPr>
            <w:tcW w:w="1604" w:type="dxa"/>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936" w:type="dxa"/>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2124" w:type="dxa"/>
            <w:gridSpan w:val="3"/>
            <w:vMerge/>
            <w:tcBorders>
              <w:top w:val="single" w:sz="4" w:space="0" w:color="000000"/>
              <w:left w:val="single" w:sz="4" w:space="0" w:color="000000"/>
              <w:bottom w:val="single" w:sz="4" w:space="0" w:color="000000"/>
            </w:tcBorders>
          </w:tcPr>
          <w:p w:rsidR="0091564F" w:rsidRPr="004B643A" w:rsidRDefault="0091564F" w:rsidP="00C56C13">
            <w:pPr>
              <w:snapToGrid w:val="0"/>
              <w:rPr>
                <w:highlight w:val="lightGray"/>
              </w:rPr>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33</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Обязательная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3553</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1778</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1775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950" w:type="dxa"/>
            <w:gridSpan w:val="8"/>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недельная нагрузка в часах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Музыкальное исполнительство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2222</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1301</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921</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 УП.01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Специальность </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1316</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757</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559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1,3,5...</w:t>
            </w:r>
          </w:p>
          <w:p w:rsidR="0091564F" w:rsidRPr="004B643A" w:rsidRDefault="0091564F" w:rsidP="00C56C13">
            <w:r w:rsidRPr="004B643A">
              <w:t>-15</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2,4,6...</w:t>
            </w:r>
          </w:p>
          <w:p w:rsidR="0091564F" w:rsidRPr="004B643A" w:rsidRDefault="0091564F" w:rsidP="00C56C13">
            <w:r w:rsidRPr="004B643A">
              <w:t>-14</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2,5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330</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10,12</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14</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429</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330</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7-16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ПО.01.УП.04</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Хоровой класс</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147</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49</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98</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Теория и история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1135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477</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658</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 УП.01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641,5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263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378,5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2,4...-10,15</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ПО.02.УП.02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Слушание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147</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49</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98</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ПО.02.УП.03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346,5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181,5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9,11,13,</w:t>
            </w:r>
          </w:p>
          <w:p w:rsidR="0091564F" w:rsidRPr="004B643A" w:rsidRDefault="0091564F" w:rsidP="00C56C13">
            <w:r w:rsidRPr="004B643A">
              <w:t>15</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14</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Аудиторная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1579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7,5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Максимальная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3357</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1778</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1579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9,5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9,5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14</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15,5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16,5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Количество контрольных уроков,  зачётов, экзаменов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31</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10</w:t>
            </w: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В.00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Вариативная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1452</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highlight w:val="lightGray"/>
              </w:rPr>
            </w:pPr>
            <w:r w:rsidRPr="004B643A">
              <w:rPr>
                <w:b/>
                <w:highlight w:val="lightGray"/>
              </w:rPr>
              <w:t>511,5</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highlight w:val="lightGray"/>
              </w:rPr>
            </w:pPr>
            <w:r w:rsidRPr="004B643A">
              <w:rPr>
                <w:b/>
                <w:highlight w:val="lightGray"/>
              </w:rPr>
              <w:t>940,5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В.01. </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 народных инструментов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528</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396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9-16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3</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В.02. УП.03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264</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0,5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trHeight w:val="528"/>
          <w:jc w:val="center"/>
        </w:trPr>
        <w:tc>
          <w:tcPr>
            <w:tcW w:w="1463"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В.03.УП..01</w:t>
            </w:r>
          </w:p>
        </w:tc>
        <w:tc>
          <w:tcPr>
            <w:tcW w:w="2141"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 xml:space="preserve">Специальность </w:t>
            </w:r>
          </w:p>
        </w:tc>
        <w:tc>
          <w:tcPr>
            <w:tcW w:w="1604"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330</w:t>
            </w:r>
          </w:p>
        </w:tc>
        <w:tc>
          <w:tcPr>
            <w:tcW w:w="93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165</w:t>
            </w:r>
          </w:p>
        </w:tc>
        <w:tc>
          <w:tcPr>
            <w:tcW w:w="684"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165</w:t>
            </w:r>
          </w:p>
        </w:tc>
        <w:tc>
          <w:tcPr>
            <w:tcW w:w="99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4-12</w:t>
            </w:r>
          </w:p>
        </w:tc>
        <w:tc>
          <w:tcPr>
            <w:tcW w:w="876"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622"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636" w:type="dxa"/>
            <w:tcBorders>
              <w:top w:val="single" w:sz="4" w:space="0" w:color="000000"/>
              <w:left w:val="single" w:sz="4" w:space="0" w:color="000000"/>
              <w:bottom w:val="single" w:sz="4" w:space="0" w:color="auto"/>
            </w:tcBorders>
          </w:tcPr>
          <w:p w:rsidR="0091564F" w:rsidRPr="004B643A" w:rsidRDefault="0091564F" w:rsidP="00C56C13">
            <w:pPr>
              <w:snapToGrid w:val="0"/>
            </w:pPr>
            <w:r w:rsidRPr="004B643A">
              <w:t>1</w:t>
            </w:r>
          </w:p>
        </w:tc>
        <w:tc>
          <w:tcPr>
            <w:tcW w:w="666" w:type="dxa"/>
            <w:tcBorders>
              <w:top w:val="single" w:sz="4" w:space="0" w:color="000000"/>
              <w:left w:val="single" w:sz="4" w:space="0" w:color="000000"/>
              <w:bottom w:val="single" w:sz="4" w:space="0" w:color="auto"/>
              <w:right w:val="single" w:sz="4" w:space="0" w:color="000000"/>
            </w:tcBorders>
          </w:tcPr>
          <w:p w:rsidR="0091564F" w:rsidRPr="004B643A" w:rsidRDefault="0091564F" w:rsidP="00C56C13">
            <w:pPr>
              <w:snapToGrid w:val="0"/>
            </w:pPr>
            <w:r w:rsidRPr="004B643A">
              <w:t>1</w:t>
            </w:r>
          </w:p>
        </w:tc>
      </w:tr>
      <w:tr w:rsidR="0091564F" w:rsidRPr="004B643A" w:rsidTr="00F4234E">
        <w:trPr>
          <w:trHeight w:val="160"/>
          <w:jc w:val="center"/>
        </w:trPr>
        <w:tc>
          <w:tcPr>
            <w:tcW w:w="1463"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В.04.УП. 04</w:t>
            </w:r>
          </w:p>
        </w:tc>
        <w:tc>
          <w:tcPr>
            <w:tcW w:w="2141"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Хоровой класс</w:t>
            </w:r>
          </w:p>
        </w:tc>
        <w:tc>
          <w:tcPr>
            <w:tcW w:w="1604"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247,5</w:t>
            </w:r>
          </w:p>
        </w:tc>
        <w:tc>
          <w:tcPr>
            <w:tcW w:w="93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82,5</w:t>
            </w:r>
          </w:p>
        </w:tc>
        <w:tc>
          <w:tcPr>
            <w:tcW w:w="684"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165</w:t>
            </w:r>
          </w:p>
        </w:tc>
        <w:tc>
          <w:tcPr>
            <w:tcW w:w="756"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684"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99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8,10,12, 14,16</w:t>
            </w:r>
          </w:p>
        </w:tc>
        <w:tc>
          <w:tcPr>
            <w:tcW w:w="876"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626"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auto"/>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w:t>
            </w:r>
          </w:p>
        </w:tc>
        <w:tc>
          <w:tcPr>
            <w:tcW w:w="622"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w:t>
            </w:r>
          </w:p>
        </w:tc>
        <w:tc>
          <w:tcPr>
            <w:tcW w:w="600"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w:t>
            </w:r>
          </w:p>
        </w:tc>
        <w:tc>
          <w:tcPr>
            <w:tcW w:w="636" w:type="dxa"/>
            <w:tcBorders>
              <w:top w:val="single" w:sz="4" w:space="0" w:color="auto"/>
              <w:left w:val="single" w:sz="4" w:space="0" w:color="000000"/>
              <w:bottom w:val="single" w:sz="4" w:space="0" w:color="auto"/>
            </w:tcBorders>
          </w:tcPr>
          <w:p w:rsidR="0091564F" w:rsidRPr="004B643A" w:rsidRDefault="0091564F" w:rsidP="00C56C13">
            <w:pPr>
              <w:snapToGrid w:val="0"/>
            </w:pPr>
            <w:r w:rsidRPr="004B643A">
              <w:t>1</w:t>
            </w:r>
          </w:p>
        </w:tc>
        <w:tc>
          <w:tcPr>
            <w:tcW w:w="666" w:type="dxa"/>
            <w:tcBorders>
              <w:top w:val="single" w:sz="4" w:space="0" w:color="auto"/>
              <w:left w:val="single" w:sz="4" w:space="0" w:color="000000"/>
              <w:bottom w:val="single" w:sz="4" w:space="0" w:color="auto"/>
              <w:right w:val="single" w:sz="4" w:space="0" w:color="000000"/>
            </w:tcBorders>
          </w:tcPr>
          <w:p w:rsidR="0091564F" w:rsidRPr="004B643A" w:rsidRDefault="0091564F" w:rsidP="00C56C13">
            <w:pPr>
              <w:snapToGrid w:val="0"/>
            </w:pPr>
            <w:r w:rsidRPr="004B643A">
              <w:t>1</w:t>
            </w:r>
          </w:p>
        </w:tc>
      </w:tr>
      <w:tr w:rsidR="0091564F" w:rsidRPr="004B643A" w:rsidTr="00F4234E">
        <w:trPr>
          <w:trHeight w:val="288"/>
          <w:jc w:val="center"/>
        </w:trPr>
        <w:tc>
          <w:tcPr>
            <w:tcW w:w="1463"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В. 05.ПО.02 УП.01</w:t>
            </w:r>
          </w:p>
        </w:tc>
        <w:tc>
          <w:tcPr>
            <w:tcW w:w="2141"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82,5</w:t>
            </w:r>
          </w:p>
        </w:tc>
        <w:tc>
          <w:tcPr>
            <w:tcW w:w="93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82,5</w:t>
            </w:r>
          </w:p>
        </w:tc>
        <w:tc>
          <w:tcPr>
            <w:tcW w:w="684"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0,5</w:t>
            </w:r>
          </w:p>
        </w:tc>
        <w:tc>
          <w:tcPr>
            <w:tcW w:w="622"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0,5</w:t>
            </w:r>
          </w:p>
        </w:tc>
        <w:tc>
          <w:tcPr>
            <w:tcW w:w="600"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0,5</w:t>
            </w:r>
          </w:p>
        </w:tc>
        <w:tc>
          <w:tcPr>
            <w:tcW w:w="636" w:type="dxa"/>
            <w:tcBorders>
              <w:top w:val="single" w:sz="4" w:space="0" w:color="auto"/>
              <w:left w:val="single" w:sz="4" w:space="0" w:color="000000"/>
              <w:bottom w:val="single" w:sz="4" w:space="0" w:color="000000"/>
            </w:tcBorders>
          </w:tcPr>
          <w:p w:rsidR="0091564F" w:rsidRPr="004B643A" w:rsidRDefault="0091564F" w:rsidP="00C56C13">
            <w:pPr>
              <w:snapToGrid w:val="0"/>
            </w:pPr>
            <w:r w:rsidRPr="004B643A">
              <w:t>0,5</w:t>
            </w:r>
          </w:p>
        </w:tc>
        <w:tc>
          <w:tcPr>
            <w:tcW w:w="666" w:type="dxa"/>
            <w:tcBorders>
              <w:top w:val="single" w:sz="4" w:space="0" w:color="auto"/>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аудиторная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2519,5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11,5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12,5</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13</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максимальная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4809</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2289,5</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2519,5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12,5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12,5</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17,5</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21,5</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23</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bCs/>
              </w:rPr>
            </w:pPr>
            <w:r w:rsidRPr="004B643A">
              <w:rPr>
                <w:b/>
                <w:bCs/>
              </w:rPr>
              <w:t>23,5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количество контрольных уроков, зачётов, экзаменов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25</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К.03.00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Консультации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196</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196</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4950" w:type="dxa"/>
            <w:gridSpan w:val="8"/>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годовая нагрузка в часах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21</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9</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9</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9</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К.03.04</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К.03.05</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Сводный хор</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45</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9</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К.03.06</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 народных инструментов (сводные репетиции)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10</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К.03.07</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А.04.00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Аттестация</w:t>
            </w:r>
          </w:p>
        </w:tc>
        <w:tc>
          <w:tcPr>
            <w:tcW w:w="11486" w:type="dxa"/>
            <w:gridSpan w:val="15"/>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Годовой объём в неделях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ПА.04.01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Промежуточная (экзаменационная)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7</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Итоговая аттестация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2</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1</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Резерв учебного времени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8</w:t>
            </w:r>
          </w:p>
        </w:tc>
        <w:tc>
          <w:tcPr>
            <w:tcW w:w="9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22"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0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3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66"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bl>
    <w:p w:rsidR="0091564F" w:rsidRPr="004B643A" w:rsidRDefault="0091564F" w:rsidP="00A55528">
      <w:pPr>
        <w:rPr>
          <w:sz w:val="28"/>
          <w:szCs w:val="28"/>
        </w:rPr>
      </w:pPr>
    </w:p>
    <w:p w:rsidR="0091564F" w:rsidRPr="004B643A" w:rsidRDefault="0091564F" w:rsidP="00A55528">
      <w:pPr>
        <w:ind w:right="-894"/>
        <w:jc w:val="center"/>
        <w:rPr>
          <w:b/>
          <w:i/>
          <w:sz w:val="28"/>
          <w:szCs w:val="28"/>
        </w:rPr>
      </w:pPr>
    </w:p>
    <w:p w:rsidR="0091564F" w:rsidRPr="004B643A" w:rsidRDefault="0091564F" w:rsidP="00A55528">
      <w:pPr>
        <w:jc w:val="center"/>
        <w:rPr>
          <w:b/>
          <w:i/>
          <w:sz w:val="28"/>
          <w:szCs w:val="28"/>
        </w:rPr>
        <w:sectPr w:rsidR="0091564F" w:rsidRPr="004B643A" w:rsidSect="00F4234E">
          <w:pgSz w:w="16838" w:h="11906" w:orient="landscape"/>
          <w:pgMar w:top="567" w:right="567" w:bottom="567" w:left="567" w:header="709" w:footer="709" w:gutter="0"/>
          <w:cols w:space="708"/>
          <w:docGrid w:linePitch="360"/>
        </w:sectPr>
      </w:pPr>
    </w:p>
    <w:p w:rsidR="0091564F" w:rsidRPr="004B643A" w:rsidRDefault="0091564F" w:rsidP="00A55528">
      <w:pPr>
        <w:jc w:val="center"/>
        <w:rPr>
          <w:sz w:val="28"/>
          <w:szCs w:val="28"/>
        </w:rPr>
      </w:pPr>
      <w:r w:rsidRPr="004B643A">
        <w:rPr>
          <w:sz w:val="28"/>
          <w:szCs w:val="28"/>
        </w:rPr>
        <w:t>Примечание к учебному плану.</w:t>
      </w:r>
    </w:p>
    <w:p w:rsidR="0091564F" w:rsidRPr="004B643A" w:rsidRDefault="0091564F" w:rsidP="00A55528">
      <w:pPr>
        <w:ind w:right="-894"/>
        <w:jc w:val="center"/>
        <w:rPr>
          <w:sz w:val="28"/>
          <w:szCs w:val="28"/>
        </w:rPr>
      </w:pPr>
    </w:p>
    <w:p w:rsidR="0091564F" w:rsidRPr="004B643A" w:rsidRDefault="0091564F" w:rsidP="00A55528">
      <w:pPr>
        <w:ind w:left="360" w:right="-54"/>
        <w:jc w:val="both"/>
        <w:rPr>
          <w:sz w:val="28"/>
          <w:szCs w:val="28"/>
        </w:rPr>
      </w:pPr>
      <w:r w:rsidRPr="004B643A">
        <w:rPr>
          <w:sz w:val="28"/>
          <w:szCs w:val="28"/>
        </w:rPr>
        <w:t>1.При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91564F" w:rsidRPr="004B643A" w:rsidRDefault="0091564F" w:rsidP="00EB30F3">
      <w:pPr>
        <w:numPr>
          <w:ilvl w:val="0"/>
          <w:numId w:val="4"/>
        </w:numPr>
        <w:suppressAutoHyphens/>
        <w:ind w:left="0" w:right="-54" w:firstLine="0"/>
        <w:jc w:val="both"/>
        <w:rPr>
          <w:sz w:val="28"/>
          <w:szCs w:val="28"/>
        </w:rPr>
      </w:pPr>
      <w:r w:rsidRPr="004B643A">
        <w:rPr>
          <w:sz w:val="28"/>
          <w:szCs w:val="28"/>
        </w:rPr>
        <w:t>При реализации учебного предмета «Хоровой класс» могут одновременно заниматься обучающиеся по другим образовательным программа в области музыкального искусства.  Учебный предмет «Хоровой класс» организуется следующим образом: хор из обучающихся первого класса; хор из обучающихся 2-4 классов, хор из обучающихся 5-8 классов.</w:t>
      </w:r>
    </w:p>
    <w:p w:rsidR="0091564F" w:rsidRPr="004B643A" w:rsidRDefault="0091564F" w:rsidP="00EB30F3">
      <w:pPr>
        <w:numPr>
          <w:ilvl w:val="0"/>
          <w:numId w:val="4"/>
        </w:numPr>
        <w:suppressAutoHyphens/>
        <w:ind w:left="0" w:right="-54" w:firstLine="0"/>
        <w:jc w:val="both"/>
        <w:rPr>
          <w:sz w:val="28"/>
          <w:szCs w:val="28"/>
        </w:rPr>
      </w:pPr>
      <w:r w:rsidRPr="004B643A">
        <w:rPr>
          <w:sz w:val="28"/>
          <w:szCs w:val="28"/>
        </w:rPr>
        <w:t>При необходимости (для подготовки к ответственным выступлениям, конкурсам) ансамбль народных инструментов может доукомплектовываться приглашёнными в качестве концертмейстеров артистами (возможно из числа преподавателей школы), но не более чем на 25% от необходимого состава учебного коллектива.</w:t>
      </w:r>
    </w:p>
    <w:p w:rsidR="0091564F" w:rsidRPr="004B643A" w:rsidRDefault="0091564F" w:rsidP="00EB30F3">
      <w:pPr>
        <w:numPr>
          <w:ilvl w:val="0"/>
          <w:numId w:val="4"/>
        </w:numPr>
        <w:suppressAutoHyphens/>
        <w:ind w:left="0" w:right="-54" w:firstLine="0"/>
        <w:jc w:val="both"/>
        <w:rPr>
          <w:sz w:val="28"/>
          <w:szCs w:val="28"/>
        </w:rPr>
      </w:pPr>
      <w:r w:rsidRPr="004B643A">
        <w:rPr>
          <w:sz w:val="28"/>
          <w:szCs w:val="28"/>
        </w:rPr>
        <w:t>Объём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обучающихся планируется следующим образом:</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«Специальность» - 1-3 классы - по 2-3 часа в неделю; 4-6 классы - по 3-4 часа в неделю; 7-8 классы - по 4-5 часов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«Ансамбль» - 1 час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«Ансамбль народных инструментов» - 1 час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«Фортепиано» - 2 часа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«Хоровой класс»  -  0,5 часа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«Сольфеджио» - 1 час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«Слушание музыки» - 0,5 часа в неделю;</w:t>
      </w:r>
    </w:p>
    <w:p w:rsidR="0091564F" w:rsidRPr="004B643A" w:rsidRDefault="0091564F" w:rsidP="00EB30F3">
      <w:pPr>
        <w:numPr>
          <w:ilvl w:val="1"/>
          <w:numId w:val="4"/>
        </w:numPr>
        <w:tabs>
          <w:tab w:val="left" w:pos="540"/>
        </w:tabs>
        <w:suppressAutoHyphens/>
        <w:ind w:left="0" w:right="-54" w:firstLine="0"/>
        <w:jc w:val="both"/>
        <w:rPr>
          <w:sz w:val="28"/>
          <w:szCs w:val="28"/>
        </w:rPr>
      </w:pPr>
      <w:r w:rsidRPr="004B643A">
        <w:rPr>
          <w:sz w:val="28"/>
          <w:szCs w:val="28"/>
        </w:rPr>
        <w:t>«Музыкальная литература (зарубежная, отечественная) - 1 час в неделю;</w:t>
      </w:r>
    </w:p>
    <w:p w:rsidR="0091564F" w:rsidRPr="004B643A" w:rsidRDefault="0091564F" w:rsidP="00EB30F3">
      <w:pPr>
        <w:numPr>
          <w:ilvl w:val="0"/>
          <w:numId w:val="4"/>
        </w:numPr>
        <w:tabs>
          <w:tab w:val="left" w:pos="540"/>
        </w:tabs>
        <w:suppressAutoHyphens/>
        <w:ind w:left="0" w:right="-54" w:firstLine="0"/>
        <w:rPr>
          <w:sz w:val="28"/>
          <w:szCs w:val="28"/>
        </w:rPr>
      </w:pPr>
      <w:r w:rsidRPr="004B643A">
        <w:rPr>
          <w:sz w:val="28"/>
          <w:szCs w:val="28"/>
        </w:rPr>
        <w:t>Аудиторные часы для концертмейстера предусматриваются:</w:t>
      </w:r>
    </w:p>
    <w:p w:rsidR="0091564F" w:rsidRPr="004B643A" w:rsidRDefault="0091564F" w:rsidP="00EB30F3">
      <w:pPr>
        <w:numPr>
          <w:ilvl w:val="0"/>
          <w:numId w:val="5"/>
        </w:numPr>
        <w:tabs>
          <w:tab w:val="left" w:pos="540"/>
        </w:tabs>
        <w:suppressAutoHyphens/>
        <w:ind w:left="0" w:right="-54" w:firstLine="0"/>
        <w:jc w:val="both"/>
        <w:rPr>
          <w:sz w:val="28"/>
          <w:szCs w:val="28"/>
        </w:rPr>
      </w:pPr>
      <w:r w:rsidRPr="004B643A">
        <w:rPr>
          <w:sz w:val="28"/>
          <w:szCs w:val="28"/>
        </w:rPr>
        <w:t>по учебному предмету « Специальность» - в объёме 100% аудиторного времени;</w:t>
      </w:r>
    </w:p>
    <w:p w:rsidR="0091564F" w:rsidRPr="004B643A" w:rsidRDefault="0091564F" w:rsidP="00EB30F3">
      <w:pPr>
        <w:numPr>
          <w:ilvl w:val="0"/>
          <w:numId w:val="5"/>
        </w:numPr>
        <w:tabs>
          <w:tab w:val="clear" w:pos="1080"/>
          <w:tab w:val="num" w:pos="0"/>
          <w:tab w:val="left" w:pos="540"/>
        </w:tabs>
        <w:suppressAutoHyphens/>
        <w:ind w:right="-54" w:hanging="1080"/>
        <w:jc w:val="both"/>
        <w:rPr>
          <w:sz w:val="28"/>
          <w:szCs w:val="28"/>
        </w:rPr>
      </w:pPr>
      <w:r w:rsidRPr="004B643A">
        <w:rPr>
          <w:sz w:val="28"/>
          <w:szCs w:val="28"/>
        </w:rPr>
        <w:t xml:space="preserve">      по учебным предметам «Хоровой класс»  и консультациям по «Сводному хору» - в объёме 100% аудиторного времени;</w:t>
      </w:r>
    </w:p>
    <w:p w:rsidR="0091564F" w:rsidRPr="004B643A" w:rsidRDefault="0091564F" w:rsidP="00EB30F3">
      <w:pPr>
        <w:numPr>
          <w:ilvl w:val="0"/>
          <w:numId w:val="5"/>
        </w:numPr>
        <w:tabs>
          <w:tab w:val="left" w:pos="540"/>
        </w:tabs>
        <w:suppressAutoHyphens/>
        <w:ind w:left="0" w:right="-54" w:firstLine="0"/>
        <w:jc w:val="both"/>
        <w:rPr>
          <w:sz w:val="28"/>
          <w:szCs w:val="28"/>
        </w:rPr>
      </w:pPr>
      <w:r w:rsidRPr="004B643A">
        <w:rPr>
          <w:sz w:val="28"/>
          <w:szCs w:val="28"/>
        </w:rPr>
        <w:t>по учебному предмету «Ансамбль» - до 100% аудиторного времени (в зависимости от состава коллектива).</w:t>
      </w:r>
    </w:p>
    <w:p w:rsidR="0091564F" w:rsidRPr="004B643A" w:rsidRDefault="0091564F" w:rsidP="00A55528">
      <w:pPr>
        <w:ind w:left="1080" w:right="-894"/>
        <w:jc w:val="both"/>
        <w:rPr>
          <w:sz w:val="28"/>
          <w:szCs w:val="28"/>
        </w:rPr>
      </w:pPr>
    </w:p>
    <w:p w:rsidR="0091564F" w:rsidRPr="004B643A" w:rsidRDefault="0091564F" w:rsidP="00A55528">
      <w:pPr>
        <w:rPr>
          <w:sz w:val="28"/>
          <w:szCs w:val="28"/>
        </w:rPr>
      </w:pPr>
    </w:p>
    <w:p w:rsidR="0091564F" w:rsidRPr="004B643A" w:rsidRDefault="0091564F" w:rsidP="00A55528">
      <w:pPr>
        <w:rPr>
          <w:sz w:val="28"/>
          <w:szCs w:val="28"/>
        </w:rPr>
      </w:pPr>
    </w:p>
    <w:p w:rsidR="0091564F" w:rsidRPr="004B643A" w:rsidRDefault="0091564F" w:rsidP="00A55528">
      <w:pPr>
        <w:rPr>
          <w:b/>
          <w:sz w:val="28"/>
          <w:szCs w:val="28"/>
        </w:r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A55528">
      <w:pPr>
        <w:rPr>
          <w:sz w:val="28"/>
          <w:szCs w:val="28"/>
        </w:rPr>
      </w:pPr>
    </w:p>
    <w:p w:rsidR="0091564F" w:rsidRPr="004B643A" w:rsidRDefault="0091564F" w:rsidP="00F4234E">
      <w:pPr>
        <w:jc w:val="center"/>
        <w:rPr>
          <w:sz w:val="28"/>
          <w:szCs w:val="28"/>
        </w:rPr>
      </w:pPr>
      <w:r w:rsidRPr="004B643A">
        <w:rPr>
          <w:sz w:val="28"/>
          <w:szCs w:val="28"/>
        </w:rPr>
        <w:t>Срок реализации  - 1 год (9 класс)</w:t>
      </w:r>
    </w:p>
    <w:p w:rsidR="0091564F" w:rsidRPr="004B643A" w:rsidRDefault="0091564F" w:rsidP="00A55528">
      <w:pPr>
        <w:rPr>
          <w:b/>
        </w:rPr>
      </w:pPr>
    </w:p>
    <w:tbl>
      <w:tblPr>
        <w:tblW w:w="0" w:type="auto"/>
        <w:jc w:val="center"/>
        <w:tblInd w:w="-15" w:type="dxa"/>
        <w:tblLayout w:type="fixed"/>
        <w:tblLook w:val="0000"/>
      </w:tblPr>
      <w:tblGrid>
        <w:gridCol w:w="1463"/>
        <w:gridCol w:w="2141"/>
        <w:gridCol w:w="1604"/>
        <w:gridCol w:w="1380"/>
        <w:gridCol w:w="684"/>
        <w:gridCol w:w="756"/>
        <w:gridCol w:w="684"/>
        <w:gridCol w:w="996"/>
        <w:gridCol w:w="876"/>
        <w:gridCol w:w="1728"/>
        <w:gridCol w:w="1852"/>
      </w:tblGrid>
      <w:tr w:rsidR="0091564F" w:rsidRPr="004B643A" w:rsidTr="00F4234E">
        <w:trPr>
          <w:jc w:val="center"/>
        </w:trPr>
        <w:tc>
          <w:tcPr>
            <w:tcW w:w="1463"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Индекс предметных областей, разделов и учебных предметов</w:t>
            </w:r>
          </w:p>
        </w:tc>
        <w:tc>
          <w:tcPr>
            <w:tcW w:w="2141"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Наименование частей, предметных областей, разделов и учебных предметов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Максимальная учебная нагрузка</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Самост. работа</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Аудиторные занятия (в часах)</w:t>
            </w:r>
          </w:p>
        </w:tc>
        <w:tc>
          <w:tcPr>
            <w:tcW w:w="1872"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 xml:space="preserve">Промежуточная аттестация </w:t>
            </w:r>
          </w:p>
          <w:p w:rsidR="0091564F" w:rsidRPr="004B643A" w:rsidRDefault="0091564F" w:rsidP="00C56C13">
            <w:pPr>
              <w:rPr>
                <w:b/>
              </w:rPr>
            </w:pPr>
            <w:r w:rsidRPr="004B643A">
              <w:rPr>
                <w:b/>
              </w:rPr>
              <w:t>(по полугодиям)</w:t>
            </w: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Распределение по учебным полугодиям</w:t>
            </w:r>
          </w:p>
        </w:tc>
      </w:tr>
      <w:tr w:rsidR="0091564F" w:rsidRPr="004B643A" w:rsidTr="00F4234E">
        <w:trPr>
          <w:cantSplit/>
          <w:trHeight w:val="1848"/>
          <w:jc w:val="center"/>
        </w:trPr>
        <w:tc>
          <w:tcPr>
            <w:tcW w:w="1463"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2141" w:type="dxa"/>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ind w:left="113" w:right="113"/>
              <w:rPr>
                <w:b/>
              </w:rPr>
            </w:pPr>
            <w:r w:rsidRPr="004B643A">
              <w:rPr>
                <w:b/>
              </w:rPr>
              <w:t>Трудоёмкость в часах</w:t>
            </w:r>
          </w:p>
        </w:tc>
        <w:tc>
          <w:tcPr>
            <w:tcW w:w="1380"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Трудоёмкость в часах</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Групповые занятия</w:t>
            </w:r>
          </w:p>
        </w:tc>
        <w:tc>
          <w:tcPr>
            <w:tcW w:w="75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мелко групповые занятия</w:t>
            </w:r>
          </w:p>
        </w:tc>
        <w:tc>
          <w:tcPr>
            <w:tcW w:w="684"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индивидуальные занятия</w:t>
            </w:r>
          </w:p>
        </w:tc>
        <w:tc>
          <w:tcPr>
            <w:tcW w:w="99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Зачёты, контрольные уроки</w:t>
            </w:r>
          </w:p>
        </w:tc>
        <w:tc>
          <w:tcPr>
            <w:tcW w:w="876"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Экзамены</w:t>
            </w:r>
          </w:p>
        </w:tc>
        <w:tc>
          <w:tcPr>
            <w:tcW w:w="1728" w:type="dxa"/>
            <w:tcBorders>
              <w:top w:val="single" w:sz="4" w:space="0" w:color="000000"/>
              <w:left w:val="single" w:sz="4" w:space="0" w:color="000000"/>
              <w:bottom w:val="single" w:sz="4" w:space="0" w:color="000000"/>
            </w:tcBorders>
            <w:textDirection w:val="btLr"/>
          </w:tcPr>
          <w:p w:rsidR="0091564F" w:rsidRPr="004B643A" w:rsidRDefault="0091564F" w:rsidP="00C56C13">
            <w:pPr>
              <w:snapToGrid w:val="0"/>
              <w:ind w:left="113" w:right="113"/>
              <w:rPr>
                <w:b/>
              </w:rPr>
            </w:pPr>
            <w:r w:rsidRPr="004B643A">
              <w:rPr>
                <w:b/>
              </w:rPr>
              <w:t>1-е полугодие</w:t>
            </w:r>
          </w:p>
        </w:tc>
        <w:tc>
          <w:tcPr>
            <w:tcW w:w="1852" w:type="dxa"/>
            <w:tcBorders>
              <w:top w:val="single" w:sz="4" w:space="0" w:color="000000"/>
              <w:left w:val="single" w:sz="4" w:space="0" w:color="000000"/>
              <w:bottom w:val="single" w:sz="4" w:space="0" w:color="000000"/>
              <w:right w:val="single" w:sz="4" w:space="0" w:color="000000"/>
            </w:tcBorders>
            <w:textDirection w:val="btLr"/>
          </w:tcPr>
          <w:p w:rsidR="0091564F" w:rsidRPr="004B643A" w:rsidRDefault="0091564F" w:rsidP="00C56C13">
            <w:pPr>
              <w:snapToGrid w:val="0"/>
              <w:ind w:left="113" w:right="113"/>
              <w:rPr>
                <w:b/>
              </w:rPr>
            </w:pPr>
            <w:r w:rsidRPr="004B643A">
              <w:rPr>
                <w:b/>
              </w:rPr>
              <w:t>2-е полугодие</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5</w:t>
            </w: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7</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w:t>
            </w: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10</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11</w:t>
            </w:r>
          </w:p>
        </w:tc>
      </w:tr>
      <w:tr w:rsidR="0091564F" w:rsidRPr="004B643A" w:rsidTr="00F4234E">
        <w:trPr>
          <w:jc w:val="center"/>
        </w:trPr>
        <w:tc>
          <w:tcPr>
            <w:tcW w:w="3604" w:type="dxa"/>
            <w:gridSpan w:val="2"/>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Структура и объём ОП</w:t>
            </w:r>
          </w:p>
        </w:tc>
        <w:tc>
          <w:tcPr>
            <w:tcW w:w="1604"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615,5-846,5</w:t>
            </w:r>
          </w:p>
        </w:tc>
        <w:tc>
          <w:tcPr>
            <w:tcW w:w="1380" w:type="dxa"/>
            <w:vMerge w:val="restart"/>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297-396</w:t>
            </w:r>
          </w:p>
        </w:tc>
        <w:tc>
          <w:tcPr>
            <w:tcW w:w="2124" w:type="dxa"/>
            <w:gridSpan w:val="3"/>
            <w:vMerge w:val="restart"/>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318,5-450,5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количество недель аудиторных занятий</w:t>
            </w:r>
          </w:p>
        </w:tc>
      </w:tr>
      <w:tr w:rsidR="0091564F" w:rsidRPr="004B643A" w:rsidTr="00F4234E">
        <w:trPr>
          <w:jc w:val="center"/>
        </w:trPr>
        <w:tc>
          <w:tcPr>
            <w:tcW w:w="3604" w:type="dxa"/>
            <w:gridSpan w:val="2"/>
            <w:vMerge/>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604" w:type="dxa"/>
            <w:vMerge/>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vMerge/>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24" w:type="dxa"/>
            <w:gridSpan w:val="3"/>
            <w:vMerge/>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16</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17</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Обязательная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615,5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297</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318,5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недельная нагрузка в часах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Музыкальное исполнительство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346,5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198</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148,5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 УП.01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Специальность </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214,5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82,5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2,5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ПО.01.УП.02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2</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ПО.02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Теория и история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231</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99</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132</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 УП.01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82,5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49,5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ПО.02.УП.02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82,5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49,5</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17</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ПО.02.УП.03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Элементарная теория музыки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66</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17,18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Аудиторная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280,5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8,5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Максимальная нагрузка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577,5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297</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280,5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16,5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16,5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Количество контрольных уроков,  зачётов, экзаменов по двум предметным областям</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6</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В.00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shd w:val="clear" w:color="auto" w:fill="C0C0C0"/>
              </w:rPr>
            </w:pPr>
            <w:r w:rsidRPr="004B643A">
              <w:rPr>
                <w:b/>
                <w:shd w:val="clear" w:color="auto" w:fill="C0C0C0"/>
              </w:rPr>
              <w:t>Вариативная часть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231</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99</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132</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В.01.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 народных инструментов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132</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99</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3</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 xml:space="preserve">В.02. </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99</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33</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18</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аудиторная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412,5</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12,5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rPr>
            </w:pPr>
            <w:r w:rsidRPr="004B643A">
              <w:rPr>
                <w:b/>
              </w:rPr>
              <w:t>12,5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максимальная нагрузка с учётом вариативной части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825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396</w:t>
            </w: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429</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23,5</w:t>
            </w: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bCs/>
              </w:rPr>
            </w:pPr>
            <w:r w:rsidRPr="004B643A">
              <w:rPr>
                <w:b/>
                <w:bCs/>
              </w:rPr>
              <w:t>23,5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Всего количество контрольных уроков, зачётов, экзаменов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r w:rsidRPr="004B643A">
              <w:rPr>
                <w:b/>
                <w:bCs/>
              </w:rPr>
              <w:t>2</w:t>
            </w: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К.03.00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Консультации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38</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p>
        </w:tc>
        <w:tc>
          <w:tcPr>
            <w:tcW w:w="2124" w:type="dxa"/>
            <w:gridSpan w:val="3"/>
            <w:tcBorders>
              <w:top w:val="single" w:sz="4" w:space="0" w:color="000000"/>
              <w:left w:val="single" w:sz="4" w:space="0" w:color="000000"/>
              <w:bottom w:val="single" w:sz="4" w:space="0" w:color="000000"/>
            </w:tcBorders>
          </w:tcPr>
          <w:p w:rsidR="0091564F" w:rsidRPr="004B643A" w:rsidRDefault="0091564F" w:rsidP="00C56C13">
            <w:pPr>
              <w:snapToGrid w:val="0"/>
              <w:jc w:val="center"/>
              <w:rPr>
                <w:b/>
              </w:rPr>
            </w:pPr>
            <w:r w:rsidRPr="004B643A">
              <w:rPr>
                <w:b/>
              </w:rPr>
              <w:t>38</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годовая нагрузка в часах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8</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8</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4</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 (зарубежная, отечественная)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4</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4</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К.03.04</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2</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К.03.05</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Фортепиано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2</w:t>
            </w: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2</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К.03.06</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Ансамбль народных инструментов</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12</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12</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Сводный хор</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6</w:t>
            </w: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3580" w:type="dxa"/>
            <w:gridSpan w:val="2"/>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pPr>
            <w:r w:rsidRPr="004B643A">
              <w:t>6</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А.04.00</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Аттестация</w:t>
            </w:r>
          </w:p>
        </w:tc>
        <w:tc>
          <w:tcPr>
            <w:tcW w:w="10560" w:type="dxa"/>
            <w:gridSpan w:val="9"/>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jc w:val="center"/>
              <w:rPr>
                <w:b/>
              </w:rPr>
            </w:pPr>
            <w:r w:rsidRPr="004B643A">
              <w:rPr>
                <w:b/>
              </w:rPr>
              <w:t>Годовой объём в неделях</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Итоговая аттестация</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rPr>
                <w:b/>
                <w:bCs/>
              </w:rPr>
            </w:pPr>
            <w:r w:rsidRPr="004B643A">
              <w:rPr>
                <w:b/>
                <w:bCs/>
              </w:rPr>
              <w:t>2</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rPr>
                <w:b/>
                <w:bCs/>
              </w:rPr>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rPr>
                <w:b/>
                <w:bCs/>
              </w:rPr>
            </w:pPr>
            <w:r w:rsidRPr="004B643A">
              <w:rPr>
                <w:b/>
                <w:bCs/>
              </w:rPr>
              <w:t>2</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ИА.04.02.01</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Специальность</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1</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ИА.04.02.02</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Сольфеджио</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F4234E">
        <w:trPr>
          <w:jc w:val="center"/>
        </w:trPr>
        <w:tc>
          <w:tcPr>
            <w:tcW w:w="1463"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ИА.04.02.03</w:t>
            </w:r>
          </w:p>
        </w:tc>
        <w:tc>
          <w:tcPr>
            <w:tcW w:w="2141"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Музыкальная литература</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jc w:val="center"/>
            </w:pPr>
            <w:r w:rsidRPr="004B643A">
              <w:t>0,5</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0,5</w:t>
            </w:r>
          </w:p>
        </w:tc>
      </w:tr>
      <w:tr w:rsidR="0091564F" w:rsidRPr="004B643A" w:rsidTr="00F4234E">
        <w:trPr>
          <w:jc w:val="center"/>
        </w:trPr>
        <w:tc>
          <w:tcPr>
            <w:tcW w:w="3604" w:type="dxa"/>
            <w:gridSpan w:val="2"/>
            <w:tcBorders>
              <w:top w:val="single" w:sz="4" w:space="0" w:color="000000"/>
              <w:left w:val="single" w:sz="4" w:space="0" w:color="000000"/>
              <w:bottom w:val="single" w:sz="4" w:space="0" w:color="000000"/>
            </w:tcBorders>
          </w:tcPr>
          <w:p w:rsidR="0091564F" w:rsidRPr="004B643A" w:rsidRDefault="0091564F" w:rsidP="00C56C13">
            <w:pPr>
              <w:snapToGrid w:val="0"/>
              <w:rPr>
                <w:b/>
              </w:rPr>
            </w:pPr>
            <w:r w:rsidRPr="004B643A">
              <w:rPr>
                <w:b/>
              </w:rPr>
              <w:t>Резерв учебного времени</w:t>
            </w:r>
          </w:p>
        </w:tc>
        <w:tc>
          <w:tcPr>
            <w:tcW w:w="1604" w:type="dxa"/>
            <w:tcBorders>
              <w:top w:val="single" w:sz="4" w:space="0" w:color="000000"/>
              <w:left w:val="single" w:sz="4" w:space="0" w:color="000000"/>
              <w:bottom w:val="single" w:sz="4" w:space="0" w:color="000000"/>
            </w:tcBorders>
          </w:tcPr>
          <w:p w:rsidR="0091564F" w:rsidRPr="004B643A" w:rsidRDefault="0091564F" w:rsidP="00C56C13">
            <w:pPr>
              <w:snapToGrid w:val="0"/>
            </w:pPr>
            <w:r w:rsidRPr="004B643A">
              <w:t>1</w:t>
            </w:r>
          </w:p>
        </w:tc>
        <w:tc>
          <w:tcPr>
            <w:tcW w:w="1380"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75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684"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99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876"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728" w:type="dxa"/>
            <w:tcBorders>
              <w:top w:val="single" w:sz="4" w:space="0" w:color="000000"/>
              <w:left w:val="single" w:sz="4" w:space="0" w:color="000000"/>
              <w:bottom w:val="single" w:sz="4" w:space="0" w:color="000000"/>
            </w:tcBorders>
          </w:tcPr>
          <w:p w:rsidR="0091564F" w:rsidRPr="004B643A" w:rsidRDefault="0091564F" w:rsidP="00C56C13">
            <w:pPr>
              <w:snapToGrid w:val="0"/>
            </w:pPr>
          </w:p>
        </w:tc>
        <w:tc>
          <w:tcPr>
            <w:tcW w:w="1852" w:type="dxa"/>
            <w:tcBorders>
              <w:top w:val="single" w:sz="4" w:space="0" w:color="000000"/>
              <w:left w:val="single" w:sz="4" w:space="0" w:color="000000"/>
              <w:bottom w:val="single" w:sz="4" w:space="0" w:color="000000"/>
              <w:right w:val="single" w:sz="4" w:space="0" w:color="000000"/>
            </w:tcBorders>
          </w:tcPr>
          <w:p w:rsidR="0091564F" w:rsidRPr="004B643A" w:rsidRDefault="0091564F" w:rsidP="00C56C13">
            <w:pPr>
              <w:snapToGrid w:val="0"/>
            </w:pPr>
            <w:r w:rsidRPr="004B643A">
              <w:t>1</w:t>
            </w:r>
          </w:p>
        </w:tc>
      </w:tr>
    </w:tbl>
    <w:p w:rsidR="0091564F" w:rsidRPr="004B643A" w:rsidRDefault="0091564F" w:rsidP="00A55528">
      <w:pPr>
        <w:ind w:right="-894"/>
        <w:jc w:val="center"/>
        <w:rPr>
          <w:b/>
          <w:i/>
          <w:sz w:val="28"/>
          <w:szCs w:val="28"/>
        </w:rPr>
        <w:sectPr w:rsidR="0091564F" w:rsidRPr="004B643A" w:rsidSect="00F4234E">
          <w:pgSz w:w="16838" w:h="11906" w:orient="landscape"/>
          <w:pgMar w:top="567" w:right="567" w:bottom="567" w:left="567" w:header="709" w:footer="709" w:gutter="0"/>
          <w:cols w:space="708"/>
          <w:docGrid w:linePitch="360"/>
        </w:sectPr>
      </w:pPr>
    </w:p>
    <w:p w:rsidR="0091564F" w:rsidRPr="004B643A" w:rsidRDefault="0091564F" w:rsidP="00A55528">
      <w:pPr>
        <w:jc w:val="center"/>
        <w:rPr>
          <w:sz w:val="28"/>
          <w:szCs w:val="28"/>
        </w:rPr>
      </w:pPr>
      <w:r w:rsidRPr="004B643A">
        <w:rPr>
          <w:sz w:val="28"/>
          <w:szCs w:val="28"/>
        </w:rPr>
        <w:t>Примечание к учебному плану.</w:t>
      </w:r>
    </w:p>
    <w:p w:rsidR="0091564F" w:rsidRPr="004B643A" w:rsidRDefault="0091564F" w:rsidP="00A55528">
      <w:pPr>
        <w:ind w:right="-894"/>
        <w:jc w:val="center"/>
        <w:rPr>
          <w:sz w:val="28"/>
          <w:szCs w:val="28"/>
        </w:rPr>
      </w:pPr>
    </w:p>
    <w:p w:rsidR="0091564F" w:rsidRPr="004B643A" w:rsidRDefault="0091564F" w:rsidP="00A55528">
      <w:pPr>
        <w:ind w:right="-54"/>
        <w:jc w:val="both"/>
        <w:rPr>
          <w:sz w:val="28"/>
          <w:szCs w:val="28"/>
        </w:rPr>
      </w:pPr>
      <w:r w:rsidRPr="004B643A">
        <w:rPr>
          <w:sz w:val="28"/>
          <w:szCs w:val="28"/>
        </w:rPr>
        <w:t>1.   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91564F" w:rsidRPr="004B643A" w:rsidRDefault="0091564F" w:rsidP="00A55528">
      <w:pPr>
        <w:tabs>
          <w:tab w:val="num" w:pos="360"/>
        </w:tabs>
        <w:ind w:right="-54"/>
        <w:jc w:val="both"/>
        <w:rPr>
          <w:sz w:val="28"/>
          <w:szCs w:val="28"/>
        </w:rPr>
      </w:pPr>
      <w:r w:rsidRPr="004B643A">
        <w:rPr>
          <w:sz w:val="28"/>
          <w:szCs w:val="28"/>
        </w:rPr>
        <w:t xml:space="preserve">2. При необходимости (для подготовки к ответственным выступлениям, конкурсам) ансамбль народных инструментов может доукомплектовываться приглашёнными в качестве концертмейстеров артистами (возможно из числа преподавателей школы), но не более чем на 25% от необходимого состава учебного коллектива. </w:t>
      </w:r>
    </w:p>
    <w:p w:rsidR="0091564F" w:rsidRPr="004B643A" w:rsidRDefault="0091564F" w:rsidP="00A55528">
      <w:pPr>
        <w:tabs>
          <w:tab w:val="num" w:pos="360"/>
        </w:tabs>
        <w:ind w:right="-54"/>
        <w:jc w:val="both"/>
        <w:rPr>
          <w:sz w:val="28"/>
          <w:szCs w:val="28"/>
        </w:rPr>
      </w:pPr>
      <w:r w:rsidRPr="004B643A">
        <w:rPr>
          <w:sz w:val="28"/>
          <w:szCs w:val="28"/>
        </w:rPr>
        <w:t>3.  Объём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обучающихся планируется следующим образом:</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«Специальность» -  4 часа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«Ансамбль» - 2 часа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«Ансамбль народных инструментов» - 1 час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«Фортепиано» - 2 часа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«Сольфеджио» - 1 час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 xml:space="preserve"> «Музыкальная литература (зарубежная, отечественная) - 1 час в неделю;</w:t>
      </w:r>
    </w:p>
    <w:p w:rsidR="0091564F" w:rsidRPr="004B643A" w:rsidRDefault="0091564F" w:rsidP="00EB30F3">
      <w:pPr>
        <w:numPr>
          <w:ilvl w:val="1"/>
          <w:numId w:val="4"/>
        </w:numPr>
        <w:tabs>
          <w:tab w:val="clear" w:pos="1440"/>
          <w:tab w:val="num" w:pos="360"/>
        </w:tabs>
        <w:suppressAutoHyphens/>
        <w:ind w:left="0" w:firstLine="0"/>
        <w:jc w:val="both"/>
        <w:rPr>
          <w:sz w:val="28"/>
          <w:szCs w:val="28"/>
        </w:rPr>
      </w:pPr>
      <w:r w:rsidRPr="004B643A">
        <w:rPr>
          <w:sz w:val="28"/>
          <w:szCs w:val="28"/>
        </w:rPr>
        <w:t>«Элементарная теория музыки» - 1  час в неделю.</w:t>
      </w:r>
    </w:p>
    <w:p w:rsidR="0091564F" w:rsidRPr="004B643A" w:rsidRDefault="0091564F" w:rsidP="00EB30F3">
      <w:pPr>
        <w:numPr>
          <w:ilvl w:val="0"/>
          <w:numId w:val="2"/>
        </w:numPr>
        <w:tabs>
          <w:tab w:val="num" w:pos="360"/>
        </w:tabs>
        <w:suppressAutoHyphens/>
        <w:ind w:left="0" w:firstLine="0"/>
        <w:rPr>
          <w:sz w:val="28"/>
          <w:szCs w:val="28"/>
        </w:rPr>
      </w:pPr>
      <w:r w:rsidRPr="004B643A">
        <w:rPr>
          <w:sz w:val="28"/>
          <w:szCs w:val="28"/>
        </w:rPr>
        <w:t>Аудиторные часы для концертмейстера предусматриваются:</w:t>
      </w:r>
    </w:p>
    <w:p w:rsidR="0091564F" w:rsidRPr="004B643A" w:rsidRDefault="0091564F" w:rsidP="00EB30F3">
      <w:pPr>
        <w:numPr>
          <w:ilvl w:val="0"/>
          <w:numId w:val="5"/>
        </w:numPr>
        <w:tabs>
          <w:tab w:val="num" w:pos="360"/>
        </w:tabs>
        <w:suppressAutoHyphens/>
        <w:ind w:left="0" w:firstLine="0"/>
        <w:jc w:val="both"/>
        <w:rPr>
          <w:sz w:val="28"/>
          <w:szCs w:val="28"/>
        </w:rPr>
      </w:pPr>
      <w:r w:rsidRPr="004B643A">
        <w:rPr>
          <w:sz w:val="28"/>
          <w:szCs w:val="28"/>
        </w:rPr>
        <w:t>по учебному предмету « Специальность» - в объёме 100% аудиторного времени;</w:t>
      </w:r>
    </w:p>
    <w:p w:rsidR="0091564F" w:rsidRPr="004B643A" w:rsidRDefault="0091564F" w:rsidP="00EB30F3">
      <w:pPr>
        <w:numPr>
          <w:ilvl w:val="0"/>
          <w:numId w:val="5"/>
        </w:numPr>
        <w:tabs>
          <w:tab w:val="num" w:pos="360"/>
        </w:tabs>
        <w:suppressAutoHyphens/>
        <w:ind w:left="0" w:firstLine="0"/>
        <w:jc w:val="both"/>
        <w:rPr>
          <w:sz w:val="28"/>
          <w:szCs w:val="28"/>
        </w:rPr>
      </w:pPr>
      <w:r w:rsidRPr="004B643A">
        <w:rPr>
          <w:sz w:val="28"/>
          <w:szCs w:val="28"/>
        </w:rPr>
        <w:t>по учебному предмету «Ансамбль» - до 100% аудиторного времени ( в зависимости от состава коллектива).</w:t>
      </w:r>
    </w:p>
    <w:p w:rsidR="0091564F" w:rsidRPr="004B643A" w:rsidRDefault="0091564F" w:rsidP="00F4234E">
      <w:pPr>
        <w:widowControl w:val="0"/>
        <w:tabs>
          <w:tab w:val="num" w:pos="360"/>
        </w:tabs>
        <w:ind w:firstLine="720"/>
        <w:jc w:val="both"/>
        <w:rPr>
          <w:sz w:val="28"/>
          <w:szCs w:val="28"/>
        </w:rPr>
      </w:pPr>
    </w:p>
    <w:p w:rsidR="0091564F" w:rsidRPr="004B643A" w:rsidRDefault="0091564F" w:rsidP="00F4234E">
      <w:pPr>
        <w:widowControl w:val="0"/>
        <w:tabs>
          <w:tab w:val="num" w:pos="360"/>
        </w:tabs>
        <w:ind w:firstLine="720"/>
        <w:jc w:val="both"/>
        <w:rPr>
          <w:sz w:val="28"/>
          <w:szCs w:val="28"/>
        </w:rPr>
      </w:pPr>
    </w:p>
    <w:p w:rsidR="0091564F" w:rsidRPr="004B643A" w:rsidRDefault="0091564F" w:rsidP="00932F28">
      <w:pPr>
        <w:ind w:firstLine="540"/>
        <w:jc w:val="both"/>
        <w:rPr>
          <w:sz w:val="28"/>
          <w:szCs w:val="28"/>
        </w:rPr>
      </w:pPr>
      <w:r w:rsidRPr="004B643A">
        <w:rPr>
          <w:b/>
          <w:sz w:val="28"/>
          <w:szCs w:val="28"/>
        </w:rPr>
        <w:br w:type="page"/>
        <w:t>Программа «Живопись»</w:t>
      </w:r>
      <w:r w:rsidRPr="004B643A">
        <w:rPr>
          <w:sz w:val="28"/>
          <w:szCs w:val="28"/>
        </w:rPr>
        <w:t xml:space="preserve"> по ДПОП включает  в себя следующие  учебные планы:</w:t>
      </w:r>
    </w:p>
    <w:p w:rsidR="0091564F" w:rsidRPr="004B643A" w:rsidRDefault="0091564F" w:rsidP="00932F28">
      <w:pPr>
        <w:jc w:val="both"/>
        <w:rPr>
          <w:sz w:val="28"/>
          <w:szCs w:val="28"/>
        </w:rPr>
      </w:pPr>
      <w:r w:rsidRPr="004B643A">
        <w:rPr>
          <w:sz w:val="28"/>
          <w:szCs w:val="28"/>
        </w:rPr>
        <w:t>-  учебный план с нормативным сроком освоения 8 лет;</w:t>
      </w:r>
    </w:p>
    <w:p w:rsidR="0091564F" w:rsidRPr="004B643A" w:rsidRDefault="0091564F" w:rsidP="00932F28">
      <w:pPr>
        <w:jc w:val="both"/>
        <w:rPr>
          <w:sz w:val="28"/>
          <w:szCs w:val="28"/>
        </w:rPr>
      </w:pPr>
      <w:r w:rsidRPr="004B643A">
        <w:rPr>
          <w:sz w:val="28"/>
          <w:szCs w:val="28"/>
        </w:rPr>
        <w:t>- учебный план с нормативным сроком освоения 5 лет;</w:t>
      </w:r>
    </w:p>
    <w:p w:rsidR="0091564F" w:rsidRPr="004B643A" w:rsidRDefault="0091564F" w:rsidP="00932F28">
      <w:pPr>
        <w:jc w:val="both"/>
        <w:rPr>
          <w:sz w:val="28"/>
          <w:szCs w:val="28"/>
        </w:rPr>
      </w:pPr>
      <w:r w:rsidRPr="004B643A">
        <w:rPr>
          <w:sz w:val="28"/>
          <w:szCs w:val="28"/>
        </w:rPr>
        <w:t>- учебный план дополнительного года обучения  (9 класс)</w:t>
      </w:r>
    </w:p>
    <w:p w:rsidR="0091564F" w:rsidRPr="004B643A" w:rsidRDefault="0091564F" w:rsidP="00932F28">
      <w:pPr>
        <w:jc w:val="both"/>
        <w:rPr>
          <w:sz w:val="28"/>
          <w:szCs w:val="28"/>
        </w:rPr>
      </w:pPr>
      <w:r w:rsidRPr="004B643A">
        <w:rPr>
          <w:sz w:val="28"/>
          <w:szCs w:val="28"/>
        </w:rPr>
        <w:t>- учебный план дополнительного года обучения (6 класс).</w:t>
      </w:r>
    </w:p>
    <w:p w:rsidR="0091564F" w:rsidRPr="004B643A" w:rsidRDefault="0091564F" w:rsidP="00932F28">
      <w:pPr>
        <w:pStyle w:val="10"/>
        <w:jc w:val="both"/>
        <w:rPr>
          <w:rFonts w:ascii="Times New Roman" w:hAnsi="Times New Roman" w:cs="Times New Roman"/>
          <w:sz w:val="28"/>
          <w:szCs w:val="28"/>
        </w:rPr>
      </w:pPr>
    </w:p>
    <w:p w:rsidR="0091564F" w:rsidRPr="004B643A" w:rsidRDefault="0091564F" w:rsidP="00932F28">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Учебные планы, определяют содержание и организацию образовательного процесса в МКОУ ДОД Усть-Удинской районной ДШИ по программе «Живопись», разработаны с учетом преемственности образовательных программ в области изобразительного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 Учебные планы программы «Живопись» предусматривают максимальную, самостоятельную и аудиторную нагрузку обучающихся.   </w:t>
      </w:r>
    </w:p>
    <w:p w:rsidR="0091564F" w:rsidRPr="004B643A" w:rsidRDefault="0091564F" w:rsidP="00932F28">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Учебные планы разработаны на основании ФГТ, в соответствии с графиками образовательного процесса МКОУ ДОД Усть-Удинской районной ДШИ и сроков обучения по программе «Живопись», а также отражают структуру программы «Живопись», установленную ФГТ, в части:</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наименования предметных областей и разделов;</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форм проведения учебных занятий;</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проведения консультаций;</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xml:space="preserve">- итоговой аттестации обучающихся с обозначением ее форм и их наименований. </w:t>
      </w:r>
    </w:p>
    <w:p w:rsidR="0091564F" w:rsidRPr="004B643A" w:rsidRDefault="0091564F" w:rsidP="00932F28">
      <w:pPr>
        <w:pStyle w:val="Default"/>
        <w:ind w:firstLine="540"/>
        <w:jc w:val="both"/>
        <w:rPr>
          <w:rFonts w:ascii="Times New Roman" w:hAnsi="Times New Roman" w:cs="Times New Roman"/>
          <w:color w:val="auto"/>
          <w:sz w:val="28"/>
          <w:szCs w:val="28"/>
        </w:rPr>
      </w:pPr>
      <w:r w:rsidRPr="004B643A">
        <w:rPr>
          <w:rFonts w:ascii="Times New Roman" w:hAnsi="Times New Roman" w:cs="Times New Roman"/>
          <w:color w:val="auto"/>
          <w:sz w:val="28"/>
          <w:szCs w:val="28"/>
        </w:rPr>
        <w:t>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Максимальный объем учебной нагрузки обучающихся, предусмотренный программой «Живопись» не превышает 26 часов в неделю. Общий</w:t>
      </w:r>
      <w:ins w:id="1" w:author="Ольга" w:date="2013-01-29T00:12:00Z">
        <w:r w:rsidRPr="004B643A">
          <w:rPr>
            <w:rFonts w:ascii="Times New Roman" w:hAnsi="Times New Roman" w:cs="Times New Roman"/>
            <w:color w:val="auto"/>
            <w:sz w:val="28"/>
            <w:szCs w:val="28"/>
          </w:rPr>
          <w:t xml:space="preserve"> </w:t>
        </w:r>
      </w:ins>
      <w:r w:rsidRPr="004B643A">
        <w:rPr>
          <w:rFonts w:ascii="Times New Roman" w:hAnsi="Times New Roman" w:cs="Times New Roman"/>
          <w:color w:val="auto"/>
          <w:sz w:val="28"/>
          <w:szCs w:val="28"/>
        </w:rPr>
        <w:t xml:space="preserve">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МКОУ ДОД Усть-Удинской районной ДШИ ) не превышает 14 часов в неделю  </w:t>
      </w:r>
    </w:p>
    <w:p w:rsidR="0091564F" w:rsidRPr="004B643A" w:rsidRDefault="0091564F" w:rsidP="00932F28">
      <w:pPr>
        <w:pStyle w:val="10"/>
        <w:ind w:firstLine="540"/>
        <w:jc w:val="both"/>
        <w:rPr>
          <w:rFonts w:ascii="Times New Roman" w:hAnsi="Times New Roman" w:cs="Times New Roman"/>
          <w:sz w:val="28"/>
          <w:szCs w:val="28"/>
        </w:rPr>
      </w:pPr>
      <w:r w:rsidRPr="004B643A">
        <w:rPr>
          <w:rFonts w:ascii="Times New Roman" w:hAnsi="Times New Roman" w:cs="Times New Roman"/>
          <w:sz w:val="28"/>
          <w:szCs w:val="28"/>
        </w:rPr>
        <w:t xml:space="preserve">Учебный план программы «Живопись» содержит следующие предметные области (далее – ПО): </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ПО.01.Музыкальное исполнительство;</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 ПО.02.Теория и история музыки</w:t>
      </w:r>
    </w:p>
    <w:p w:rsidR="0091564F" w:rsidRPr="004B643A" w:rsidRDefault="0091564F" w:rsidP="00932F28">
      <w:pPr>
        <w:pStyle w:val="10"/>
        <w:jc w:val="both"/>
        <w:rPr>
          <w:rFonts w:ascii="Times New Roman" w:hAnsi="Times New Roman" w:cs="Times New Roman"/>
          <w:sz w:val="28"/>
          <w:szCs w:val="28"/>
        </w:rPr>
      </w:pPr>
      <w:r w:rsidRPr="004B643A">
        <w:rPr>
          <w:rFonts w:ascii="Times New Roman" w:hAnsi="Times New Roman" w:cs="Times New Roman"/>
          <w:sz w:val="28"/>
          <w:szCs w:val="28"/>
        </w:rPr>
        <w:t>и разделы: консультации, промежуточная аттестация, итоговая аттестация.</w:t>
      </w:r>
    </w:p>
    <w:p w:rsidR="0091564F" w:rsidRPr="004B643A" w:rsidRDefault="0091564F" w:rsidP="00932F28">
      <w:pPr>
        <w:widowControl w:val="0"/>
        <w:ind w:firstLine="720"/>
        <w:jc w:val="both"/>
        <w:rPr>
          <w:sz w:val="28"/>
          <w:szCs w:val="28"/>
        </w:rPr>
      </w:pPr>
      <w:r w:rsidRPr="004B643A">
        <w:rPr>
          <w:sz w:val="28"/>
          <w:szCs w:val="28"/>
        </w:rPr>
        <w:t xml:space="preserve"> Предметные области имеют обязательную и вариативную части, которые состоят из учебных предметов.</w:t>
      </w:r>
    </w:p>
    <w:p w:rsidR="0091564F" w:rsidRPr="004B643A" w:rsidRDefault="0091564F" w:rsidP="00932F28">
      <w:pPr>
        <w:widowControl w:val="0"/>
        <w:ind w:firstLine="720"/>
        <w:jc w:val="both"/>
        <w:rPr>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p>
    <w:p w:rsidR="0091564F" w:rsidRPr="004B643A" w:rsidRDefault="0091564F" w:rsidP="00A55528">
      <w:pPr>
        <w:jc w:val="center"/>
        <w:rPr>
          <w:b/>
          <w:sz w:val="28"/>
          <w:szCs w:val="28"/>
        </w:rPr>
      </w:pPr>
      <w:r w:rsidRPr="004B643A">
        <w:rPr>
          <w:b/>
          <w:sz w:val="28"/>
          <w:szCs w:val="28"/>
        </w:rPr>
        <w:t xml:space="preserve"> УЧЕБНЫЕ ПЛАНЫ</w:t>
      </w:r>
    </w:p>
    <w:p w:rsidR="0091564F" w:rsidRPr="004B643A" w:rsidRDefault="0091564F" w:rsidP="00A55528">
      <w:pPr>
        <w:jc w:val="center"/>
        <w:rPr>
          <w:b/>
          <w:bCs/>
          <w:sz w:val="28"/>
          <w:szCs w:val="28"/>
        </w:rPr>
      </w:pPr>
      <w:r w:rsidRPr="004B643A">
        <w:rPr>
          <w:b/>
          <w:sz w:val="28"/>
          <w:szCs w:val="28"/>
        </w:rPr>
        <w:t xml:space="preserve"> </w:t>
      </w:r>
      <w:r w:rsidRPr="004B643A">
        <w:rPr>
          <w:b/>
          <w:bCs/>
          <w:sz w:val="28"/>
          <w:szCs w:val="28"/>
        </w:rPr>
        <w:t xml:space="preserve">дополнительной предпрофессиональной </w:t>
      </w:r>
    </w:p>
    <w:p w:rsidR="0091564F" w:rsidRPr="004B643A" w:rsidRDefault="0091564F" w:rsidP="00A55528">
      <w:pPr>
        <w:jc w:val="center"/>
        <w:rPr>
          <w:b/>
          <w:sz w:val="28"/>
          <w:szCs w:val="28"/>
        </w:rPr>
      </w:pPr>
      <w:r w:rsidRPr="004B643A">
        <w:rPr>
          <w:b/>
          <w:sz w:val="28"/>
          <w:szCs w:val="28"/>
        </w:rPr>
        <w:t xml:space="preserve">образовательной программы  </w:t>
      </w:r>
    </w:p>
    <w:p w:rsidR="0091564F" w:rsidRPr="004B643A" w:rsidRDefault="0091564F" w:rsidP="00A55528">
      <w:pPr>
        <w:jc w:val="center"/>
        <w:rPr>
          <w:b/>
          <w:sz w:val="28"/>
          <w:szCs w:val="28"/>
        </w:rPr>
      </w:pPr>
      <w:r w:rsidRPr="004B643A">
        <w:rPr>
          <w:b/>
          <w:sz w:val="28"/>
          <w:szCs w:val="28"/>
        </w:rPr>
        <w:t xml:space="preserve">в области изобразительного искусства «Живопись» </w:t>
      </w:r>
    </w:p>
    <w:p w:rsidR="0091564F" w:rsidRPr="004B643A" w:rsidRDefault="0091564F" w:rsidP="00A55528">
      <w:pPr>
        <w:jc w:val="center"/>
        <w:rPr>
          <w:b/>
          <w:sz w:val="28"/>
          <w:szCs w:val="28"/>
        </w:rPr>
      </w:pPr>
      <w:r w:rsidRPr="004B643A">
        <w:rPr>
          <w:b/>
          <w:sz w:val="28"/>
          <w:szCs w:val="28"/>
        </w:rPr>
        <w:t>(срок обучения 8(9), 5 (6) лет)</w:t>
      </w:r>
    </w:p>
    <w:p w:rsidR="0091564F" w:rsidRPr="004B643A" w:rsidRDefault="0091564F" w:rsidP="00A55528">
      <w:pPr>
        <w:jc w:val="center"/>
        <w:rPr>
          <w:b/>
          <w:sz w:val="28"/>
          <w:szCs w:val="28"/>
        </w:rPr>
      </w:pPr>
    </w:p>
    <w:p w:rsidR="0091564F" w:rsidRPr="004B643A" w:rsidRDefault="0091564F" w:rsidP="0068605D">
      <w:pPr>
        <w:jc w:val="center"/>
        <w:rPr>
          <w:b/>
          <w:sz w:val="28"/>
          <w:szCs w:val="28"/>
        </w:r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68605D">
      <w:pPr>
        <w:jc w:val="center"/>
        <w:rPr>
          <w:b/>
          <w:sz w:val="28"/>
          <w:szCs w:val="28"/>
        </w:rPr>
      </w:pPr>
      <w:r w:rsidRPr="004B643A">
        <w:rPr>
          <w:b/>
          <w:sz w:val="28"/>
          <w:szCs w:val="28"/>
        </w:rPr>
        <w:t xml:space="preserve">ПРИМЕРНЫЙ УЧЕБНЫЙ ПЛАН </w:t>
      </w:r>
    </w:p>
    <w:p w:rsidR="0091564F" w:rsidRPr="004B643A" w:rsidRDefault="0091564F" w:rsidP="0068605D">
      <w:pPr>
        <w:jc w:val="center"/>
        <w:rPr>
          <w:b/>
          <w:sz w:val="28"/>
          <w:szCs w:val="28"/>
          <w:u w:val="single"/>
        </w:rPr>
      </w:pPr>
      <w:r w:rsidRPr="004B643A">
        <w:rPr>
          <w:b/>
          <w:sz w:val="28"/>
          <w:szCs w:val="28"/>
        </w:rPr>
        <w:t>по дополнительной предпрофессиональной общеобразовательной программе в области изобразительного искусства «Живопись» (</w:t>
      </w:r>
      <w:r w:rsidRPr="004B643A">
        <w:rPr>
          <w:b/>
          <w:sz w:val="28"/>
          <w:szCs w:val="28"/>
          <w:u w:val="single"/>
        </w:rPr>
        <w:t>срок обучения - 8 лет)</w:t>
      </w:r>
    </w:p>
    <w:p w:rsidR="0091564F" w:rsidRPr="004B643A" w:rsidRDefault="0091564F" w:rsidP="0068605D">
      <w:pPr>
        <w:jc w:val="center"/>
        <w:rPr>
          <w:b/>
          <w:sz w:val="28"/>
          <w:szCs w:val="28"/>
        </w:rPr>
      </w:pPr>
    </w:p>
    <w:tbl>
      <w:tblPr>
        <w:tblW w:w="5000" w:type="pct"/>
        <w:tblLayout w:type="fixed"/>
        <w:tblLook w:val="0000"/>
      </w:tblPr>
      <w:tblGrid>
        <w:gridCol w:w="2422"/>
        <w:gridCol w:w="3618"/>
        <w:gridCol w:w="1046"/>
        <w:gridCol w:w="392"/>
        <w:gridCol w:w="585"/>
        <w:gridCol w:w="283"/>
        <w:gridCol w:w="295"/>
        <w:gridCol w:w="54"/>
        <w:gridCol w:w="103"/>
        <w:gridCol w:w="434"/>
        <w:gridCol w:w="75"/>
        <w:gridCol w:w="452"/>
        <w:gridCol w:w="745"/>
        <w:gridCol w:w="745"/>
        <w:gridCol w:w="558"/>
        <w:gridCol w:w="558"/>
        <w:gridCol w:w="558"/>
        <w:gridCol w:w="431"/>
        <w:gridCol w:w="431"/>
        <w:gridCol w:w="431"/>
        <w:gridCol w:w="431"/>
        <w:gridCol w:w="386"/>
        <w:gridCol w:w="42"/>
      </w:tblGrid>
      <w:tr w:rsidR="0091564F" w:rsidRPr="004B643A" w:rsidTr="003301A1">
        <w:trPr>
          <w:trHeight w:val="1904"/>
        </w:trPr>
        <w:tc>
          <w:tcPr>
            <w:tcW w:w="803" w:type="pct"/>
            <w:vMerge w:val="restart"/>
            <w:tcBorders>
              <w:top w:val="single" w:sz="4" w:space="0" w:color="auto"/>
              <w:left w:val="single" w:sz="4" w:space="0" w:color="auto"/>
              <w:right w:val="single" w:sz="4" w:space="0" w:color="auto"/>
            </w:tcBorders>
            <w:noWrap/>
            <w:vAlign w:val="center"/>
          </w:tcPr>
          <w:p w:rsidR="0091564F" w:rsidRPr="004B643A" w:rsidRDefault="0091564F" w:rsidP="003301A1">
            <w:pPr>
              <w:jc w:val="center"/>
            </w:pPr>
            <w:r w:rsidRPr="004B643A">
              <w:t>Индекс</w:t>
            </w:r>
          </w:p>
          <w:p w:rsidR="0091564F" w:rsidRPr="004B643A" w:rsidRDefault="0091564F" w:rsidP="003301A1">
            <w:pPr>
              <w:jc w:val="center"/>
            </w:pPr>
            <w:r w:rsidRPr="004B643A">
              <w:t>предметных областей, разделов и учебных предметов</w:t>
            </w:r>
          </w:p>
        </w:tc>
        <w:tc>
          <w:tcPr>
            <w:tcW w:w="1199" w:type="pct"/>
            <w:vMerge w:val="restart"/>
            <w:tcBorders>
              <w:top w:val="single" w:sz="4" w:space="0" w:color="auto"/>
              <w:left w:val="single" w:sz="4" w:space="0" w:color="auto"/>
              <w:right w:val="single" w:sz="4" w:space="0" w:color="auto"/>
            </w:tcBorders>
            <w:vAlign w:val="center"/>
          </w:tcPr>
          <w:p w:rsidR="0091564F" w:rsidRPr="004B643A" w:rsidRDefault="0091564F" w:rsidP="003301A1">
            <w:pPr>
              <w:jc w:val="center"/>
            </w:pPr>
            <w:r w:rsidRPr="004B643A">
              <w:t xml:space="preserve">Наименование частей, предметных областей, разделов и учебных предметов </w:t>
            </w:r>
          </w:p>
          <w:p w:rsidR="0091564F" w:rsidRPr="004B643A" w:rsidRDefault="0091564F" w:rsidP="003301A1">
            <w:pPr>
              <w:jc w:val="center"/>
            </w:pPr>
            <w:r w:rsidRPr="004B643A">
              <w:t> </w:t>
            </w:r>
          </w:p>
        </w:tc>
        <w:tc>
          <w:tcPr>
            <w:tcW w:w="347" w:type="pct"/>
            <w:vMerge w:val="restart"/>
            <w:tcBorders>
              <w:top w:val="single" w:sz="4" w:space="0" w:color="auto"/>
              <w:left w:val="single" w:sz="4" w:space="0" w:color="auto"/>
              <w:right w:val="single" w:sz="4" w:space="0" w:color="auto"/>
            </w:tcBorders>
            <w:vAlign w:val="center"/>
          </w:tcPr>
          <w:p w:rsidR="0091564F" w:rsidRPr="004B643A" w:rsidRDefault="0091564F" w:rsidP="003301A1">
            <w:pPr>
              <w:jc w:val="center"/>
            </w:pPr>
          </w:p>
          <w:p w:rsidR="0091564F" w:rsidRPr="004B643A" w:rsidRDefault="0091564F" w:rsidP="003301A1">
            <w:pPr>
              <w:jc w:val="center"/>
            </w:pPr>
            <w:r w:rsidRPr="004B643A">
              <w:t>Макси</w:t>
            </w:r>
          </w:p>
          <w:p w:rsidR="0091564F" w:rsidRPr="004B643A" w:rsidRDefault="0091564F" w:rsidP="003301A1">
            <w:pPr>
              <w:jc w:val="center"/>
            </w:pPr>
            <w:r w:rsidRPr="004B643A">
              <w:t>мальная учебная нагруз</w:t>
            </w:r>
          </w:p>
          <w:p w:rsidR="0091564F" w:rsidRPr="004B643A" w:rsidRDefault="0091564F" w:rsidP="003301A1">
            <w:pPr>
              <w:jc w:val="center"/>
            </w:pPr>
            <w:r w:rsidRPr="004B643A">
              <w:t>ка</w:t>
            </w:r>
          </w:p>
        </w:tc>
        <w:tc>
          <w:tcPr>
            <w:tcW w:w="324" w:type="pct"/>
            <w:gridSpan w:val="2"/>
            <w:vMerge w:val="restart"/>
            <w:tcBorders>
              <w:top w:val="single" w:sz="4" w:space="0" w:color="auto"/>
              <w:left w:val="single" w:sz="4" w:space="0" w:color="auto"/>
              <w:right w:val="single" w:sz="4" w:space="0" w:color="auto"/>
            </w:tcBorders>
            <w:noWrap/>
            <w:vAlign w:val="center"/>
          </w:tcPr>
          <w:p w:rsidR="0091564F" w:rsidRPr="004B643A" w:rsidRDefault="0091564F" w:rsidP="003301A1">
            <w:pPr>
              <w:jc w:val="center"/>
            </w:pPr>
            <w:r w:rsidRPr="004B643A">
              <w:t>Самостоятель</w:t>
            </w:r>
          </w:p>
          <w:p w:rsidR="0091564F" w:rsidRPr="004B643A" w:rsidRDefault="0091564F" w:rsidP="003301A1">
            <w:pPr>
              <w:jc w:val="center"/>
            </w:pPr>
            <w:r w:rsidRPr="004B643A">
              <w:t>ная</w:t>
            </w:r>
          </w:p>
          <w:p w:rsidR="0091564F" w:rsidRPr="004B643A" w:rsidRDefault="0091564F" w:rsidP="003301A1">
            <w:pPr>
              <w:jc w:val="center"/>
            </w:pPr>
            <w:r w:rsidRPr="004B643A">
              <w:t>работа</w:t>
            </w:r>
          </w:p>
        </w:tc>
        <w:tc>
          <w:tcPr>
            <w:tcW w:w="563" w:type="pct"/>
            <w:gridSpan w:val="7"/>
            <w:tcBorders>
              <w:top w:val="single" w:sz="4" w:space="0" w:color="auto"/>
              <w:left w:val="single" w:sz="4" w:space="0" w:color="auto"/>
              <w:right w:val="single" w:sz="4" w:space="0" w:color="auto"/>
            </w:tcBorders>
            <w:vAlign w:val="center"/>
          </w:tcPr>
          <w:p w:rsidR="0091564F" w:rsidRPr="004B643A" w:rsidRDefault="0091564F" w:rsidP="003301A1">
            <w:pPr>
              <w:jc w:val="center"/>
            </w:pPr>
            <w:r w:rsidRPr="004B643A">
              <w:t>Аудиторные занятия</w:t>
            </w:r>
          </w:p>
          <w:p w:rsidR="0091564F" w:rsidRPr="004B643A" w:rsidRDefault="0091564F" w:rsidP="003301A1">
            <w:pPr>
              <w:jc w:val="center"/>
            </w:pPr>
            <w:r w:rsidRPr="004B643A">
              <w:t>(в часах)</w:t>
            </w:r>
          </w:p>
        </w:tc>
        <w:tc>
          <w:tcPr>
            <w:tcW w:w="49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ind w:right="-98"/>
              <w:jc w:val="center"/>
            </w:pPr>
          </w:p>
          <w:p w:rsidR="0091564F" w:rsidRPr="004B643A" w:rsidRDefault="0091564F" w:rsidP="003301A1">
            <w:pPr>
              <w:ind w:right="-98"/>
              <w:jc w:val="center"/>
            </w:pPr>
          </w:p>
          <w:p w:rsidR="0091564F" w:rsidRPr="004B643A" w:rsidRDefault="0091564F" w:rsidP="003301A1">
            <w:pPr>
              <w:ind w:right="-98"/>
              <w:jc w:val="center"/>
            </w:pPr>
            <w:r w:rsidRPr="004B643A">
              <w:t>Промежуточ</w:t>
            </w:r>
          </w:p>
          <w:p w:rsidR="0091564F" w:rsidRPr="004B643A" w:rsidRDefault="0091564F" w:rsidP="003301A1">
            <w:pPr>
              <w:ind w:right="-98"/>
              <w:jc w:val="center"/>
            </w:pPr>
            <w:r w:rsidRPr="004B643A">
              <w:t>ная аттестация</w:t>
            </w:r>
          </w:p>
          <w:p w:rsidR="0091564F" w:rsidRPr="004B643A" w:rsidRDefault="0091564F" w:rsidP="003301A1">
            <w:pPr>
              <w:ind w:right="-98"/>
              <w:jc w:val="center"/>
            </w:pPr>
            <w:r w:rsidRPr="004B643A">
              <w:t>(по полугодиям)</w:t>
            </w:r>
          </w:p>
        </w:tc>
        <w:tc>
          <w:tcPr>
            <w:tcW w:w="1270" w:type="pct"/>
            <w:gridSpan w:val="9"/>
            <w:vMerge w:val="restart"/>
            <w:tcBorders>
              <w:top w:val="single" w:sz="4" w:space="0" w:color="auto"/>
              <w:left w:val="single" w:sz="4" w:space="0" w:color="auto"/>
              <w:right w:val="single" w:sz="4" w:space="0" w:color="auto"/>
            </w:tcBorders>
            <w:noWrap/>
            <w:vAlign w:val="center"/>
          </w:tcPr>
          <w:p w:rsidR="0091564F" w:rsidRPr="004B643A" w:rsidRDefault="0091564F" w:rsidP="003301A1">
            <w:pPr>
              <w:jc w:val="center"/>
            </w:pPr>
            <w:r w:rsidRPr="004B643A">
              <w:t>Распределение по годам обучения</w:t>
            </w:r>
          </w:p>
        </w:tc>
      </w:tr>
      <w:tr w:rsidR="0091564F" w:rsidRPr="004B643A" w:rsidTr="003301A1">
        <w:trPr>
          <w:trHeight w:val="322"/>
        </w:trPr>
        <w:tc>
          <w:tcPr>
            <w:tcW w:w="803" w:type="pct"/>
            <w:vMerge/>
            <w:tcBorders>
              <w:left w:val="single" w:sz="4" w:space="0" w:color="auto"/>
              <w:right w:val="single" w:sz="4" w:space="0" w:color="auto"/>
            </w:tcBorders>
            <w:noWrap/>
            <w:vAlign w:val="center"/>
          </w:tcPr>
          <w:p w:rsidR="0091564F" w:rsidRPr="004B643A" w:rsidRDefault="0091564F" w:rsidP="003301A1">
            <w:pPr>
              <w:jc w:val="center"/>
              <w:rPr>
                <w:b/>
                <w:bCs/>
              </w:rPr>
            </w:pPr>
          </w:p>
        </w:tc>
        <w:tc>
          <w:tcPr>
            <w:tcW w:w="1199" w:type="pct"/>
            <w:vMerge/>
            <w:tcBorders>
              <w:left w:val="single" w:sz="4" w:space="0" w:color="auto"/>
              <w:right w:val="single" w:sz="4" w:space="0" w:color="auto"/>
            </w:tcBorders>
            <w:vAlign w:val="center"/>
          </w:tcPr>
          <w:p w:rsidR="0091564F" w:rsidRPr="004B643A" w:rsidRDefault="0091564F" w:rsidP="003301A1">
            <w:pPr>
              <w:jc w:val="center"/>
            </w:pPr>
          </w:p>
        </w:tc>
        <w:tc>
          <w:tcPr>
            <w:tcW w:w="347" w:type="pct"/>
            <w:vMerge/>
            <w:tcBorders>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vMerge/>
            <w:tcBorders>
              <w:left w:val="single" w:sz="4" w:space="0" w:color="auto"/>
              <w:bottom w:val="single" w:sz="4" w:space="0" w:color="auto"/>
              <w:right w:val="single" w:sz="4" w:space="0" w:color="auto"/>
            </w:tcBorders>
            <w:noWrap/>
            <w:vAlign w:val="bottom"/>
          </w:tcPr>
          <w:p w:rsidR="0091564F" w:rsidRPr="004B643A" w:rsidRDefault="0091564F" w:rsidP="003301A1">
            <w:pPr>
              <w:jc w:val="center"/>
            </w:pPr>
          </w:p>
        </w:tc>
        <w:tc>
          <w:tcPr>
            <w:tcW w:w="210" w:type="pct"/>
            <w:gridSpan w:val="3"/>
            <w:vMerge w:val="restart"/>
            <w:tcBorders>
              <w:top w:val="single" w:sz="4" w:space="0" w:color="auto"/>
              <w:left w:val="single" w:sz="4" w:space="0" w:color="auto"/>
              <w:right w:val="single" w:sz="4" w:space="0" w:color="auto"/>
            </w:tcBorders>
            <w:textDirection w:val="btLr"/>
            <w:vAlign w:val="center"/>
          </w:tcPr>
          <w:p w:rsidR="0091564F" w:rsidRPr="004B643A" w:rsidRDefault="0091564F" w:rsidP="003301A1">
            <w:pPr>
              <w:ind w:right="113"/>
              <w:jc w:val="center"/>
            </w:pPr>
            <w:r w:rsidRPr="004B643A">
              <w:t>Групповые занятия</w:t>
            </w:r>
          </w:p>
        </w:tc>
        <w:tc>
          <w:tcPr>
            <w:tcW w:w="178" w:type="pct"/>
            <w:gridSpan w:val="2"/>
            <w:vMerge w:val="restart"/>
            <w:tcBorders>
              <w:top w:val="single" w:sz="4" w:space="0" w:color="auto"/>
              <w:left w:val="single" w:sz="4" w:space="0" w:color="auto"/>
              <w:right w:val="single" w:sz="4" w:space="0" w:color="auto"/>
            </w:tcBorders>
            <w:textDirection w:val="btLr"/>
            <w:vAlign w:val="center"/>
          </w:tcPr>
          <w:p w:rsidR="0091564F" w:rsidRPr="004B643A" w:rsidRDefault="0091564F" w:rsidP="003301A1">
            <w:pPr>
              <w:ind w:right="113"/>
              <w:jc w:val="center"/>
            </w:pPr>
            <w:r w:rsidRPr="004B643A">
              <w:t>Мелкогрупповые занятия</w:t>
            </w:r>
          </w:p>
        </w:tc>
        <w:tc>
          <w:tcPr>
            <w:tcW w:w="175" w:type="pct"/>
            <w:gridSpan w:val="2"/>
            <w:vMerge w:val="restart"/>
            <w:tcBorders>
              <w:top w:val="single" w:sz="4" w:space="0" w:color="auto"/>
              <w:left w:val="single" w:sz="4" w:space="0" w:color="auto"/>
              <w:right w:val="single" w:sz="4" w:space="0" w:color="auto"/>
            </w:tcBorders>
            <w:textDirection w:val="btLr"/>
            <w:vAlign w:val="center"/>
          </w:tcPr>
          <w:p w:rsidR="0091564F" w:rsidRPr="004B643A" w:rsidRDefault="0091564F" w:rsidP="003301A1">
            <w:pPr>
              <w:ind w:right="113"/>
              <w:jc w:val="center"/>
            </w:pPr>
            <w:r w:rsidRPr="004B643A">
              <w:t>Индивидуальные занятия</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ind w:right="-98"/>
              <w:jc w:val="center"/>
              <w:rPr>
                <w:vertAlign w:val="superscript"/>
              </w:rPr>
            </w:pPr>
            <w:r w:rsidRPr="004B643A">
              <w:t xml:space="preserve">Зачеты, контрольные уроки </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ind w:right="-98"/>
              <w:jc w:val="center"/>
              <w:rPr>
                <w:vertAlign w:val="superscript"/>
              </w:rPr>
            </w:pPr>
            <w:r w:rsidRPr="004B643A">
              <w:t xml:space="preserve">Экзамены </w:t>
            </w:r>
          </w:p>
        </w:tc>
        <w:tc>
          <w:tcPr>
            <w:tcW w:w="1270" w:type="pct"/>
            <w:gridSpan w:val="9"/>
            <w:vMerge/>
            <w:tcBorders>
              <w:left w:val="single" w:sz="4" w:space="0" w:color="auto"/>
              <w:bottom w:val="single" w:sz="4" w:space="0" w:color="auto"/>
              <w:right w:val="single" w:sz="4" w:space="0" w:color="auto"/>
            </w:tcBorders>
            <w:noWrap/>
            <w:vAlign w:val="center"/>
          </w:tcPr>
          <w:p w:rsidR="0091564F" w:rsidRPr="004B643A" w:rsidRDefault="0091564F" w:rsidP="003301A1">
            <w:pPr>
              <w:jc w:val="center"/>
            </w:pPr>
          </w:p>
        </w:tc>
      </w:tr>
      <w:tr w:rsidR="0091564F" w:rsidRPr="004B643A" w:rsidTr="003301A1">
        <w:trPr>
          <w:trHeight w:val="1435"/>
        </w:trPr>
        <w:tc>
          <w:tcPr>
            <w:tcW w:w="803" w:type="pct"/>
            <w:vMerge/>
            <w:tcBorders>
              <w:left w:val="single" w:sz="4" w:space="0" w:color="auto"/>
              <w:right w:val="single" w:sz="4" w:space="0" w:color="auto"/>
            </w:tcBorders>
            <w:noWrap/>
            <w:vAlign w:val="bottom"/>
          </w:tcPr>
          <w:p w:rsidR="0091564F" w:rsidRPr="004B643A" w:rsidRDefault="0091564F" w:rsidP="003301A1">
            <w:pPr>
              <w:jc w:val="center"/>
              <w:rPr>
                <w:b/>
                <w:bCs/>
              </w:rPr>
            </w:pPr>
          </w:p>
        </w:tc>
        <w:tc>
          <w:tcPr>
            <w:tcW w:w="1199" w:type="pct"/>
            <w:vMerge/>
            <w:tcBorders>
              <w:left w:val="single" w:sz="4" w:space="0" w:color="auto"/>
              <w:right w:val="single" w:sz="4" w:space="0" w:color="auto"/>
            </w:tcBorders>
            <w:vAlign w:val="bottom"/>
          </w:tcPr>
          <w:p w:rsidR="0091564F" w:rsidRPr="004B643A" w:rsidRDefault="0091564F" w:rsidP="003301A1">
            <w:pPr>
              <w:jc w:val="center"/>
            </w:pP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jc w:val="center"/>
            </w:pPr>
            <w:r w:rsidRPr="004B643A">
              <w:t> Трудоемкость в часах</w:t>
            </w:r>
          </w:p>
        </w:tc>
        <w:tc>
          <w:tcPr>
            <w:tcW w:w="324"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jc w:val="center"/>
            </w:pPr>
            <w:r w:rsidRPr="004B643A">
              <w:t> Трудоемкость в часах</w:t>
            </w:r>
          </w:p>
        </w:tc>
        <w:tc>
          <w:tcPr>
            <w:tcW w:w="210" w:type="pct"/>
            <w:gridSpan w:val="3"/>
            <w:vMerge/>
            <w:tcBorders>
              <w:left w:val="single" w:sz="4" w:space="0" w:color="auto"/>
              <w:right w:val="single" w:sz="4" w:space="0" w:color="auto"/>
            </w:tcBorders>
            <w:textDirection w:val="btLr"/>
            <w:vAlign w:val="center"/>
          </w:tcPr>
          <w:p w:rsidR="0091564F" w:rsidRPr="004B643A" w:rsidRDefault="0091564F" w:rsidP="003301A1">
            <w:pPr>
              <w:ind w:right="113"/>
              <w:jc w:val="center"/>
            </w:pPr>
          </w:p>
        </w:tc>
        <w:tc>
          <w:tcPr>
            <w:tcW w:w="178" w:type="pct"/>
            <w:gridSpan w:val="2"/>
            <w:vMerge/>
            <w:tcBorders>
              <w:left w:val="single" w:sz="4" w:space="0" w:color="auto"/>
              <w:right w:val="single" w:sz="4" w:space="0" w:color="auto"/>
            </w:tcBorders>
            <w:textDirection w:val="btLr"/>
            <w:vAlign w:val="center"/>
          </w:tcPr>
          <w:p w:rsidR="0091564F" w:rsidRPr="004B643A" w:rsidRDefault="0091564F" w:rsidP="003301A1">
            <w:pPr>
              <w:ind w:right="113"/>
              <w:jc w:val="center"/>
            </w:pPr>
          </w:p>
        </w:tc>
        <w:tc>
          <w:tcPr>
            <w:tcW w:w="175" w:type="pct"/>
            <w:gridSpan w:val="2"/>
            <w:vMerge/>
            <w:tcBorders>
              <w:left w:val="single" w:sz="4" w:space="0" w:color="auto"/>
              <w:right w:val="single" w:sz="4" w:space="0" w:color="auto"/>
            </w:tcBorders>
            <w:textDirection w:val="btLr"/>
            <w:vAlign w:val="center"/>
          </w:tcPr>
          <w:p w:rsidR="0091564F" w:rsidRPr="004B643A" w:rsidRDefault="0091564F" w:rsidP="003301A1">
            <w:pPr>
              <w:ind w:right="113"/>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1-й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 2-й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3-й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 4-й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5-й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91564F" w:rsidRPr="004B643A" w:rsidRDefault="0091564F" w:rsidP="003301A1">
            <w:pPr>
              <w:jc w:val="center"/>
            </w:pPr>
            <w:r w:rsidRPr="004B643A">
              <w:t> 6-й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center"/>
          </w:tcPr>
          <w:p w:rsidR="0091564F" w:rsidRPr="004B643A" w:rsidRDefault="0091564F" w:rsidP="003301A1">
            <w:pPr>
              <w:jc w:val="center"/>
            </w:pPr>
            <w:r w:rsidRPr="004B643A">
              <w:t>7-й класс</w:t>
            </w:r>
          </w:p>
        </w:tc>
        <w:tc>
          <w:tcPr>
            <w:tcW w:w="143" w:type="pct"/>
            <w:gridSpan w:val="2"/>
            <w:tcBorders>
              <w:top w:val="single" w:sz="4" w:space="0" w:color="auto"/>
              <w:left w:val="single" w:sz="4" w:space="0" w:color="auto"/>
              <w:bottom w:val="single" w:sz="4" w:space="0" w:color="auto"/>
              <w:right w:val="single" w:sz="4" w:space="0" w:color="auto"/>
            </w:tcBorders>
            <w:textDirection w:val="btLr"/>
            <w:vAlign w:val="center"/>
          </w:tcPr>
          <w:p w:rsidR="0091564F" w:rsidRPr="004B643A" w:rsidRDefault="0091564F" w:rsidP="003301A1">
            <w:pPr>
              <w:jc w:val="center"/>
            </w:pPr>
            <w:r w:rsidRPr="004B643A">
              <w:t>8-й класс</w:t>
            </w:r>
          </w:p>
          <w:p w:rsidR="0091564F" w:rsidRPr="004B643A" w:rsidRDefault="0091564F" w:rsidP="003301A1">
            <w:pPr>
              <w:jc w:val="center"/>
            </w:pPr>
          </w:p>
        </w:tc>
      </w:tr>
      <w:tr w:rsidR="0091564F" w:rsidRPr="004B643A" w:rsidTr="003301A1">
        <w:trPr>
          <w:trHeight w:val="255"/>
        </w:trPr>
        <w:tc>
          <w:tcPr>
            <w:tcW w:w="803" w:type="pct"/>
            <w:vMerge/>
            <w:tcBorders>
              <w:left w:val="single" w:sz="4" w:space="0" w:color="auto"/>
              <w:right w:val="single" w:sz="4" w:space="0" w:color="auto"/>
            </w:tcBorders>
            <w:vAlign w:val="bottom"/>
          </w:tcPr>
          <w:p w:rsidR="0091564F" w:rsidRPr="004B643A" w:rsidRDefault="0091564F" w:rsidP="003301A1">
            <w:pPr>
              <w:jc w:val="center"/>
            </w:pPr>
          </w:p>
        </w:tc>
        <w:tc>
          <w:tcPr>
            <w:tcW w:w="1199" w:type="pct"/>
            <w:vMerge/>
            <w:tcBorders>
              <w:left w:val="single" w:sz="4" w:space="0" w:color="auto"/>
              <w:right w:val="single" w:sz="4" w:space="0" w:color="auto"/>
            </w:tcBorders>
            <w:vAlign w:val="bottom"/>
          </w:tcPr>
          <w:p w:rsidR="0091564F" w:rsidRPr="004B643A" w:rsidRDefault="0091564F" w:rsidP="003301A1">
            <w:pPr>
              <w:jc w:val="center"/>
            </w:pPr>
          </w:p>
        </w:tc>
        <w:tc>
          <w:tcPr>
            <w:tcW w:w="3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324"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210" w:type="pct"/>
            <w:gridSpan w:val="3"/>
            <w:vMerge/>
            <w:tcBorders>
              <w:left w:val="single" w:sz="4" w:space="0" w:color="auto"/>
              <w:right w:val="single" w:sz="4" w:space="0" w:color="auto"/>
            </w:tcBorders>
            <w:textDirection w:val="btLr"/>
            <w:vAlign w:val="center"/>
          </w:tcPr>
          <w:p w:rsidR="0091564F" w:rsidRPr="004B643A" w:rsidRDefault="0091564F" w:rsidP="003301A1">
            <w:pPr>
              <w:jc w:val="center"/>
            </w:pPr>
          </w:p>
        </w:tc>
        <w:tc>
          <w:tcPr>
            <w:tcW w:w="178" w:type="pct"/>
            <w:gridSpan w:val="2"/>
            <w:vMerge/>
            <w:tcBorders>
              <w:left w:val="single" w:sz="4" w:space="0" w:color="auto"/>
              <w:right w:val="single" w:sz="4" w:space="0" w:color="auto"/>
            </w:tcBorders>
            <w:textDirection w:val="btLr"/>
            <w:vAlign w:val="center"/>
          </w:tcPr>
          <w:p w:rsidR="0091564F" w:rsidRPr="004B643A" w:rsidRDefault="0091564F" w:rsidP="003301A1">
            <w:pPr>
              <w:jc w:val="center"/>
            </w:pPr>
          </w:p>
        </w:tc>
        <w:tc>
          <w:tcPr>
            <w:tcW w:w="175" w:type="pct"/>
            <w:gridSpan w:val="2"/>
            <w:vMerge/>
            <w:tcBorders>
              <w:left w:val="single" w:sz="4" w:space="0" w:color="auto"/>
              <w:right w:val="single" w:sz="4" w:space="0" w:color="auto"/>
            </w:tcBorders>
            <w:textDirection w:val="btLr"/>
            <w:vAlign w:val="center"/>
          </w:tcPr>
          <w:p w:rsidR="0091564F" w:rsidRPr="004B643A" w:rsidRDefault="0091564F" w:rsidP="003301A1">
            <w:pPr>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1270" w:type="pct"/>
            <w:gridSpan w:val="9"/>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r w:rsidRPr="004B643A">
              <w:t>Количество недель аудиторных занятий</w:t>
            </w:r>
          </w:p>
        </w:tc>
      </w:tr>
      <w:tr w:rsidR="0091564F" w:rsidRPr="004B643A" w:rsidTr="003301A1">
        <w:trPr>
          <w:trHeight w:val="80"/>
        </w:trPr>
        <w:tc>
          <w:tcPr>
            <w:tcW w:w="803" w:type="pct"/>
            <w:vMerge/>
            <w:tcBorders>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1199" w:type="pct"/>
            <w:vMerge/>
            <w:tcBorders>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3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324"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210" w:type="pct"/>
            <w:gridSpan w:val="3"/>
            <w:vMerge/>
            <w:tcBorders>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178" w:type="pct"/>
            <w:gridSpan w:val="2"/>
            <w:vMerge/>
            <w:tcBorders>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175" w:type="pct"/>
            <w:gridSpan w:val="2"/>
            <w:vMerge/>
            <w:tcBorders>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32</w:t>
            </w: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33</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p>
          <w:p w:rsidR="0091564F" w:rsidRPr="004B643A" w:rsidRDefault="0091564F" w:rsidP="003301A1">
            <w:pPr>
              <w:jc w:val="center"/>
            </w:pPr>
            <w:r w:rsidRPr="004B643A">
              <w:t>33</w:t>
            </w:r>
          </w:p>
          <w:p w:rsidR="0091564F" w:rsidRPr="004B643A" w:rsidRDefault="0091564F" w:rsidP="003301A1">
            <w:pPr>
              <w:jc w:val="center"/>
            </w:pPr>
          </w:p>
        </w:tc>
      </w:tr>
      <w:tr w:rsidR="0091564F" w:rsidRPr="004B643A" w:rsidTr="003301A1">
        <w:trPr>
          <w:trHeight w:val="253"/>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210" w:type="pct"/>
            <w:gridSpan w:val="3"/>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5</w:t>
            </w:r>
          </w:p>
        </w:tc>
        <w:tc>
          <w:tcPr>
            <w:tcW w:w="178"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7</w:t>
            </w:r>
          </w:p>
        </w:tc>
        <w:tc>
          <w:tcPr>
            <w:tcW w:w="2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w:t>
            </w:r>
          </w:p>
        </w:tc>
        <w:tc>
          <w:tcPr>
            <w:tcW w:w="2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w:t>
            </w: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10</w:t>
            </w: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11</w:t>
            </w:r>
          </w:p>
        </w:tc>
        <w:tc>
          <w:tcPr>
            <w:tcW w:w="185"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12</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13</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14</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15</w:t>
            </w:r>
          </w:p>
        </w:tc>
        <w:tc>
          <w:tcPr>
            <w:tcW w:w="143" w:type="pct"/>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16</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3301A1">
            <w:pPr>
              <w:jc w:val="center"/>
            </w:pPr>
            <w:r w:rsidRPr="004B643A">
              <w:t>17</w:t>
            </w:r>
          </w:p>
        </w:tc>
      </w:tr>
      <w:tr w:rsidR="0091564F" w:rsidRPr="004B643A" w:rsidTr="003301A1">
        <w:trPr>
          <w:trHeight w:val="253"/>
        </w:trPr>
        <w:tc>
          <w:tcPr>
            <w:tcW w:w="803"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1199"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rPr>
                <w:b/>
                <w:bCs/>
              </w:rPr>
            </w:pPr>
            <w:r w:rsidRPr="004B643A">
              <w:rPr>
                <w:b/>
                <w:bCs/>
              </w:rPr>
              <w:t>Структура и объем ОП</w:t>
            </w:r>
          </w:p>
          <w:p w:rsidR="0091564F" w:rsidRPr="004B643A" w:rsidRDefault="0091564F" w:rsidP="003301A1">
            <w:pPr>
              <w:jc w:val="center"/>
            </w:pPr>
          </w:p>
        </w:tc>
        <w:tc>
          <w:tcPr>
            <w:tcW w:w="347"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rPr>
                <w:b/>
              </w:rPr>
            </w:pPr>
            <w:r w:rsidRPr="004B643A">
              <w:rPr>
                <w:b/>
              </w:rPr>
              <w:t>4482-</w:t>
            </w:r>
          </w:p>
          <w:p w:rsidR="0091564F" w:rsidRPr="004B643A" w:rsidRDefault="0091564F" w:rsidP="003301A1">
            <w:pPr>
              <w:jc w:val="center"/>
              <w:rPr>
                <w:b/>
              </w:rPr>
            </w:pPr>
            <w:r w:rsidRPr="004B643A">
              <w:rPr>
                <w:b/>
              </w:rPr>
              <w:t>5338</w:t>
            </w:r>
          </w:p>
        </w:tc>
        <w:tc>
          <w:tcPr>
            <w:tcW w:w="324" w:type="pct"/>
            <w:gridSpan w:val="2"/>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rPr>
                <w:b/>
              </w:rPr>
            </w:pPr>
            <w:r w:rsidRPr="004B643A">
              <w:rPr>
                <w:b/>
                <w:bCs/>
              </w:rPr>
              <w:t>1959-2387</w:t>
            </w:r>
          </w:p>
        </w:tc>
        <w:tc>
          <w:tcPr>
            <w:tcW w:w="563" w:type="pct"/>
            <w:gridSpan w:val="7"/>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rPr>
                <w:b/>
              </w:rPr>
            </w:pPr>
            <w:r w:rsidRPr="004B643A">
              <w:rPr>
                <w:b/>
                <w:bCs/>
              </w:rPr>
              <w:t>2523-2951</w:t>
            </w:r>
          </w:p>
        </w:tc>
        <w:tc>
          <w:tcPr>
            <w:tcW w:w="247"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1270" w:type="pct"/>
            <w:gridSpan w:val="9"/>
            <w:tcBorders>
              <w:top w:val="single" w:sz="4" w:space="0" w:color="auto"/>
              <w:left w:val="single" w:sz="4" w:space="0" w:color="auto"/>
              <w:bottom w:val="single" w:sz="4" w:space="0" w:color="auto"/>
              <w:right w:val="single" w:sz="4" w:space="0" w:color="auto"/>
            </w:tcBorders>
            <w:noWrap/>
            <w:vAlign w:val="bottom"/>
          </w:tcPr>
          <w:p w:rsidR="0091564F" w:rsidRPr="004B643A" w:rsidRDefault="0091564F" w:rsidP="003301A1">
            <w:pPr>
              <w:jc w:val="center"/>
            </w:pPr>
          </w:p>
        </w:tc>
      </w:tr>
      <w:tr w:rsidR="0091564F" w:rsidRPr="004B643A" w:rsidTr="003301A1">
        <w:trPr>
          <w:trHeight w:val="253"/>
        </w:trPr>
        <w:tc>
          <w:tcPr>
            <w:tcW w:w="803"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1199"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rPr>
                <w:b/>
                <w:bCs/>
              </w:rPr>
            </w:pPr>
            <w:r w:rsidRPr="004B643A">
              <w:rPr>
                <w:b/>
                <w:bCs/>
              </w:rPr>
              <w:t>Обязательная часть</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4482</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1959</w:t>
            </w:r>
          </w:p>
        </w:tc>
        <w:tc>
          <w:tcPr>
            <w:tcW w:w="563" w:type="pct"/>
            <w:gridSpan w:val="7"/>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rPr>
                <w:b/>
              </w:rPr>
            </w:pPr>
            <w:r w:rsidRPr="004B643A">
              <w:rPr>
                <w:b/>
                <w:bCs/>
              </w:rPr>
              <w:t>2523</w:t>
            </w:r>
          </w:p>
        </w:tc>
        <w:tc>
          <w:tcPr>
            <w:tcW w:w="247"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vAlign w:val="bottom"/>
          </w:tcPr>
          <w:p w:rsidR="0091564F" w:rsidRPr="004B643A" w:rsidRDefault="0091564F" w:rsidP="003301A1">
            <w:pPr>
              <w:jc w:val="center"/>
            </w:pPr>
          </w:p>
        </w:tc>
        <w:tc>
          <w:tcPr>
            <w:tcW w:w="1270" w:type="pct"/>
            <w:gridSpan w:val="9"/>
            <w:tcBorders>
              <w:top w:val="single" w:sz="4" w:space="0" w:color="auto"/>
              <w:left w:val="single" w:sz="4" w:space="0" w:color="auto"/>
              <w:bottom w:val="single" w:sz="4" w:space="0" w:color="auto"/>
              <w:right w:val="single" w:sz="4" w:space="0" w:color="auto"/>
            </w:tcBorders>
            <w:noWrap/>
            <w:vAlign w:val="bottom"/>
          </w:tcPr>
          <w:p w:rsidR="0091564F" w:rsidRPr="004B643A" w:rsidRDefault="0091564F" w:rsidP="003301A1">
            <w:pPr>
              <w:jc w:val="center"/>
            </w:pPr>
            <w:r w:rsidRPr="004B643A">
              <w:t>Недельная нагрузка в часах</w:t>
            </w: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ПО.01.</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
                <w:bCs/>
                <w:iCs/>
              </w:rPr>
            </w:pPr>
            <w:r w:rsidRPr="004B643A">
              <w:rPr>
                <w:b/>
                <w:bCs/>
                <w:iCs/>
              </w:rPr>
              <w:t>Художественное творчество</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3752</w:t>
            </w: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1745</w:t>
            </w: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2007</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Основы изобразительной грамоты и рисование</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392</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196</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196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2,4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rPr>
                <w:bCs/>
              </w:rPr>
              <w:t>6</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ПО.01.УП.02.</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Прикладное творчество</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294</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98</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196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ПО.01.УП.03.</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Лепка</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294</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98</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196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trHeight w:val="1692"/>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ПО.01.УП.04.</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Рисунок</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957</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396</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561</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8…</w:t>
            </w:r>
          </w:p>
          <w:p w:rsidR="0091564F" w:rsidRPr="004B643A" w:rsidRDefault="0091564F" w:rsidP="003301A1">
            <w:pPr>
              <w:jc w:val="center"/>
            </w:pPr>
            <w:r w:rsidRPr="004B643A">
              <w:t>-12,16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8…</w:t>
            </w:r>
          </w:p>
          <w:p w:rsidR="0091564F" w:rsidRPr="004B643A" w:rsidRDefault="0091564F" w:rsidP="003301A1">
            <w:pPr>
              <w:jc w:val="center"/>
            </w:pPr>
            <w:r w:rsidRPr="004B643A">
              <w:t>-14</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rFonts w:ascii="Symbol" w:hAnsi="Symbol" w:cs="Arial CYR"/>
              </w:rPr>
            </w:pPr>
            <w:r w:rsidRPr="004B643A">
              <w:rPr>
                <w:rFonts w:ascii="Symbol" w:hAnsi="Symbol" w:cs="Arial CYR"/>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4</w:t>
            </w: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ПО.01.УП.05.</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Живопись</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891</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396</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495</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7,9…</w:t>
            </w:r>
          </w:p>
          <w:p w:rsidR="0091564F" w:rsidRPr="004B643A" w:rsidRDefault="0091564F" w:rsidP="003301A1">
            <w:pPr>
              <w:jc w:val="center"/>
            </w:pPr>
            <w:r w:rsidRPr="004B643A">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14</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3</w:t>
            </w: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ПО.01.УП.06.</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Композиция станковая</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924</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561</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363</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7,9…</w:t>
            </w:r>
          </w:p>
          <w:p w:rsidR="0091564F" w:rsidRPr="004B643A" w:rsidRDefault="0091564F" w:rsidP="003301A1">
            <w:pPr>
              <w:jc w:val="center"/>
            </w:pPr>
            <w:r w:rsidRPr="004B643A">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8…</w:t>
            </w:r>
          </w:p>
          <w:p w:rsidR="0091564F" w:rsidRPr="004B643A" w:rsidRDefault="0091564F" w:rsidP="003301A1">
            <w:pPr>
              <w:jc w:val="center"/>
            </w:pPr>
            <w:r w:rsidRPr="004B643A">
              <w:t>-14</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3</w:t>
            </w: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ПО.02.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bottom"/>
          </w:tcPr>
          <w:p w:rsidR="0091564F" w:rsidRPr="004B643A" w:rsidRDefault="0091564F" w:rsidP="003301A1">
            <w:pPr>
              <w:rPr>
                <w:b/>
                <w:bCs/>
                <w:iCs/>
              </w:rPr>
            </w:pPr>
            <w:r w:rsidRPr="004B643A">
              <w:rPr>
                <w:b/>
                <w:bCs/>
                <w:iCs/>
              </w:rPr>
              <w:t>История искусств</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bottom"/>
          </w:tcPr>
          <w:p w:rsidR="0091564F" w:rsidRPr="004B643A" w:rsidRDefault="0091564F" w:rsidP="003301A1">
            <w:pPr>
              <w:jc w:val="center"/>
              <w:rPr>
                <w:b/>
                <w:bCs/>
                <w:iCs/>
              </w:rPr>
            </w:pPr>
            <w:r w:rsidRPr="004B643A">
              <w:rPr>
                <w:b/>
                <w:bCs/>
                <w:iCs/>
              </w:rPr>
              <w:t>477</w:t>
            </w: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bottom"/>
          </w:tcPr>
          <w:p w:rsidR="0091564F" w:rsidRPr="004B643A" w:rsidRDefault="0091564F" w:rsidP="003301A1">
            <w:pPr>
              <w:jc w:val="center"/>
              <w:rPr>
                <w:b/>
                <w:bCs/>
                <w:iCs/>
              </w:rPr>
            </w:pPr>
            <w:r w:rsidRPr="004B643A">
              <w:rPr>
                <w:b/>
                <w:bCs/>
                <w:iCs/>
              </w:rPr>
              <w:t>214</w:t>
            </w: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bottom"/>
          </w:tcPr>
          <w:p w:rsidR="0091564F" w:rsidRPr="004B643A" w:rsidRDefault="0091564F" w:rsidP="003301A1">
            <w:pPr>
              <w:jc w:val="center"/>
              <w:rPr>
                <w:b/>
                <w:bCs/>
                <w:iCs/>
              </w:rPr>
            </w:pPr>
            <w:r w:rsidRPr="004B643A">
              <w:rPr>
                <w:b/>
                <w:bCs/>
                <w:iCs/>
              </w:rPr>
              <w:t>263</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bottom"/>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
                <w:iCs/>
              </w:rPr>
              <w:t> </w:t>
            </w: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ПО.02.УП.01.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Беседы об искусстве</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147</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49</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98</w:t>
            </w: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r w:rsidRPr="004B643A">
              <w:rPr>
                <w:rFonts w:cs="Arial CYR"/>
              </w:rPr>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ПО.02.УП.02.</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 xml:space="preserve">История изобразительного искусства </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330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165</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165</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8…</w:t>
            </w:r>
          </w:p>
          <w:p w:rsidR="0091564F" w:rsidRPr="004B643A" w:rsidRDefault="0091564F" w:rsidP="003301A1">
            <w:pPr>
              <w:jc w:val="center"/>
            </w:pPr>
            <w:r w:rsidRPr="004B643A">
              <w:t>-14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r>
      <w:tr w:rsidR="0091564F" w:rsidRPr="004B643A" w:rsidTr="003301A1">
        <w:trPr>
          <w:trHeight w:val="300"/>
        </w:trPr>
        <w:tc>
          <w:tcPr>
            <w:tcW w:w="200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Аудиторная нагрузка по двум предметным областям:</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2270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7</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7</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r w:rsidRPr="004B643A">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r w:rsidRPr="004B643A">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rPr>
                <w:rFonts w:cs="Arial CYR"/>
                <w:b/>
              </w:rPr>
              <w:t>9</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rPr>
                <w:rFonts w:cs="Arial CYR"/>
                <w:b/>
              </w:rPr>
              <w:t>9</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10</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11</w:t>
            </w:r>
          </w:p>
        </w:tc>
      </w:tr>
      <w:tr w:rsidR="0091564F" w:rsidRPr="004B643A" w:rsidTr="003301A1">
        <w:trPr>
          <w:trHeight w:val="300"/>
        </w:trPr>
        <w:tc>
          <w:tcPr>
            <w:tcW w:w="200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Максимальная нагрузка по двум предметным областям:</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4229</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1959</w:t>
            </w: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2270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b/>
              </w:rPr>
            </w:pPr>
            <w:r w:rsidRPr="004B643A">
              <w:rPr>
                <w:b/>
              </w:rPr>
              <w:t>11,5</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11,5</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r w:rsidRPr="004B643A">
              <w:rPr>
                <w:rFonts w:ascii="Symbol" w:hAnsi="Symbol" w:cs="Arial CYR"/>
                <w:b/>
              </w:rPr>
              <w:t></w:t>
            </w:r>
            <w:r w:rsidRPr="004B643A">
              <w:rPr>
                <w:rFonts w:ascii="Symbol" w:hAnsi="Symbol" w:cs="Arial CYR"/>
                <w:b/>
              </w:rPr>
              <w:t></w:t>
            </w:r>
            <w:r w:rsidRPr="004B643A">
              <w:rPr>
                <w:rFonts w:ascii="Symbol" w:hAnsi="Symbol" w:cs="Arial CYR"/>
                <w:b/>
              </w:rPr>
              <w:t></w:t>
            </w:r>
            <w:r w:rsidRPr="004B643A">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r w:rsidRPr="004B643A">
              <w:rPr>
                <w:rFonts w:ascii="Symbol" w:hAnsi="Symbol" w:cs="Arial CYR"/>
                <w:b/>
              </w:rPr>
              <w:t></w:t>
            </w:r>
            <w:r w:rsidRPr="004B643A">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rPr>
                <w:rFonts w:cs="Arial CYR"/>
                <w:b/>
              </w:rPr>
              <w:t>17</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rPr>
                <w:rFonts w:cs="Arial CYR"/>
                <w:b/>
              </w:rPr>
              <w:t>17</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21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rPr>
                <w:b/>
              </w:rPr>
              <w:t>22</w:t>
            </w: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ПО.03.</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b/>
                <w:bCs/>
              </w:rPr>
            </w:pPr>
            <w:r w:rsidRPr="004B643A">
              <w:rPr>
                <w:b/>
                <w:bCs/>
              </w:rPr>
              <w:t xml:space="preserve">Пленэрные занятия </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140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140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r>
      <w:tr w:rsidR="0091564F" w:rsidRPr="004B643A" w:rsidTr="003301A1">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ПО.03.УП.01.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bCs/>
              </w:rPr>
            </w:pPr>
            <w:r w:rsidRPr="004B643A">
              <w:rPr>
                <w:bCs/>
              </w:rPr>
              <w:t>Пленэр</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140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140</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Cs/>
              </w:rPr>
            </w:pPr>
            <w:r w:rsidRPr="004B643A">
              <w:rPr>
                <w:bCs/>
              </w:rPr>
              <w:t>8…</w:t>
            </w:r>
          </w:p>
          <w:p w:rsidR="0091564F" w:rsidRPr="004B643A" w:rsidRDefault="0091564F" w:rsidP="003301A1">
            <w:pPr>
              <w:jc w:val="center"/>
              <w:rPr>
                <w:b/>
                <w:bCs/>
              </w:rPr>
            </w:pPr>
            <w:r w:rsidRPr="004B643A">
              <w:rPr>
                <w:bCs/>
              </w:rPr>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lang w:val="en-US"/>
              </w:rPr>
            </w:pPr>
            <w:r w:rsidRPr="004B643A">
              <w:t>х</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t>х</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r w:rsidRPr="004B643A">
              <w:t>х</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t>х</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r w:rsidRPr="004B643A">
              <w:t>х</w:t>
            </w:r>
          </w:p>
        </w:tc>
      </w:tr>
      <w:tr w:rsidR="0091564F" w:rsidRPr="004B643A" w:rsidTr="003301A1">
        <w:trPr>
          <w:trHeight w:val="300"/>
        </w:trPr>
        <w:tc>
          <w:tcPr>
            <w:tcW w:w="200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Аудиторная нагрузка по трем предметным областям:</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2410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r>
      <w:tr w:rsidR="0091564F" w:rsidRPr="004B643A" w:rsidTr="003301A1">
        <w:trPr>
          <w:trHeight w:val="300"/>
        </w:trPr>
        <w:tc>
          <w:tcPr>
            <w:tcW w:w="200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Максимальная нагрузка по трем предметным областям:</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4369</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1959</w:t>
            </w: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2410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r>
      <w:tr w:rsidR="0091564F" w:rsidRPr="004B643A" w:rsidTr="003301A1">
        <w:trPr>
          <w:trHeight w:val="300"/>
        </w:trPr>
        <w:tc>
          <w:tcPr>
            <w:tcW w:w="200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Количество контрольных уроков, зачетов, экзаменов по трем предметным областям:</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r w:rsidRPr="004B643A">
              <w:rPr>
                <w:b/>
                <w:bCs/>
              </w:rPr>
              <w:t>34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r w:rsidRPr="004B643A">
              <w:rPr>
                <w:b/>
                <w:bCs/>
              </w:rPr>
              <w:t>10</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b/>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rPr>
            </w:pP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В.00.</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b/>
                <w:bCs/>
                <w:vertAlign w:val="superscript"/>
              </w:rPr>
            </w:pPr>
            <w:r w:rsidRPr="004B643A">
              <w:rPr>
                <w:b/>
                <w:bCs/>
              </w:rPr>
              <w:t>Вариативная часть</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856</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428</w:t>
            </w:r>
          </w:p>
        </w:tc>
        <w:tc>
          <w:tcPr>
            <w:tcW w:w="563" w:type="pct"/>
            <w:gridSpan w:val="7"/>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rPr>
            </w:pPr>
            <w:r w:rsidRPr="004B643A">
              <w:rPr>
                <w:b/>
                <w:bCs/>
              </w:rPr>
              <w:t>428</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91564F" w:rsidRPr="004B643A" w:rsidRDefault="0091564F" w:rsidP="003301A1">
            <w:pPr>
              <w:jc w:val="center"/>
              <w:rPr>
                <w:b/>
                <w:b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В.01.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 xml:space="preserve">Скульптура </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429</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165</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264</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 xml:space="preserve">8… </w:t>
            </w:r>
          </w:p>
          <w:p w:rsidR="0091564F" w:rsidRPr="004B643A" w:rsidRDefault="0091564F" w:rsidP="003301A1">
            <w:pPr>
              <w:jc w:val="center"/>
            </w:pPr>
            <w:r w:rsidRPr="004B643A">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18</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both"/>
            </w:pPr>
            <w:r w:rsidRPr="004B643A">
              <w:t>1, 5</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0,5</w:t>
            </w: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В.02.</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bCs/>
              </w:rPr>
            </w:pPr>
            <w:r w:rsidRPr="004B643A">
              <w:rPr>
                <w:bCs/>
              </w:rPr>
              <w:t>Композиция прикладная</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198</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99</w:t>
            </w: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rPr>
            </w:pPr>
            <w:r w:rsidRPr="004B643A">
              <w:rPr>
                <w:bCs/>
              </w:rPr>
              <w:t>99</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Cs/>
              </w:rPr>
            </w:pPr>
            <w:r w:rsidRPr="004B643A">
              <w:rPr>
                <w:bCs/>
              </w:rPr>
              <w:t>8,10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r w:rsidRPr="004B643A">
              <w:t>12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trHeight w:val="315"/>
        </w:trPr>
        <w:tc>
          <w:tcPr>
            <w:tcW w:w="200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Всего аудиторная нагрузка с учетом вариативной части:</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2838</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8</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12</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Cs/>
              </w:rPr>
              <w:t>13</w:t>
            </w:r>
          </w:p>
        </w:tc>
      </w:tr>
      <w:tr w:rsidR="0091564F" w:rsidRPr="004B643A" w:rsidTr="003301A1">
        <w:trPr>
          <w:trHeight w:val="315"/>
        </w:trPr>
        <w:tc>
          <w:tcPr>
            <w:tcW w:w="200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vertAlign w:val="superscript"/>
              </w:rPr>
            </w:pPr>
            <w:r w:rsidRPr="004B643A">
              <w:rPr>
                <w:b/>
                <w:bCs/>
                <w:iCs/>
              </w:rPr>
              <w:t>Всего максимальная нагрузка с учетом вариативной части:</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5225</w:t>
            </w: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2387</w:t>
            </w: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2838</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13,5</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13,5</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13,5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21</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25</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26</w:t>
            </w:r>
          </w:p>
        </w:tc>
      </w:tr>
      <w:tr w:rsidR="0091564F" w:rsidRPr="004B643A" w:rsidTr="003301A1">
        <w:trPr>
          <w:trHeight w:val="315"/>
        </w:trPr>
        <w:tc>
          <w:tcPr>
            <w:tcW w:w="200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Всего количество контрольных уроков, зачетов, экзаменов:</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44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10</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r>
      <w:tr w:rsidR="0091564F" w:rsidRPr="004B643A" w:rsidTr="003301A1">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К.04.00.</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
                <w:bCs/>
                <w:iCs/>
                <w:vertAlign w:val="superscript"/>
              </w:rPr>
            </w:pPr>
            <w:r w:rsidRPr="004B643A">
              <w:rPr>
                <w:b/>
                <w:bCs/>
                <w:iCs/>
              </w:rPr>
              <w:t>Консультации</w:t>
            </w:r>
          </w:p>
        </w:tc>
        <w:tc>
          <w:tcPr>
            <w:tcW w:w="3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113</w:t>
            </w:r>
          </w:p>
        </w:tc>
        <w:tc>
          <w:tcPr>
            <w:tcW w:w="324"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w:t>
            </w:r>
          </w:p>
        </w:tc>
        <w:tc>
          <w:tcPr>
            <w:tcW w:w="563" w:type="pct"/>
            <w:gridSpan w:val="7"/>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r w:rsidRPr="004B643A">
              <w:rPr>
                <w:b/>
                <w:bCs/>
                <w:iCs/>
              </w:rPr>
              <w:t>113</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
                <w:bCs/>
                <w:iCs/>
              </w:rPr>
            </w:pPr>
          </w:p>
        </w:tc>
        <w:tc>
          <w:tcPr>
            <w:tcW w:w="1270" w:type="pct"/>
            <w:gridSpan w:val="9"/>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
                <w:iCs/>
              </w:rPr>
            </w:pPr>
            <w:r w:rsidRPr="004B643A">
              <w:rPr>
                <w:b/>
                <w:bCs/>
                <w:iCs/>
              </w:rPr>
              <w:t xml:space="preserve">Годовая нагрузка в часах </w:t>
            </w:r>
          </w:p>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К.04.01.</w:t>
            </w:r>
          </w:p>
        </w:tc>
        <w:tc>
          <w:tcPr>
            <w:tcW w:w="1199" w:type="pct"/>
            <w:tcBorders>
              <w:top w:val="single" w:sz="4" w:space="0" w:color="auto"/>
              <w:left w:val="single" w:sz="4" w:space="0" w:color="auto"/>
              <w:bottom w:val="single" w:sz="4" w:space="0" w:color="auto"/>
              <w:right w:val="single" w:sz="4" w:space="0" w:color="auto"/>
            </w:tcBorders>
          </w:tcPr>
          <w:p w:rsidR="0091564F" w:rsidRPr="004B643A" w:rsidRDefault="0091564F" w:rsidP="003301A1">
            <w:r w:rsidRPr="004B643A">
              <w:t>Основы изобразительной грамоты и рисование</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gridAfter w:val="1"/>
          <w:wAfter w:w="15" w:type="pct"/>
          <w:trHeight w:val="167"/>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К.04.02.</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Прикладное творчество</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К.04.03</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Лепка</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6</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К.04.04.</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rPr>
                <w:vertAlign w:val="superscript"/>
              </w:rPr>
            </w:pPr>
            <w:r w:rsidRPr="004B643A">
              <w:t xml:space="preserve">Рисунок </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20</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К.04.05.</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Живопись</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20</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К.04.06.</w:t>
            </w:r>
          </w:p>
        </w:tc>
        <w:tc>
          <w:tcPr>
            <w:tcW w:w="1199" w:type="pct"/>
            <w:tcBorders>
              <w:top w:val="single" w:sz="4" w:space="0" w:color="auto"/>
              <w:left w:val="single" w:sz="4" w:space="0" w:color="auto"/>
              <w:bottom w:val="single" w:sz="4" w:space="0" w:color="auto"/>
              <w:right w:val="single" w:sz="4" w:space="0" w:color="auto"/>
            </w:tcBorders>
          </w:tcPr>
          <w:p w:rsidR="0091564F" w:rsidRPr="004B643A" w:rsidRDefault="0091564F" w:rsidP="003301A1">
            <w:pPr>
              <w:spacing w:line="280" w:lineRule="exact"/>
              <w:ind w:right="686"/>
              <w:jc w:val="both"/>
            </w:pPr>
            <w:r w:rsidRPr="004B643A">
              <w:t>Композиция станковая</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40</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w:t>
            </w: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8</w:t>
            </w:r>
          </w:p>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К.04.07</w:t>
            </w:r>
          </w:p>
        </w:tc>
        <w:tc>
          <w:tcPr>
            <w:tcW w:w="1199" w:type="pct"/>
            <w:tcBorders>
              <w:top w:val="single" w:sz="4" w:space="0" w:color="auto"/>
              <w:left w:val="single" w:sz="4" w:space="0" w:color="auto"/>
              <w:bottom w:val="single" w:sz="4" w:space="0" w:color="auto"/>
              <w:right w:val="single" w:sz="4" w:space="0" w:color="auto"/>
            </w:tcBorders>
          </w:tcPr>
          <w:p w:rsidR="0091564F" w:rsidRPr="004B643A" w:rsidRDefault="0091564F" w:rsidP="003301A1">
            <w:pPr>
              <w:spacing w:line="280" w:lineRule="exact"/>
              <w:ind w:right="686"/>
              <w:jc w:val="both"/>
            </w:pPr>
            <w:r w:rsidRPr="004B643A">
              <w:t>Беседы об искусстве</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3</w:t>
            </w: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tc>
      </w:tr>
      <w:tr w:rsidR="0091564F" w:rsidRPr="004B643A" w:rsidTr="003301A1">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К.04.08</w:t>
            </w:r>
          </w:p>
        </w:tc>
        <w:tc>
          <w:tcPr>
            <w:tcW w:w="1199" w:type="pct"/>
            <w:tcBorders>
              <w:top w:val="single" w:sz="4" w:space="0" w:color="auto"/>
              <w:left w:val="single" w:sz="4" w:space="0" w:color="auto"/>
              <w:bottom w:val="single" w:sz="4" w:space="0" w:color="auto"/>
              <w:right w:val="single" w:sz="4" w:space="0" w:color="auto"/>
            </w:tcBorders>
          </w:tcPr>
          <w:p w:rsidR="0091564F" w:rsidRPr="004B643A" w:rsidRDefault="0091564F" w:rsidP="003301A1">
            <w:pPr>
              <w:spacing w:line="280" w:lineRule="exact"/>
              <w:ind w:right="686"/>
              <w:jc w:val="both"/>
            </w:pPr>
            <w:r w:rsidRPr="004B643A">
              <w:t>История изобразительного искусства</w:t>
            </w:r>
          </w:p>
        </w:tc>
        <w:tc>
          <w:tcPr>
            <w:tcW w:w="347"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324"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92"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21" w:type="pct"/>
            <w:gridSpan w:val="4"/>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12</w:t>
            </w: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rFonts w:ascii="Symbol" w:hAnsi="Symbol" w:cs="Arial CYR"/>
              </w:rPr>
            </w:pPr>
            <w:r w:rsidRPr="004B643A">
              <w:rPr>
                <w:rFonts w:ascii="Symbol" w:hAnsi="Symbol" w:cs="Arial CYR"/>
              </w:rPr>
              <w:t></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2</w:t>
            </w: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4</w:t>
            </w:r>
          </w:p>
        </w:tc>
      </w:tr>
      <w:tr w:rsidR="0091564F" w:rsidRPr="004B643A" w:rsidTr="003301A1">
        <w:trPr>
          <w:trHeight w:val="631"/>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rPr>
              <w:t>А.05.00.</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
                <w:bCs/>
                <w:iCs/>
              </w:rPr>
            </w:pPr>
            <w:r w:rsidRPr="004B643A">
              <w:rPr>
                <w:b/>
              </w:rPr>
              <w:t>Аттестация</w:t>
            </w:r>
          </w:p>
        </w:tc>
        <w:tc>
          <w:tcPr>
            <w:tcW w:w="2997" w:type="pct"/>
            <w:gridSpan w:val="21"/>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rPr>
                <w:b/>
              </w:rPr>
              <w:t>Годовой объем в неделях</w:t>
            </w:r>
          </w:p>
        </w:tc>
      </w:tr>
      <w:tr w:rsidR="0091564F" w:rsidRPr="004B643A" w:rsidTr="003301A1">
        <w:trPr>
          <w:gridAfter w:val="1"/>
          <w:wAfter w:w="15" w:type="pct"/>
          <w:trHeight w:val="347"/>
        </w:trPr>
        <w:tc>
          <w:tcPr>
            <w:tcW w:w="80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ПА.05.01.</w:t>
            </w:r>
          </w:p>
        </w:tc>
        <w:tc>
          <w:tcPr>
            <w:tcW w:w="1199"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r w:rsidRPr="004B643A">
              <w:t>Промежуточная (экзамены)</w:t>
            </w:r>
          </w:p>
        </w:tc>
        <w:tc>
          <w:tcPr>
            <w:tcW w:w="477"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
                <w:bCs/>
                <w:iCs/>
              </w:rPr>
            </w:pPr>
            <w:r w:rsidRPr="004B643A">
              <w:rPr>
                <w:b/>
                <w:bCs/>
                <w:iCs/>
              </w:rPr>
              <w:t xml:space="preserve">7 </w:t>
            </w:r>
          </w:p>
        </w:tc>
        <w:tc>
          <w:tcPr>
            <w:tcW w:w="288"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iCs/>
              </w:rPr>
            </w:pPr>
          </w:p>
        </w:tc>
        <w:tc>
          <w:tcPr>
            <w:tcW w:w="150" w:type="pct"/>
            <w:gridSpan w:val="3"/>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iCs/>
              </w:rPr>
            </w:pPr>
          </w:p>
        </w:tc>
        <w:tc>
          <w:tcPr>
            <w:tcW w:w="169" w:type="pct"/>
            <w:gridSpan w:val="2"/>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iCs/>
              </w:rPr>
            </w:pPr>
          </w:p>
        </w:tc>
        <w:tc>
          <w:tcPr>
            <w:tcW w:w="150"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91564F" w:rsidRPr="004B643A" w:rsidRDefault="0091564F" w:rsidP="003301A1">
            <w:pPr>
              <w:jc w:val="center"/>
              <w:rPr>
                <w:bCs/>
                <w:iCs/>
              </w:rPr>
            </w:pP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85"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43"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1</w:t>
            </w:r>
          </w:p>
        </w:tc>
        <w:tc>
          <w:tcPr>
            <w:tcW w:w="128" w:type="pct"/>
            <w:tcBorders>
              <w:top w:val="single" w:sz="4" w:space="0" w:color="auto"/>
              <w:left w:val="single" w:sz="4" w:space="0" w:color="auto"/>
              <w:bottom w:val="single" w:sz="4" w:space="0" w:color="auto"/>
              <w:right w:val="single" w:sz="4" w:space="0" w:color="auto"/>
            </w:tcBorders>
            <w:vAlign w:val="center"/>
          </w:tcPr>
          <w:p w:rsidR="0091564F" w:rsidRPr="004B643A" w:rsidRDefault="0091564F" w:rsidP="003301A1">
            <w:pPr>
              <w:jc w:val="center"/>
            </w:pPr>
            <w:r w:rsidRPr="004B643A">
              <w:t>-</w:t>
            </w:r>
          </w:p>
        </w:tc>
      </w:tr>
      <w:tr w:rsidR="0091564F" w:rsidRPr="004B643A" w:rsidTr="003301A1">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r w:rsidRPr="004B643A">
              <w:rPr>
                <w:bCs/>
                <w:iCs/>
              </w:rPr>
              <w:t>ИА.05.02.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Cs/>
                <w:iCs/>
              </w:rPr>
            </w:pPr>
            <w:r w:rsidRPr="004B643A">
              <w:rPr>
                <w:bCs/>
                <w:iCs/>
              </w:rPr>
              <w:t>Итоговая аттестация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 xml:space="preserve">2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 </w:t>
            </w: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r w:rsidRPr="004B643A">
              <w:t>2</w:t>
            </w:r>
          </w:p>
          <w:p w:rsidR="0091564F" w:rsidRPr="004B643A" w:rsidRDefault="0091564F" w:rsidP="003301A1">
            <w:pPr>
              <w:jc w:val="center"/>
            </w:pPr>
            <w:r w:rsidRPr="004B643A">
              <w:t> </w:t>
            </w:r>
          </w:p>
        </w:tc>
      </w:tr>
      <w:tr w:rsidR="0091564F" w:rsidRPr="004B643A" w:rsidTr="003301A1">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r w:rsidRPr="004B643A">
              <w:rPr>
                <w:bCs/>
                <w:iCs/>
              </w:rPr>
              <w:t>ИА.05.02.01.</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Cs/>
                <w:iCs/>
              </w:rPr>
            </w:pPr>
            <w:r w:rsidRPr="004B643A">
              <w:rPr>
                <w:bCs/>
                <w:iCs/>
              </w:rPr>
              <w:t>Композиция станковая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r w:rsidRPr="004B643A">
              <w:rPr>
                <w:bCs/>
                <w:iCs/>
              </w:rPr>
              <w:t xml:space="preserve">1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r>
      <w:tr w:rsidR="0091564F" w:rsidRPr="004B643A" w:rsidTr="003301A1">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r w:rsidRPr="004B643A">
              <w:rPr>
                <w:bCs/>
                <w:iCs/>
              </w:rPr>
              <w:t>ИА.05.02.02.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rPr>
                <w:bCs/>
                <w:iCs/>
              </w:rPr>
            </w:pPr>
            <w:r w:rsidRPr="004B643A">
              <w:rPr>
                <w:bCs/>
                <w:iCs/>
              </w:rPr>
              <w:t>История изобразительного искусства</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r w:rsidRPr="004B643A">
              <w:rPr>
                <w:bCs/>
                <w:iCs/>
              </w:rPr>
              <w:t>1</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r>
      <w:tr w:rsidR="0091564F" w:rsidRPr="004B643A" w:rsidTr="003301A1">
        <w:trPr>
          <w:gridAfter w:val="1"/>
          <w:wAfter w:w="15" w:type="pct"/>
          <w:trHeight w:val="315"/>
        </w:trPr>
        <w:tc>
          <w:tcPr>
            <w:tcW w:w="200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vertAlign w:val="superscript"/>
              </w:rPr>
            </w:pPr>
            <w:r w:rsidRPr="004B643A">
              <w:rPr>
                <w:b/>
                <w:bCs/>
                <w:iCs/>
              </w:rPr>
              <w:t>Резерв учебного времени</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r w:rsidRPr="004B643A">
              <w:rPr>
                <w:b/>
                <w:bCs/>
                <w:iCs/>
              </w:rPr>
              <w:t>8</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
                <w:bCs/>
                <w:iCs/>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91564F" w:rsidRPr="004B643A" w:rsidRDefault="0091564F" w:rsidP="003301A1">
            <w:pPr>
              <w:jc w:val="center"/>
              <w:rPr>
                <w:b/>
                <w:bCs/>
                <w:iCs/>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rPr>
                <w:b/>
                <w:bCs/>
                <w:iCs/>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91564F" w:rsidRPr="004B643A" w:rsidRDefault="0091564F" w:rsidP="003301A1">
            <w:pPr>
              <w:jc w:val="center"/>
            </w:pPr>
          </w:p>
        </w:tc>
      </w:tr>
    </w:tbl>
    <w:p w:rsidR="0091564F" w:rsidRPr="004B643A" w:rsidRDefault="0091564F" w:rsidP="0068605D">
      <w:pPr>
        <w:spacing w:line="216" w:lineRule="auto"/>
        <w:jc w:val="center"/>
        <w:rPr>
          <w:b/>
          <w:sz w:val="28"/>
          <w:szCs w:val="28"/>
        </w:rPr>
      </w:pPr>
    </w:p>
    <w:p w:rsidR="0091564F" w:rsidRPr="004B643A" w:rsidRDefault="0091564F" w:rsidP="00A55528">
      <w:pPr>
        <w:rPr>
          <w:sz w:val="28"/>
          <w:szCs w:val="28"/>
        </w:rPr>
        <w:sectPr w:rsidR="0091564F" w:rsidRPr="004B643A" w:rsidSect="003301A1">
          <w:pgSz w:w="16838" w:h="11906" w:orient="landscape"/>
          <w:pgMar w:top="1259" w:right="1077" w:bottom="924" w:left="902" w:header="709" w:footer="709" w:gutter="0"/>
          <w:cols w:space="708"/>
          <w:docGrid w:linePitch="360"/>
        </w:sectPr>
      </w:pPr>
    </w:p>
    <w:p w:rsidR="0091564F" w:rsidRPr="004B643A" w:rsidRDefault="0091564F" w:rsidP="00A55528">
      <w:pPr>
        <w:framePr w:hSpace="180" w:wrap="around" w:vAnchor="page" w:hAnchor="margin" w:x="534" w:y="903"/>
        <w:rPr>
          <w:sz w:val="28"/>
          <w:szCs w:val="28"/>
        </w:rPr>
      </w:pPr>
    </w:p>
    <w:p w:rsidR="0091564F" w:rsidRPr="004B643A" w:rsidRDefault="0091564F" w:rsidP="00A55528">
      <w:pPr>
        <w:rPr>
          <w:sz w:val="28"/>
          <w:szCs w:val="28"/>
        </w:rPr>
      </w:pPr>
    </w:p>
    <w:p w:rsidR="0091564F" w:rsidRPr="004B643A" w:rsidRDefault="0091564F" w:rsidP="00925F10">
      <w:pPr>
        <w:pStyle w:val="15"/>
        <w:numPr>
          <w:ilvl w:val="0"/>
          <w:numId w:val="8"/>
        </w:numPr>
        <w:suppressAutoHyphens w:val="0"/>
        <w:spacing w:line="240" w:lineRule="auto"/>
        <w:contextualSpacing/>
        <w:jc w:val="both"/>
        <w:rPr>
          <w:rStyle w:val="FontStyle16"/>
          <w:sz w:val="28"/>
          <w:szCs w:val="28"/>
        </w:rPr>
      </w:pPr>
      <w:r w:rsidRPr="004B643A">
        <w:rPr>
          <w:rStyle w:val="FontStyle16"/>
          <w:sz w:val="28"/>
          <w:szCs w:val="28"/>
        </w:rPr>
        <w:t>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обучающимся,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ОУ. По усмотрению ОУ оценки по учебным предметам могут выставляться и по окончании четверти.</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Занятия пленэром могут проводиться рассредоточено в различные периоды учебного года, в том числе – 1 неделю в июне месяце (кроме 8 класса). Объем учебного времени, отводимого на занятия пленэром: 4-8 классы – по 28 часов в год.</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В данном примерном учебном плане ОУ предложен перечень учебных предметов вариативной части и возможность их реализации. 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Объем  максимальной нагрузки обучающихся не должен превышать 26 часов в неделю, аудиторной нагрузки – 14 часов.</w:t>
      </w:r>
    </w:p>
    <w:p w:rsidR="0091564F" w:rsidRPr="004B643A" w:rsidRDefault="0091564F" w:rsidP="00925F10">
      <w:pPr>
        <w:pStyle w:val="15"/>
        <w:numPr>
          <w:ilvl w:val="0"/>
          <w:numId w:val="8"/>
        </w:numPr>
        <w:suppressAutoHyphens w:val="0"/>
        <w:spacing w:after="0" w:line="240" w:lineRule="auto"/>
        <w:contextualSpacing/>
        <w:jc w:val="both"/>
        <w:rPr>
          <w:rStyle w:val="FontStyle16"/>
          <w:sz w:val="28"/>
          <w:szCs w:val="28"/>
        </w:rPr>
      </w:pPr>
      <w:r w:rsidRPr="004B643A">
        <w:rPr>
          <w:rStyle w:val="FontStyle16"/>
          <w:sz w:val="28"/>
          <w:szCs w:val="28"/>
        </w:rPr>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Резерв учебного времени устанавливается ОУ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91564F" w:rsidRPr="004B643A" w:rsidRDefault="0091564F" w:rsidP="00A55528">
      <w:pPr>
        <w:rPr>
          <w:sz w:val="28"/>
          <w:szCs w:val="28"/>
        </w:rPr>
      </w:pPr>
    </w:p>
    <w:p w:rsidR="0091564F" w:rsidRPr="004B643A" w:rsidRDefault="0091564F" w:rsidP="00A55528">
      <w:pPr>
        <w:ind w:left="360"/>
        <w:jc w:val="center"/>
        <w:rPr>
          <w:b/>
          <w:sz w:val="28"/>
          <w:szCs w:val="28"/>
        </w:rPr>
      </w:pPr>
      <w:r w:rsidRPr="004B643A">
        <w:rPr>
          <w:b/>
          <w:sz w:val="28"/>
          <w:szCs w:val="28"/>
        </w:rPr>
        <w:t>Примечание к учебному плану</w:t>
      </w:r>
    </w:p>
    <w:p w:rsidR="0091564F" w:rsidRPr="004B643A" w:rsidRDefault="0091564F" w:rsidP="00A55528">
      <w:pPr>
        <w:ind w:left="360"/>
        <w:jc w:val="center"/>
        <w:rPr>
          <w:b/>
          <w:i/>
          <w:sz w:val="28"/>
          <w:szCs w:val="28"/>
        </w:rPr>
      </w:pPr>
    </w:p>
    <w:p w:rsidR="0091564F" w:rsidRPr="004B643A" w:rsidRDefault="0091564F" w:rsidP="00EB30F3">
      <w:pPr>
        <w:pStyle w:val="15"/>
        <w:numPr>
          <w:ilvl w:val="0"/>
          <w:numId w:val="9"/>
        </w:numPr>
        <w:suppressAutoHyphens w:val="0"/>
        <w:spacing w:after="0" w:line="240" w:lineRule="auto"/>
        <w:ind w:left="357" w:firstLine="494"/>
        <w:contextualSpacing/>
        <w:jc w:val="both"/>
        <w:rPr>
          <w:rFonts w:ascii="Times New Roman" w:hAnsi="Times New Roman"/>
          <w:sz w:val="28"/>
          <w:szCs w:val="28"/>
        </w:rPr>
      </w:pPr>
      <w:r w:rsidRPr="004B643A">
        <w:rPr>
          <w:rFonts w:ascii="Times New Roman" w:hAnsi="Times New Roman"/>
          <w:sz w:val="28"/>
          <w:szCs w:val="28"/>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91564F" w:rsidRPr="004B643A" w:rsidRDefault="0091564F" w:rsidP="00EB30F3">
      <w:pPr>
        <w:pStyle w:val="15"/>
        <w:numPr>
          <w:ilvl w:val="0"/>
          <w:numId w:val="9"/>
        </w:numPr>
        <w:suppressAutoHyphens w:val="0"/>
        <w:spacing w:after="0" w:line="240" w:lineRule="auto"/>
        <w:ind w:left="426" w:firstLine="426"/>
        <w:contextualSpacing/>
        <w:jc w:val="both"/>
        <w:rPr>
          <w:rFonts w:ascii="Times New Roman" w:hAnsi="Times New Roman"/>
          <w:sz w:val="28"/>
          <w:szCs w:val="28"/>
        </w:rPr>
      </w:pPr>
      <w:r w:rsidRPr="004B643A">
        <w:rPr>
          <w:rFonts w:ascii="Times New Roman" w:hAnsi="Times New Roman"/>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91564F" w:rsidRPr="004B643A" w:rsidRDefault="0091564F" w:rsidP="00A55528">
      <w:pPr>
        <w:pStyle w:val="15"/>
        <w:spacing w:after="0" w:line="240" w:lineRule="auto"/>
        <w:ind w:left="852"/>
        <w:jc w:val="both"/>
        <w:rPr>
          <w:rFonts w:ascii="Times New Roman" w:hAnsi="Times New Roman"/>
          <w:sz w:val="28"/>
          <w:szCs w:val="28"/>
        </w:rPr>
      </w:pPr>
    </w:p>
    <w:p w:rsidR="0091564F" w:rsidRPr="004B643A" w:rsidRDefault="0091564F" w:rsidP="00A55528">
      <w:pPr>
        <w:ind w:firstLine="851"/>
        <w:jc w:val="both"/>
        <w:rPr>
          <w:sz w:val="28"/>
          <w:szCs w:val="28"/>
        </w:rPr>
      </w:pPr>
      <w:r w:rsidRPr="004B643A">
        <w:rPr>
          <w:sz w:val="28"/>
          <w:szCs w:val="28"/>
        </w:rPr>
        <w:t>Прикладное творчество – по 1 часу в неделю;</w:t>
      </w:r>
    </w:p>
    <w:p w:rsidR="0091564F" w:rsidRPr="004B643A" w:rsidRDefault="0091564F" w:rsidP="00A55528">
      <w:pPr>
        <w:ind w:firstLine="851"/>
        <w:jc w:val="both"/>
        <w:rPr>
          <w:sz w:val="28"/>
          <w:szCs w:val="28"/>
        </w:rPr>
      </w:pPr>
      <w:r w:rsidRPr="004B643A">
        <w:rPr>
          <w:sz w:val="28"/>
          <w:szCs w:val="28"/>
        </w:rPr>
        <w:t>Лепка – по 1 часу в неделю;</w:t>
      </w:r>
    </w:p>
    <w:p w:rsidR="0091564F" w:rsidRPr="004B643A" w:rsidRDefault="0091564F" w:rsidP="00A55528">
      <w:pPr>
        <w:ind w:firstLine="851"/>
        <w:rPr>
          <w:sz w:val="28"/>
          <w:szCs w:val="28"/>
        </w:rPr>
      </w:pPr>
      <w:r w:rsidRPr="004B643A">
        <w:rPr>
          <w:sz w:val="28"/>
          <w:szCs w:val="28"/>
        </w:rPr>
        <w:t>Основы изобразительной грамоты и рисование – по 2 часа в неделю;</w:t>
      </w:r>
    </w:p>
    <w:p w:rsidR="0091564F" w:rsidRPr="004B643A" w:rsidRDefault="0091564F" w:rsidP="00A55528">
      <w:pPr>
        <w:ind w:firstLine="851"/>
        <w:jc w:val="both"/>
        <w:rPr>
          <w:sz w:val="28"/>
          <w:szCs w:val="28"/>
        </w:rPr>
      </w:pPr>
      <w:r w:rsidRPr="004B643A">
        <w:rPr>
          <w:sz w:val="28"/>
          <w:szCs w:val="28"/>
        </w:rPr>
        <w:t>Рисунок - 4-6 классы – по 2 часа; 7-8 классы  - по 3 часа;</w:t>
      </w:r>
    </w:p>
    <w:p w:rsidR="0091564F" w:rsidRPr="004B643A" w:rsidRDefault="0091564F" w:rsidP="00A55528">
      <w:pPr>
        <w:ind w:firstLine="851"/>
        <w:jc w:val="both"/>
        <w:rPr>
          <w:sz w:val="28"/>
          <w:szCs w:val="28"/>
        </w:rPr>
      </w:pPr>
      <w:r w:rsidRPr="004B643A">
        <w:rPr>
          <w:sz w:val="28"/>
          <w:szCs w:val="28"/>
        </w:rPr>
        <w:t>Живопись - 4-6 классы – по 2 часа; 7-8 классы  - по 3 часа;</w:t>
      </w:r>
    </w:p>
    <w:p w:rsidR="0091564F" w:rsidRPr="004B643A" w:rsidRDefault="0091564F" w:rsidP="00A55528">
      <w:pPr>
        <w:ind w:firstLine="851"/>
        <w:jc w:val="both"/>
        <w:rPr>
          <w:sz w:val="28"/>
          <w:szCs w:val="28"/>
        </w:rPr>
      </w:pPr>
      <w:r w:rsidRPr="004B643A">
        <w:rPr>
          <w:sz w:val="28"/>
          <w:szCs w:val="28"/>
        </w:rPr>
        <w:t>Композиция станковая - 4-6 классы – по 3 часа; 7-8 классы  - по 4 часа;</w:t>
      </w:r>
    </w:p>
    <w:p w:rsidR="0091564F" w:rsidRPr="004B643A" w:rsidRDefault="0091564F" w:rsidP="00A55528">
      <w:pPr>
        <w:ind w:firstLine="851"/>
        <w:rPr>
          <w:sz w:val="28"/>
          <w:szCs w:val="28"/>
        </w:rPr>
      </w:pPr>
      <w:r w:rsidRPr="004B643A">
        <w:rPr>
          <w:sz w:val="28"/>
          <w:szCs w:val="28"/>
        </w:rPr>
        <w:t>Беседы об искусстве – по 0,5 часа в неделю;</w:t>
      </w:r>
    </w:p>
    <w:p w:rsidR="0091564F" w:rsidRPr="004B643A" w:rsidRDefault="0091564F" w:rsidP="00A55528">
      <w:pPr>
        <w:ind w:firstLine="851"/>
        <w:rPr>
          <w:sz w:val="28"/>
          <w:szCs w:val="28"/>
        </w:rPr>
      </w:pPr>
      <w:r w:rsidRPr="004B643A">
        <w:rPr>
          <w:sz w:val="28"/>
          <w:szCs w:val="28"/>
        </w:rPr>
        <w:t>История изобразительного искусства – по 1 часу в неделю.</w:t>
      </w:r>
    </w:p>
    <w:p w:rsidR="0091564F" w:rsidRPr="004B643A" w:rsidRDefault="0091564F" w:rsidP="00A55528">
      <w:pPr>
        <w:ind w:firstLine="851"/>
        <w:rPr>
          <w:sz w:val="28"/>
          <w:szCs w:val="28"/>
        </w:rPr>
      </w:pPr>
    </w:p>
    <w:p w:rsidR="0091564F" w:rsidRPr="004B643A" w:rsidRDefault="0091564F" w:rsidP="00A55528">
      <w:pPr>
        <w:ind w:firstLine="851"/>
        <w:rPr>
          <w:sz w:val="28"/>
          <w:szCs w:val="28"/>
        </w:r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C97CC0">
      <w:pPr>
        <w:pStyle w:val="15"/>
        <w:numPr>
          <w:ilvl w:val="0"/>
          <w:numId w:val="9"/>
        </w:numPr>
        <w:suppressAutoHyphens w:val="0"/>
        <w:spacing w:after="0" w:line="240" w:lineRule="auto"/>
        <w:contextualSpacing/>
        <w:jc w:val="center"/>
        <w:rPr>
          <w:rFonts w:ascii="Times New Roman" w:hAnsi="Times New Roman"/>
          <w:sz w:val="28"/>
          <w:szCs w:val="28"/>
          <w:lang w:eastAsia="ru-RU"/>
        </w:rPr>
      </w:pPr>
      <w:r w:rsidRPr="004B643A">
        <w:rPr>
          <w:rFonts w:ascii="Times New Roman" w:hAnsi="Times New Roman"/>
          <w:sz w:val="28"/>
          <w:szCs w:val="28"/>
          <w:lang w:eastAsia="ru-RU"/>
        </w:rPr>
        <w:t>Бюджет времени в неделях</w:t>
      </w:r>
    </w:p>
    <w:p w:rsidR="0091564F" w:rsidRPr="004B643A" w:rsidRDefault="0091564F" w:rsidP="00C97CC0">
      <w:pPr>
        <w:pStyle w:val="15"/>
        <w:suppressAutoHyphens w:val="0"/>
        <w:spacing w:after="0" w:line="240" w:lineRule="auto"/>
        <w:ind w:left="360"/>
        <w:contextualSpacing/>
        <w:rPr>
          <w:rFonts w:ascii="Times New Roman" w:hAnsi="Times New Roman"/>
          <w:sz w:val="28"/>
          <w:szCs w:val="28"/>
          <w:lang w:eastAsia="ru-RU"/>
        </w:rPr>
      </w:pPr>
    </w:p>
    <w:tbl>
      <w:tblPr>
        <w:tblW w:w="14934" w:type="dxa"/>
        <w:tblInd w:w="98" w:type="dxa"/>
        <w:tblLayout w:type="fixed"/>
        <w:tblLook w:val="0000"/>
      </w:tblPr>
      <w:tblGrid>
        <w:gridCol w:w="1177"/>
        <w:gridCol w:w="1810"/>
        <w:gridCol w:w="2835"/>
        <w:gridCol w:w="2835"/>
        <w:gridCol w:w="1418"/>
        <w:gridCol w:w="2339"/>
        <w:gridCol w:w="1430"/>
        <w:gridCol w:w="1090"/>
      </w:tblGrid>
      <w:tr w:rsidR="0091564F" w:rsidRPr="004B643A" w:rsidTr="00C56C13">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Классы</w:t>
            </w:r>
          </w:p>
        </w:tc>
        <w:tc>
          <w:tcPr>
            <w:tcW w:w="1810"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Промежуточная аттестация</w:t>
            </w:r>
          </w:p>
          <w:p w:rsidR="0091564F" w:rsidRPr="004B643A" w:rsidRDefault="0091564F" w:rsidP="00C56C13">
            <w:pPr>
              <w:jc w:val="center"/>
              <w:rPr>
                <w:sz w:val="28"/>
                <w:szCs w:val="28"/>
              </w:rPr>
            </w:pPr>
            <w:r w:rsidRPr="004B643A">
              <w:rPr>
                <w:sz w:val="28"/>
                <w:szCs w:val="28"/>
              </w:rPr>
              <w:t>(экзамены)</w:t>
            </w:r>
          </w:p>
        </w:tc>
        <w:tc>
          <w:tcPr>
            <w:tcW w:w="2835"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Пленэр</w:t>
            </w:r>
          </w:p>
        </w:tc>
        <w:tc>
          <w:tcPr>
            <w:tcW w:w="2339"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Каникулы</w:t>
            </w:r>
          </w:p>
        </w:tc>
        <w:tc>
          <w:tcPr>
            <w:tcW w:w="1090"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Всего</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I</w:t>
            </w:r>
          </w:p>
        </w:tc>
        <w:tc>
          <w:tcPr>
            <w:tcW w:w="181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32</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w:t>
            </w:r>
          </w:p>
        </w:tc>
        <w:tc>
          <w:tcPr>
            <w:tcW w:w="2339"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18</w:t>
            </w:r>
          </w:p>
        </w:tc>
        <w:tc>
          <w:tcPr>
            <w:tcW w:w="109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III</w:t>
            </w:r>
          </w:p>
        </w:tc>
        <w:tc>
          <w:tcPr>
            <w:tcW w:w="181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33</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w:t>
            </w:r>
          </w:p>
        </w:tc>
        <w:tc>
          <w:tcPr>
            <w:tcW w:w="2339"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17</w:t>
            </w:r>
          </w:p>
        </w:tc>
        <w:tc>
          <w:tcPr>
            <w:tcW w:w="109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lang w:val="en-US"/>
              </w:rPr>
              <w:t>3</w:t>
            </w:r>
            <w:r w:rsidRPr="004B643A">
              <w:rPr>
                <w:sz w:val="28"/>
                <w:szCs w:val="28"/>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VI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lang w:val="en-US"/>
              </w:rPr>
              <w:t>3</w:t>
            </w:r>
            <w:r w:rsidRPr="004B643A">
              <w:rPr>
                <w:sz w:val="28"/>
                <w:szCs w:val="28"/>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VII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lang w:val="en-US"/>
              </w:rPr>
              <w:t>3</w:t>
            </w:r>
            <w:r w:rsidRPr="004B643A">
              <w:rPr>
                <w:sz w:val="28"/>
                <w:szCs w:val="28"/>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52</w:t>
            </w:r>
          </w:p>
        </w:tc>
      </w:tr>
      <w:tr w:rsidR="0091564F" w:rsidRPr="004B643A" w:rsidTr="00C56C13">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lang w:val="en-US"/>
              </w:rPr>
            </w:pPr>
            <w:r w:rsidRPr="004B643A">
              <w:rPr>
                <w:sz w:val="28"/>
                <w:szCs w:val="28"/>
                <w:lang w:val="en-US"/>
              </w:rPr>
              <w:t>VIII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lang w:val="en-US"/>
              </w:rPr>
              <w:t>3</w:t>
            </w:r>
            <w:r w:rsidRPr="004B643A">
              <w:rPr>
                <w:sz w:val="28"/>
                <w:szCs w:val="28"/>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91564F" w:rsidRPr="004B643A" w:rsidRDefault="0091564F" w:rsidP="00C56C13">
            <w:pPr>
              <w:jc w:val="center"/>
              <w:rPr>
                <w:sz w:val="28"/>
                <w:szCs w:val="28"/>
              </w:rPr>
            </w:pPr>
            <w:r w:rsidRPr="004B643A">
              <w:rPr>
                <w:sz w:val="28"/>
                <w:szCs w:val="28"/>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1564F" w:rsidRPr="004B643A" w:rsidRDefault="0091564F" w:rsidP="00C56C13">
            <w:pPr>
              <w:jc w:val="center"/>
              <w:rPr>
                <w:sz w:val="28"/>
                <w:szCs w:val="28"/>
              </w:rPr>
            </w:pPr>
            <w:r w:rsidRPr="004B643A">
              <w:rPr>
                <w:sz w:val="28"/>
                <w:szCs w:val="28"/>
              </w:rPr>
              <w:t>41</w:t>
            </w:r>
          </w:p>
        </w:tc>
      </w:tr>
      <w:tr w:rsidR="0091564F" w:rsidRPr="004B643A" w:rsidTr="00C56C13">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Итого:</w:t>
            </w:r>
          </w:p>
        </w:tc>
        <w:tc>
          <w:tcPr>
            <w:tcW w:w="181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263</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7</w:t>
            </w:r>
          </w:p>
        </w:tc>
        <w:tc>
          <w:tcPr>
            <w:tcW w:w="2835"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8</w:t>
            </w:r>
          </w:p>
        </w:tc>
        <w:tc>
          <w:tcPr>
            <w:tcW w:w="1418" w:type="dxa"/>
            <w:tcBorders>
              <w:top w:val="single" w:sz="4" w:space="0" w:color="auto"/>
              <w:left w:val="nil"/>
              <w:bottom w:val="single" w:sz="4" w:space="0" w:color="auto"/>
              <w:right w:val="single" w:sz="4" w:space="0" w:color="auto"/>
            </w:tcBorders>
            <w:vAlign w:val="center"/>
          </w:tcPr>
          <w:p w:rsidR="0091564F" w:rsidRPr="004B643A" w:rsidRDefault="0091564F" w:rsidP="00C56C13">
            <w:pPr>
              <w:jc w:val="center"/>
              <w:rPr>
                <w:sz w:val="28"/>
                <w:szCs w:val="28"/>
              </w:rPr>
            </w:pPr>
            <w:r w:rsidRPr="004B643A">
              <w:rPr>
                <w:sz w:val="28"/>
                <w:szCs w:val="28"/>
              </w:rPr>
              <w:t>5</w:t>
            </w:r>
          </w:p>
        </w:tc>
        <w:tc>
          <w:tcPr>
            <w:tcW w:w="2339"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2</w:t>
            </w:r>
          </w:p>
        </w:tc>
        <w:tc>
          <w:tcPr>
            <w:tcW w:w="143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120</w:t>
            </w:r>
          </w:p>
        </w:tc>
        <w:tc>
          <w:tcPr>
            <w:tcW w:w="1090" w:type="dxa"/>
            <w:tcBorders>
              <w:top w:val="single" w:sz="4" w:space="0" w:color="auto"/>
              <w:left w:val="nil"/>
              <w:bottom w:val="single" w:sz="4" w:space="0" w:color="auto"/>
              <w:right w:val="single" w:sz="4" w:space="0" w:color="auto"/>
            </w:tcBorders>
            <w:noWrap/>
            <w:vAlign w:val="center"/>
          </w:tcPr>
          <w:p w:rsidR="0091564F" w:rsidRPr="004B643A" w:rsidRDefault="0091564F" w:rsidP="00C56C13">
            <w:pPr>
              <w:jc w:val="center"/>
              <w:rPr>
                <w:sz w:val="28"/>
                <w:szCs w:val="28"/>
              </w:rPr>
            </w:pPr>
            <w:r w:rsidRPr="004B643A">
              <w:rPr>
                <w:sz w:val="28"/>
                <w:szCs w:val="28"/>
              </w:rPr>
              <w:t>405</w:t>
            </w:r>
          </w:p>
        </w:tc>
      </w:tr>
    </w:tbl>
    <w:p w:rsidR="0091564F" w:rsidRPr="004B643A" w:rsidRDefault="0091564F" w:rsidP="00A55528">
      <w:pPr>
        <w:shd w:val="clear" w:color="auto" w:fill="FFFFFF"/>
        <w:rPr>
          <w:sz w:val="28"/>
          <w:szCs w:val="28"/>
        </w:rPr>
      </w:pPr>
    </w:p>
    <w:p w:rsidR="0091564F" w:rsidRPr="004B643A" w:rsidRDefault="0091564F" w:rsidP="00A55528">
      <w:pPr>
        <w:spacing w:line="360" w:lineRule="auto"/>
        <w:ind w:firstLine="708"/>
        <w:jc w:val="both"/>
        <w:rPr>
          <w:spacing w:val="-2"/>
          <w:sz w:val="28"/>
          <w:szCs w:val="28"/>
        </w:rPr>
      </w:pPr>
    </w:p>
    <w:p w:rsidR="0091564F" w:rsidRPr="004B643A" w:rsidRDefault="0091564F" w:rsidP="00A55528">
      <w:pPr>
        <w:spacing w:line="360" w:lineRule="auto"/>
        <w:ind w:firstLine="708"/>
        <w:jc w:val="both"/>
        <w:rPr>
          <w:spacing w:val="-2"/>
          <w:sz w:val="28"/>
          <w:szCs w:val="28"/>
        </w:rPr>
      </w:pPr>
    </w:p>
    <w:p w:rsidR="0091564F" w:rsidRPr="004B643A" w:rsidRDefault="0091564F" w:rsidP="0033079B">
      <w:pPr>
        <w:jc w:val="center"/>
        <w:rPr>
          <w:b/>
          <w:sz w:val="28"/>
          <w:szCs w:val="28"/>
        </w:rPr>
      </w:pPr>
    </w:p>
    <w:p w:rsidR="0091564F" w:rsidRPr="004B643A" w:rsidRDefault="0091564F" w:rsidP="0033079B">
      <w:pPr>
        <w:jc w:val="center"/>
        <w:rPr>
          <w:b/>
          <w:sz w:val="28"/>
          <w:szCs w:val="28"/>
        </w:rPr>
      </w:pPr>
    </w:p>
    <w:p w:rsidR="0091564F" w:rsidRPr="004B643A" w:rsidRDefault="0091564F" w:rsidP="0033079B">
      <w:pPr>
        <w:jc w:val="center"/>
        <w:rPr>
          <w:b/>
          <w:sz w:val="28"/>
          <w:szCs w:val="28"/>
        </w:rPr>
      </w:pPr>
      <w:r w:rsidRPr="004B643A">
        <w:rPr>
          <w:b/>
          <w:sz w:val="28"/>
          <w:szCs w:val="28"/>
        </w:rPr>
        <w:br w:type="page"/>
        <w:t>Учебный план МКОУ ДОД Усть-Удинской районной ДШИ</w:t>
      </w:r>
    </w:p>
    <w:p w:rsidR="0091564F" w:rsidRPr="004B643A" w:rsidRDefault="0091564F" w:rsidP="0033079B">
      <w:pPr>
        <w:jc w:val="center"/>
        <w:rPr>
          <w:b/>
          <w:sz w:val="28"/>
          <w:szCs w:val="28"/>
        </w:rPr>
      </w:pPr>
      <w:r w:rsidRPr="004B643A">
        <w:rPr>
          <w:b/>
          <w:sz w:val="28"/>
          <w:szCs w:val="28"/>
        </w:rPr>
        <w:t xml:space="preserve"> на 2014-2015 учебный год</w:t>
      </w:r>
    </w:p>
    <w:p w:rsidR="0091564F" w:rsidRPr="004B643A" w:rsidRDefault="0091564F" w:rsidP="0033079B">
      <w:pPr>
        <w:jc w:val="center"/>
        <w:rPr>
          <w:b/>
          <w:sz w:val="28"/>
          <w:szCs w:val="28"/>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1276"/>
        <w:gridCol w:w="142"/>
        <w:gridCol w:w="425"/>
        <w:gridCol w:w="851"/>
        <w:gridCol w:w="142"/>
        <w:gridCol w:w="1134"/>
        <w:gridCol w:w="1134"/>
        <w:gridCol w:w="992"/>
        <w:gridCol w:w="255"/>
        <w:gridCol w:w="20"/>
        <w:gridCol w:w="8"/>
        <w:gridCol w:w="142"/>
        <w:gridCol w:w="567"/>
        <w:gridCol w:w="263"/>
        <w:gridCol w:w="21"/>
        <w:gridCol w:w="141"/>
        <w:gridCol w:w="709"/>
        <w:gridCol w:w="46"/>
        <w:gridCol w:w="73"/>
        <w:gridCol w:w="23"/>
        <w:gridCol w:w="992"/>
        <w:gridCol w:w="65"/>
        <w:gridCol w:w="540"/>
        <w:gridCol w:w="387"/>
        <w:gridCol w:w="153"/>
        <w:gridCol w:w="595"/>
        <w:gridCol w:w="634"/>
        <w:gridCol w:w="584"/>
        <w:gridCol w:w="1067"/>
      </w:tblGrid>
      <w:tr w:rsidR="0091564F" w:rsidRPr="004B643A" w:rsidTr="00794E80">
        <w:tc>
          <w:tcPr>
            <w:tcW w:w="1667" w:type="dxa"/>
          </w:tcPr>
          <w:p w:rsidR="0091564F" w:rsidRPr="004B643A" w:rsidRDefault="0091564F" w:rsidP="00794E80">
            <w:pPr>
              <w:jc w:val="center"/>
            </w:pPr>
          </w:p>
        </w:tc>
        <w:tc>
          <w:tcPr>
            <w:tcW w:w="8364" w:type="dxa"/>
            <w:gridSpan w:val="20"/>
          </w:tcPr>
          <w:p w:rsidR="0091564F" w:rsidRPr="004B643A" w:rsidRDefault="0091564F" w:rsidP="00794E80">
            <w:pPr>
              <w:jc w:val="center"/>
            </w:pPr>
            <w:r w:rsidRPr="004B643A">
              <w:t>Классы</w:t>
            </w:r>
          </w:p>
        </w:tc>
        <w:tc>
          <w:tcPr>
            <w:tcW w:w="992" w:type="dxa"/>
          </w:tcPr>
          <w:p w:rsidR="0091564F" w:rsidRPr="004B643A" w:rsidRDefault="0091564F" w:rsidP="00794E80">
            <w:pPr>
              <w:jc w:val="center"/>
            </w:pPr>
            <w:r w:rsidRPr="004B643A">
              <w:t>Детей в мл.кл</w:t>
            </w:r>
          </w:p>
        </w:tc>
        <w:tc>
          <w:tcPr>
            <w:tcW w:w="992" w:type="dxa"/>
            <w:gridSpan w:val="3"/>
          </w:tcPr>
          <w:p w:rsidR="0091564F" w:rsidRPr="004B643A" w:rsidRDefault="0091564F" w:rsidP="00794E80">
            <w:pPr>
              <w:jc w:val="center"/>
            </w:pPr>
            <w:r w:rsidRPr="004B643A">
              <w:t>Детей в ст.кл</w:t>
            </w:r>
          </w:p>
        </w:tc>
        <w:tc>
          <w:tcPr>
            <w:tcW w:w="748" w:type="dxa"/>
            <w:gridSpan w:val="2"/>
          </w:tcPr>
          <w:p w:rsidR="0091564F" w:rsidRPr="004B643A" w:rsidRDefault="0091564F" w:rsidP="00794E80">
            <w:pPr>
              <w:jc w:val="center"/>
            </w:pPr>
            <w:r w:rsidRPr="004B643A">
              <w:t>Всего детей</w:t>
            </w:r>
          </w:p>
        </w:tc>
        <w:tc>
          <w:tcPr>
            <w:tcW w:w="634" w:type="dxa"/>
          </w:tcPr>
          <w:p w:rsidR="0091564F" w:rsidRPr="004B643A" w:rsidRDefault="0091564F" w:rsidP="00794E80">
            <w:pPr>
              <w:jc w:val="center"/>
            </w:pPr>
            <w:r w:rsidRPr="004B643A">
              <w:t>Час в мл. кл</w:t>
            </w:r>
          </w:p>
        </w:tc>
        <w:tc>
          <w:tcPr>
            <w:tcW w:w="584" w:type="dxa"/>
          </w:tcPr>
          <w:p w:rsidR="0091564F" w:rsidRPr="004B643A" w:rsidRDefault="0091564F" w:rsidP="00794E80">
            <w:pPr>
              <w:jc w:val="center"/>
            </w:pPr>
            <w:r w:rsidRPr="004B643A">
              <w:t>Час в ст. кл</w:t>
            </w:r>
          </w:p>
        </w:tc>
        <w:tc>
          <w:tcPr>
            <w:tcW w:w="1067" w:type="dxa"/>
          </w:tcPr>
          <w:p w:rsidR="0091564F" w:rsidRPr="004B643A" w:rsidRDefault="0091564F" w:rsidP="00794E80">
            <w:pPr>
              <w:jc w:val="center"/>
            </w:pPr>
            <w:r w:rsidRPr="004B643A">
              <w:t>Всего часов</w:t>
            </w:r>
          </w:p>
        </w:tc>
      </w:tr>
      <w:tr w:rsidR="0091564F" w:rsidRPr="004B643A" w:rsidTr="00794E80">
        <w:tc>
          <w:tcPr>
            <w:tcW w:w="1667" w:type="dxa"/>
          </w:tcPr>
          <w:p w:rsidR="0091564F" w:rsidRPr="004B643A" w:rsidRDefault="0091564F" w:rsidP="00794E80">
            <w:pPr>
              <w:jc w:val="center"/>
              <w:rPr>
                <w:b/>
              </w:rPr>
            </w:pPr>
            <w:r w:rsidRPr="004B643A">
              <w:rPr>
                <w:b/>
              </w:rPr>
              <w:t>Предмет по учебному плану</w:t>
            </w:r>
          </w:p>
        </w:tc>
        <w:tc>
          <w:tcPr>
            <w:tcW w:w="1418" w:type="dxa"/>
            <w:gridSpan w:val="2"/>
          </w:tcPr>
          <w:p w:rsidR="0091564F" w:rsidRPr="004B643A" w:rsidRDefault="0091564F" w:rsidP="00794E80">
            <w:pPr>
              <w:jc w:val="center"/>
              <w:rPr>
                <w:b/>
              </w:rPr>
            </w:pPr>
            <w:r w:rsidRPr="004B643A">
              <w:rPr>
                <w:b/>
              </w:rPr>
              <w:t>1</w:t>
            </w:r>
          </w:p>
        </w:tc>
        <w:tc>
          <w:tcPr>
            <w:tcW w:w="1418" w:type="dxa"/>
            <w:gridSpan w:val="3"/>
          </w:tcPr>
          <w:p w:rsidR="0091564F" w:rsidRPr="004B643A" w:rsidRDefault="0091564F" w:rsidP="00794E80">
            <w:pPr>
              <w:jc w:val="center"/>
              <w:rPr>
                <w:b/>
              </w:rPr>
            </w:pPr>
            <w:r w:rsidRPr="004B643A">
              <w:rPr>
                <w:b/>
              </w:rPr>
              <w:t>2</w:t>
            </w:r>
          </w:p>
        </w:tc>
        <w:tc>
          <w:tcPr>
            <w:tcW w:w="1134" w:type="dxa"/>
          </w:tcPr>
          <w:p w:rsidR="0091564F" w:rsidRPr="004B643A" w:rsidRDefault="0091564F" w:rsidP="00794E80">
            <w:pPr>
              <w:jc w:val="center"/>
              <w:rPr>
                <w:b/>
              </w:rPr>
            </w:pPr>
            <w:r w:rsidRPr="004B643A">
              <w:rPr>
                <w:b/>
              </w:rPr>
              <w:t>3</w:t>
            </w:r>
          </w:p>
        </w:tc>
        <w:tc>
          <w:tcPr>
            <w:tcW w:w="1134" w:type="dxa"/>
          </w:tcPr>
          <w:p w:rsidR="0091564F" w:rsidRPr="004B643A" w:rsidRDefault="0091564F" w:rsidP="00794E80">
            <w:pPr>
              <w:jc w:val="center"/>
              <w:rPr>
                <w:b/>
              </w:rPr>
            </w:pPr>
            <w:r w:rsidRPr="004B643A">
              <w:rPr>
                <w:b/>
              </w:rPr>
              <w:t>4</w:t>
            </w:r>
          </w:p>
        </w:tc>
        <w:tc>
          <w:tcPr>
            <w:tcW w:w="1417" w:type="dxa"/>
            <w:gridSpan w:val="5"/>
          </w:tcPr>
          <w:p w:rsidR="0091564F" w:rsidRPr="004B643A" w:rsidRDefault="0091564F" w:rsidP="00794E80">
            <w:pPr>
              <w:jc w:val="center"/>
              <w:rPr>
                <w:b/>
              </w:rPr>
            </w:pPr>
            <w:r w:rsidRPr="004B643A">
              <w:rPr>
                <w:b/>
              </w:rPr>
              <w:t>5</w:t>
            </w:r>
          </w:p>
        </w:tc>
        <w:tc>
          <w:tcPr>
            <w:tcW w:w="992" w:type="dxa"/>
            <w:gridSpan w:val="4"/>
          </w:tcPr>
          <w:p w:rsidR="0091564F" w:rsidRPr="004B643A" w:rsidRDefault="0091564F" w:rsidP="00794E80">
            <w:pPr>
              <w:jc w:val="center"/>
              <w:rPr>
                <w:b/>
              </w:rPr>
            </w:pPr>
            <w:r w:rsidRPr="004B643A">
              <w:rPr>
                <w:b/>
              </w:rPr>
              <w:t>6</w:t>
            </w:r>
          </w:p>
        </w:tc>
        <w:tc>
          <w:tcPr>
            <w:tcW w:w="851" w:type="dxa"/>
            <w:gridSpan w:val="4"/>
          </w:tcPr>
          <w:p w:rsidR="0091564F" w:rsidRPr="004B643A" w:rsidRDefault="0091564F" w:rsidP="00794E80">
            <w:pPr>
              <w:jc w:val="center"/>
              <w:rPr>
                <w:b/>
              </w:rPr>
            </w:pPr>
            <w:r w:rsidRPr="004B643A">
              <w:rPr>
                <w:b/>
              </w:rPr>
              <w:t>7/8</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2285" w:type="dxa"/>
            <w:gridSpan w:val="3"/>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pPr>
          </w:p>
        </w:tc>
        <w:tc>
          <w:tcPr>
            <w:tcW w:w="8364" w:type="dxa"/>
            <w:gridSpan w:val="20"/>
          </w:tcPr>
          <w:p w:rsidR="0091564F" w:rsidRPr="004B643A" w:rsidRDefault="0091564F" w:rsidP="00794E80">
            <w:pPr>
              <w:jc w:val="center"/>
              <w:rPr>
                <w:b/>
              </w:rPr>
            </w:pPr>
            <w:r w:rsidRPr="004B643A">
              <w:rPr>
                <w:b/>
              </w:rPr>
              <w:t xml:space="preserve">Всего человек, часы по учебному плану, </w:t>
            </w:r>
          </w:p>
          <w:p w:rsidR="0091564F" w:rsidRPr="004B643A" w:rsidRDefault="0091564F" w:rsidP="00794E80">
            <w:pPr>
              <w:jc w:val="center"/>
            </w:pPr>
            <w:r w:rsidRPr="004B643A">
              <w:rPr>
                <w:b/>
              </w:rPr>
              <w:t>всего положено часов, фактические часы к оплате</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0031" w:type="dxa"/>
            <w:gridSpan w:val="21"/>
          </w:tcPr>
          <w:p w:rsidR="0091564F" w:rsidRPr="004B643A" w:rsidRDefault="0091564F" w:rsidP="00794E80">
            <w:pPr>
              <w:jc w:val="center"/>
              <w:rPr>
                <w:b/>
              </w:rPr>
            </w:pPr>
            <w:r w:rsidRPr="004B643A">
              <w:rPr>
                <w:b/>
              </w:rPr>
              <w:t>Инструментальное отделение</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pPr>
            <w:r w:rsidRPr="004B643A">
              <w:t>Муз. инстр. Фортепиано</w:t>
            </w:r>
          </w:p>
        </w:tc>
        <w:tc>
          <w:tcPr>
            <w:tcW w:w="1276" w:type="dxa"/>
          </w:tcPr>
          <w:p w:rsidR="0091564F" w:rsidRPr="004B643A" w:rsidRDefault="0091564F" w:rsidP="00794E80">
            <w:pPr>
              <w:jc w:val="center"/>
            </w:pPr>
            <w:r w:rsidRPr="004B643A">
              <w:t>13/2=</w:t>
            </w:r>
          </w:p>
          <w:p w:rsidR="0091564F" w:rsidRPr="004B643A" w:rsidRDefault="0091564F" w:rsidP="00794E80">
            <w:pPr>
              <w:jc w:val="center"/>
            </w:pPr>
            <w:r w:rsidRPr="004B643A">
              <w:t>26/26</w:t>
            </w:r>
          </w:p>
        </w:tc>
        <w:tc>
          <w:tcPr>
            <w:tcW w:w="1560" w:type="dxa"/>
            <w:gridSpan w:val="4"/>
          </w:tcPr>
          <w:p w:rsidR="0091564F" w:rsidRPr="004B643A" w:rsidRDefault="0091564F" w:rsidP="00794E80">
            <w:pPr>
              <w:tabs>
                <w:tab w:val="left" w:pos="177"/>
              </w:tabs>
              <w:jc w:val="center"/>
            </w:pPr>
            <w:r w:rsidRPr="004B643A">
              <w:t>15/2=30/30</w:t>
            </w:r>
          </w:p>
        </w:tc>
        <w:tc>
          <w:tcPr>
            <w:tcW w:w="1134" w:type="dxa"/>
          </w:tcPr>
          <w:p w:rsidR="0091564F" w:rsidRPr="004B643A" w:rsidRDefault="0091564F" w:rsidP="00794E80">
            <w:pPr>
              <w:jc w:val="center"/>
            </w:pPr>
            <w:r w:rsidRPr="004B643A">
              <w:t>2/2=4/4</w:t>
            </w:r>
          </w:p>
        </w:tc>
        <w:tc>
          <w:tcPr>
            <w:tcW w:w="1134" w:type="dxa"/>
          </w:tcPr>
          <w:p w:rsidR="0091564F" w:rsidRPr="004B643A" w:rsidRDefault="0091564F" w:rsidP="00794E80">
            <w:pPr>
              <w:jc w:val="center"/>
            </w:pPr>
            <w:r w:rsidRPr="004B643A">
              <w:t>1/2=2/2</w:t>
            </w:r>
          </w:p>
        </w:tc>
        <w:tc>
          <w:tcPr>
            <w:tcW w:w="1275" w:type="dxa"/>
            <w:gridSpan w:val="4"/>
          </w:tcPr>
          <w:p w:rsidR="0091564F" w:rsidRPr="004B643A" w:rsidRDefault="0091564F" w:rsidP="00794E80">
            <w:pPr>
              <w:jc w:val="center"/>
            </w:pPr>
            <w:r w:rsidRPr="004B643A">
              <w:t>2/2=4/4</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4/3=12/12</w:t>
            </w:r>
          </w:p>
        </w:tc>
        <w:tc>
          <w:tcPr>
            <w:tcW w:w="992" w:type="dxa"/>
          </w:tcPr>
          <w:p w:rsidR="0091564F" w:rsidRPr="004B643A" w:rsidRDefault="0091564F" w:rsidP="00794E80">
            <w:pPr>
              <w:jc w:val="center"/>
            </w:pPr>
            <w:r w:rsidRPr="004B643A">
              <w:t>31</w:t>
            </w:r>
          </w:p>
        </w:tc>
        <w:tc>
          <w:tcPr>
            <w:tcW w:w="992" w:type="dxa"/>
            <w:gridSpan w:val="3"/>
          </w:tcPr>
          <w:p w:rsidR="0091564F" w:rsidRPr="004B643A" w:rsidRDefault="0091564F" w:rsidP="00794E80">
            <w:pPr>
              <w:jc w:val="center"/>
            </w:pPr>
            <w:r w:rsidRPr="004B643A">
              <w:t>6</w:t>
            </w:r>
          </w:p>
        </w:tc>
        <w:tc>
          <w:tcPr>
            <w:tcW w:w="748" w:type="dxa"/>
            <w:gridSpan w:val="2"/>
          </w:tcPr>
          <w:p w:rsidR="0091564F" w:rsidRPr="004B643A" w:rsidRDefault="0091564F" w:rsidP="00794E80">
            <w:pPr>
              <w:jc w:val="center"/>
            </w:pPr>
            <w:r w:rsidRPr="004B643A">
              <w:t>36</w:t>
            </w:r>
          </w:p>
        </w:tc>
        <w:tc>
          <w:tcPr>
            <w:tcW w:w="634" w:type="dxa"/>
          </w:tcPr>
          <w:p w:rsidR="0091564F" w:rsidRPr="004B643A" w:rsidRDefault="0091564F" w:rsidP="00794E80">
            <w:pPr>
              <w:jc w:val="center"/>
            </w:pPr>
            <w:r w:rsidRPr="004B643A">
              <w:t>62</w:t>
            </w:r>
          </w:p>
        </w:tc>
        <w:tc>
          <w:tcPr>
            <w:tcW w:w="584" w:type="dxa"/>
          </w:tcPr>
          <w:p w:rsidR="0091564F" w:rsidRPr="004B643A" w:rsidRDefault="0091564F" w:rsidP="00794E80">
            <w:pPr>
              <w:jc w:val="center"/>
            </w:pPr>
            <w:r w:rsidRPr="004B643A">
              <w:t>16</w:t>
            </w:r>
          </w:p>
        </w:tc>
        <w:tc>
          <w:tcPr>
            <w:tcW w:w="1067" w:type="dxa"/>
          </w:tcPr>
          <w:p w:rsidR="0091564F" w:rsidRPr="004B643A" w:rsidRDefault="0091564F" w:rsidP="00794E80">
            <w:pPr>
              <w:jc w:val="center"/>
            </w:pPr>
            <w:r w:rsidRPr="004B643A">
              <w:t>78</w:t>
            </w:r>
          </w:p>
        </w:tc>
      </w:tr>
      <w:tr w:rsidR="0091564F" w:rsidRPr="004B643A" w:rsidTr="00794E80">
        <w:tc>
          <w:tcPr>
            <w:tcW w:w="1667" w:type="dxa"/>
          </w:tcPr>
          <w:p w:rsidR="0091564F" w:rsidRPr="004B643A" w:rsidRDefault="0091564F" w:rsidP="00794E80">
            <w:pPr>
              <w:jc w:val="center"/>
            </w:pPr>
            <w:r w:rsidRPr="004B643A">
              <w:t>Предмет по выбору(чтение с листа)</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2/1=2/0</w:t>
            </w:r>
          </w:p>
        </w:tc>
        <w:tc>
          <w:tcPr>
            <w:tcW w:w="1134" w:type="dxa"/>
          </w:tcPr>
          <w:p w:rsidR="0091564F" w:rsidRPr="004B643A" w:rsidRDefault="0091564F" w:rsidP="00794E80">
            <w:pPr>
              <w:jc w:val="center"/>
            </w:pPr>
            <w:r w:rsidRPr="004B643A">
              <w:t>1/1=1/0</w:t>
            </w:r>
          </w:p>
        </w:tc>
        <w:tc>
          <w:tcPr>
            <w:tcW w:w="1275" w:type="dxa"/>
            <w:gridSpan w:val="4"/>
          </w:tcPr>
          <w:p w:rsidR="0091564F" w:rsidRPr="004B643A" w:rsidRDefault="0091564F" w:rsidP="00794E80">
            <w:pPr>
              <w:jc w:val="center"/>
            </w:pPr>
            <w:r w:rsidRPr="004B643A">
              <w:t>2/1=2/0</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3</w:t>
            </w:r>
          </w:p>
        </w:tc>
        <w:tc>
          <w:tcPr>
            <w:tcW w:w="992" w:type="dxa"/>
            <w:gridSpan w:val="3"/>
          </w:tcPr>
          <w:p w:rsidR="0091564F" w:rsidRPr="004B643A" w:rsidRDefault="0091564F" w:rsidP="00794E80">
            <w:pPr>
              <w:jc w:val="center"/>
            </w:pPr>
            <w:r w:rsidRPr="004B643A">
              <w:t>6</w:t>
            </w:r>
          </w:p>
        </w:tc>
        <w:tc>
          <w:tcPr>
            <w:tcW w:w="748" w:type="dxa"/>
            <w:gridSpan w:val="2"/>
          </w:tcPr>
          <w:p w:rsidR="0091564F" w:rsidRPr="004B643A" w:rsidRDefault="0091564F" w:rsidP="00794E80">
            <w:pPr>
              <w:jc w:val="center"/>
            </w:pPr>
            <w:r w:rsidRPr="004B643A">
              <w:t>8</w:t>
            </w:r>
          </w:p>
        </w:tc>
        <w:tc>
          <w:tcPr>
            <w:tcW w:w="634" w:type="dxa"/>
          </w:tcPr>
          <w:p w:rsidR="0091564F" w:rsidRPr="004B643A" w:rsidRDefault="0091564F" w:rsidP="00794E80">
            <w:pPr>
              <w:jc w:val="center"/>
            </w:pPr>
            <w:r w:rsidRPr="004B643A">
              <w:t>0</w:t>
            </w:r>
          </w:p>
        </w:tc>
        <w:tc>
          <w:tcPr>
            <w:tcW w:w="584" w:type="dxa"/>
          </w:tcPr>
          <w:p w:rsidR="0091564F" w:rsidRPr="004B643A" w:rsidRDefault="0091564F" w:rsidP="00794E80">
            <w:pPr>
              <w:jc w:val="center"/>
            </w:pPr>
            <w:r w:rsidRPr="004B643A">
              <w:t>0</w:t>
            </w:r>
          </w:p>
        </w:tc>
        <w:tc>
          <w:tcPr>
            <w:tcW w:w="1067" w:type="dxa"/>
          </w:tcPr>
          <w:p w:rsidR="0091564F" w:rsidRPr="004B643A" w:rsidRDefault="0091564F" w:rsidP="00794E80">
            <w:pPr>
              <w:jc w:val="center"/>
            </w:pPr>
            <w:r w:rsidRPr="004B643A">
              <w:t>0</w:t>
            </w:r>
          </w:p>
        </w:tc>
      </w:tr>
      <w:tr w:rsidR="0091564F" w:rsidRPr="004B643A" w:rsidTr="00794E80">
        <w:tc>
          <w:tcPr>
            <w:tcW w:w="1667" w:type="dxa"/>
          </w:tcPr>
          <w:p w:rsidR="0091564F" w:rsidRPr="004B643A" w:rsidRDefault="0091564F" w:rsidP="00794E80">
            <w:pPr>
              <w:jc w:val="center"/>
            </w:pPr>
            <w:r w:rsidRPr="004B643A">
              <w:t>Музицирование (ансамбль)</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2/0,5=1/1</w:t>
            </w:r>
          </w:p>
        </w:tc>
        <w:tc>
          <w:tcPr>
            <w:tcW w:w="1134" w:type="dxa"/>
          </w:tcPr>
          <w:p w:rsidR="0091564F" w:rsidRPr="004B643A" w:rsidRDefault="0091564F" w:rsidP="00794E80">
            <w:pPr>
              <w:jc w:val="center"/>
            </w:pPr>
            <w:r w:rsidRPr="004B643A">
              <w:t>1/0,5=0,5/0,5</w:t>
            </w:r>
          </w:p>
        </w:tc>
        <w:tc>
          <w:tcPr>
            <w:tcW w:w="1275" w:type="dxa"/>
            <w:gridSpan w:val="4"/>
          </w:tcPr>
          <w:p w:rsidR="0091564F" w:rsidRPr="004B643A" w:rsidRDefault="0091564F" w:rsidP="00794E80">
            <w:pPr>
              <w:jc w:val="center"/>
            </w:pPr>
            <w:r w:rsidRPr="004B643A">
              <w:t>2/0,5=1/1</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3</w:t>
            </w:r>
          </w:p>
        </w:tc>
        <w:tc>
          <w:tcPr>
            <w:tcW w:w="992" w:type="dxa"/>
            <w:gridSpan w:val="3"/>
          </w:tcPr>
          <w:p w:rsidR="0091564F" w:rsidRPr="004B643A" w:rsidRDefault="0091564F" w:rsidP="00794E80">
            <w:pPr>
              <w:jc w:val="center"/>
            </w:pPr>
            <w:r w:rsidRPr="004B643A">
              <w:t>2</w:t>
            </w:r>
          </w:p>
        </w:tc>
        <w:tc>
          <w:tcPr>
            <w:tcW w:w="748" w:type="dxa"/>
            <w:gridSpan w:val="2"/>
          </w:tcPr>
          <w:p w:rsidR="0091564F" w:rsidRPr="004B643A" w:rsidRDefault="0091564F" w:rsidP="00794E80">
            <w:pPr>
              <w:jc w:val="center"/>
            </w:pPr>
            <w:r w:rsidRPr="004B643A">
              <w:t>5</w:t>
            </w:r>
          </w:p>
        </w:tc>
        <w:tc>
          <w:tcPr>
            <w:tcW w:w="634" w:type="dxa"/>
          </w:tcPr>
          <w:p w:rsidR="0091564F" w:rsidRPr="004B643A" w:rsidRDefault="0091564F" w:rsidP="00794E80">
            <w:pPr>
              <w:jc w:val="center"/>
            </w:pPr>
            <w:r w:rsidRPr="004B643A">
              <w:t>1,5</w:t>
            </w:r>
          </w:p>
        </w:tc>
        <w:tc>
          <w:tcPr>
            <w:tcW w:w="584" w:type="dxa"/>
          </w:tcPr>
          <w:p w:rsidR="0091564F" w:rsidRPr="004B643A" w:rsidRDefault="0091564F" w:rsidP="00794E80">
            <w:pPr>
              <w:jc w:val="center"/>
            </w:pPr>
            <w:r w:rsidRPr="004B643A">
              <w:t>1</w:t>
            </w:r>
          </w:p>
        </w:tc>
        <w:tc>
          <w:tcPr>
            <w:tcW w:w="1067" w:type="dxa"/>
          </w:tcPr>
          <w:p w:rsidR="0091564F" w:rsidRPr="004B643A" w:rsidRDefault="0091564F" w:rsidP="00794E80">
            <w:pPr>
              <w:jc w:val="center"/>
            </w:pPr>
            <w:r w:rsidRPr="004B643A">
              <w:t>2,5</w:t>
            </w:r>
          </w:p>
        </w:tc>
      </w:tr>
      <w:tr w:rsidR="0091564F" w:rsidRPr="004B643A" w:rsidTr="00794E80">
        <w:tc>
          <w:tcPr>
            <w:tcW w:w="1667" w:type="dxa"/>
          </w:tcPr>
          <w:p w:rsidR="0091564F" w:rsidRPr="004B643A" w:rsidRDefault="0091564F" w:rsidP="00794E80">
            <w:pPr>
              <w:jc w:val="center"/>
            </w:pPr>
            <w:r w:rsidRPr="004B643A">
              <w:t>Муз. инстр. Баян, гармонь</w:t>
            </w:r>
          </w:p>
        </w:tc>
        <w:tc>
          <w:tcPr>
            <w:tcW w:w="1276" w:type="dxa"/>
          </w:tcPr>
          <w:p w:rsidR="0091564F" w:rsidRPr="004B643A" w:rsidRDefault="0091564F" w:rsidP="00794E80">
            <w:pPr>
              <w:jc w:val="center"/>
            </w:pPr>
            <w:r w:rsidRPr="004B643A">
              <w:t>5/2=10/10</w:t>
            </w:r>
          </w:p>
          <w:p w:rsidR="0091564F" w:rsidRPr="004B643A" w:rsidRDefault="0091564F" w:rsidP="00794E80">
            <w:pPr>
              <w:jc w:val="center"/>
            </w:pPr>
          </w:p>
        </w:tc>
        <w:tc>
          <w:tcPr>
            <w:tcW w:w="1560" w:type="dxa"/>
            <w:gridSpan w:val="4"/>
          </w:tcPr>
          <w:p w:rsidR="0091564F" w:rsidRPr="004B643A" w:rsidRDefault="0091564F" w:rsidP="00794E80">
            <w:pPr>
              <w:jc w:val="center"/>
            </w:pPr>
            <w:r w:rsidRPr="004B643A">
              <w:t>5/3=15/15</w:t>
            </w:r>
          </w:p>
          <w:p w:rsidR="0091564F" w:rsidRPr="004B643A" w:rsidRDefault="0091564F" w:rsidP="00794E80">
            <w:pPr>
              <w:jc w:val="center"/>
            </w:pPr>
            <w:r w:rsidRPr="004B643A">
              <w:t>6/2=12/12</w:t>
            </w:r>
          </w:p>
        </w:tc>
        <w:tc>
          <w:tcPr>
            <w:tcW w:w="1134" w:type="dxa"/>
          </w:tcPr>
          <w:p w:rsidR="0091564F" w:rsidRPr="004B643A" w:rsidRDefault="0091564F" w:rsidP="00794E80">
            <w:pPr>
              <w:jc w:val="center"/>
            </w:pPr>
            <w:r w:rsidRPr="004B643A">
              <w:t>1/2=2/2</w:t>
            </w:r>
          </w:p>
        </w:tc>
        <w:tc>
          <w:tcPr>
            <w:tcW w:w="1134" w:type="dxa"/>
          </w:tcPr>
          <w:p w:rsidR="0091564F" w:rsidRPr="004B643A" w:rsidRDefault="0091564F" w:rsidP="00794E80">
            <w:pPr>
              <w:jc w:val="center"/>
            </w:pPr>
            <w:r w:rsidRPr="004B643A">
              <w:t>-</w:t>
            </w:r>
          </w:p>
        </w:tc>
        <w:tc>
          <w:tcPr>
            <w:tcW w:w="1275" w:type="dxa"/>
            <w:gridSpan w:val="4"/>
          </w:tcPr>
          <w:p w:rsidR="0091564F" w:rsidRPr="004B643A" w:rsidRDefault="0091564F" w:rsidP="00794E80">
            <w:pPr>
              <w:jc w:val="center"/>
            </w:pPr>
            <w:r w:rsidRPr="004B643A">
              <w:t>-</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16</w:t>
            </w:r>
          </w:p>
        </w:tc>
        <w:tc>
          <w:tcPr>
            <w:tcW w:w="992" w:type="dxa"/>
            <w:gridSpan w:val="3"/>
          </w:tcPr>
          <w:p w:rsidR="0091564F" w:rsidRPr="004B643A" w:rsidRDefault="0091564F" w:rsidP="00794E80">
            <w:pPr>
              <w:jc w:val="center"/>
            </w:pPr>
            <w:r w:rsidRPr="004B643A">
              <w:t>1</w:t>
            </w:r>
          </w:p>
        </w:tc>
        <w:tc>
          <w:tcPr>
            <w:tcW w:w="748" w:type="dxa"/>
            <w:gridSpan w:val="2"/>
          </w:tcPr>
          <w:p w:rsidR="0091564F" w:rsidRPr="004B643A" w:rsidRDefault="0091564F" w:rsidP="00794E80">
            <w:pPr>
              <w:jc w:val="center"/>
            </w:pPr>
            <w:r w:rsidRPr="004B643A">
              <w:t>17</w:t>
            </w:r>
          </w:p>
        </w:tc>
        <w:tc>
          <w:tcPr>
            <w:tcW w:w="634" w:type="dxa"/>
          </w:tcPr>
          <w:p w:rsidR="0091564F" w:rsidRPr="004B643A" w:rsidRDefault="0091564F" w:rsidP="00794E80">
            <w:pPr>
              <w:jc w:val="center"/>
            </w:pPr>
            <w:r w:rsidRPr="004B643A">
              <w:t>37</w:t>
            </w:r>
          </w:p>
        </w:tc>
        <w:tc>
          <w:tcPr>
            <w:tcW w:w="584" w:type="dxa"/>
          </w:tcPr>
          <w:p w:rsidR="0091564F" w:rsidRPr="004B643A" w:rsidRDefault="0091564F" w:rsidP="00794E80">
            <w:pPr>
              <w:jc w:val="center"/>
            </w:pPr>
            <w:r w:rsidRPr="004B643A">
              <w:t>2</w:t>
            </w:r>
          </w:p>
        </w:tc>
        <w:tc>
          <w:tcPr>
            <w:tcW w:w="1067" w:type="dxa"/>
          </w:tcPr>
          <w:p w:rsidR="0091564F" w:rsidRPr="004B643A" w:rsidRDefault="0091564F" w:rsidP="00794E80">
            <w:pPr>
              <w:jc w:val="center"/>
            </w:pPr>
            <w:r w:rsidRPr="004B643A">
              <w:t>39</w:t>
            </w:r>
          </w:p>
        </w:tc>
      </w:tr>
      <w:tr w:rsidR="0091564F" w:rsidRPr="004B643A" w:rsidTr="00794E80">
        <w:tc>
          <w:tcPr>
            <w:tcW w:w="1667" w:type="dxa"/>
          </w:tcPr>
          <w:p w:rsidR="0091564F" w:rsidRPr="004B643A" w:rsidRDefault="0091564F" w:rsidP="00794E80">
            <w:pPr>
              <w:jc w:val="center"/>
            </w:pPr>
            <w:r w:rsidRPr="004B643A">
              <w:t>Предмет по выбору(чтение с листа)</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1/1=1/1</w:t>
            </w:r>
          </w:p>
        </w:tc>
        <w:tc>
          <w:tcPr>
            <w:tcW w:w="1134" w:type="dxa"/>
          </w:tcPr>
          <w:p w:rsidR="0091564F" w:rsidRPr="004B643A" w:rsidRDefault="0091564F" w:rsidP="00794E80">
            <w:pPr>
              <w:jc w:val="center"/>
            </w:pPr>
            <w:r w:rsidRPr="004B643A">
              <w:t>-</w:t>
            </w:r>
          </w:p>
        </w:tc>
        <w:tc>
          <w:tcPr>
            <w:tcW w:w="1275" w:type="dxa"/>
            <w:gridSpan w:val="4"/>
          </w:tcPr>
          <w:p w:rsidR="0091564F" w:rsidRPr="004B643A" w:rsidRDefault="0091564F" w:rsidP="00794E80">
            <w:pPr>
              <w:jc w:val="center"/>
            </w:pPr>
            <w:r w:rsidRPr="004B643A">
              <w:t>-</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3"/>
          </w:tcPr>
          <w:p w:rsidR="0091564F" w:rsidRPr="004B643A" w:rsidRDefault="0091564F" w:rsidP="00794E80">
            <w:pPr>
              <w:jc w:val="center"/>
            </w:pPr>
            <w:r w:rsidRPr="004B643A">
              <w:t>1</w:t>
            </w:r>
          </w:p>
        </w:tc>
        <w:tc>
          <w:tcPr>
            <w:tcW w:w="748" w:type="dxa"/>
            <w:gridSpan w:val="2"/>
          </w:tcPr>
          <w:p w:rsidR="0091564F" w:rsidRPr="004B643A" w:rsidRDefault="0091564F" w:rsidP="00794E80">
            <w:pPr>
              <w:jc w:val="center"/>
            </w:pPr>
            <w:r w:rsidRPr="004B643A">
              <w:t>1</w:t>
            </w:r>
          </w:p>
        </w:tc>
        <w:tc>
          <w:tcPr>
            <w:tcW w:w="634" w:type="dxa"/>
          </w:tcPr>
          <w:p w:rsidR="0091564F" w:rsidRPr="004B643A" w:rsidRDefault="0091564F" w:rsidP="00794E80">
            <w:pPr>
              <w:jc w:val="center"/>
            </w:pPr>
            <w:r w:rsidRPr="004B643A">
              <w:t>0</w:t>
            </w:r>
          </w:p>
        </w:tc>
        <w:tc>
          <w:tcPr>
            <w:tcW w:w="584" w:type="dxa"/>
          </w:tcPr>
          <w:p w:rsidR="0091564F" w:rsidRPr="004B643A" w:rsidRDefault="0091564F" w:rsidP="00794E80">
            <w:pPr>
              <w:jc w:val="center"/>
            </w:pPr>
            <w:r w:rsidRPr="004B643A">
              <w:t>1</w:t>
            </w:r>
          </w:p>
        </w:tc>
        <w:tc>
          <w:tcPr>
            <w:tcW w:w="1067" w:type="dxa"/>
          </w:tcPr>
          <w:p w:rsidR="0091564F" w:rsidRPr="004B643A" w:rsidRDefault="0091564F" w:rsidP="00794E80">
            <w:pPr>
              <w:jc w:val="center"/>
            </w:pPr>
            <w:r w:rsidRPr="004B643A">
              <w:t>1</w:t>
            </w:r>
          </w:p>
        </w:tc>
      </w:tr>
      <w:tr w:rsidR="0091564F" w:rsidRPr="004B643A" w:rsidTr="00794E80">
        <w:tc>
          <w:tcPr>
            <w:tcW w:w="1667" w:type="dxa"/>
          </w:tcPr>
          <w:p w:rsidR="0091564F" w:rsidRPr="004B643A" w:rsidRDefault="0091564F" w:rsidP="00794E80">
            <w:pPr>
              <w:jc w:val="center"/>
            </w:pPr>
            <w:r w:rsidRPr="004B643A">
              <w:t>Музицирование(ансамбль)</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5/1=5/5</w:t>
            </w:r>
          </w:p>
        </w:tc>
        <w:tc>
          <w:tcPr>
            <w:tcW w:w="1134" w:type="dxa"/>
          </w:tcPr>
          <w:p w:rsidR="0091564F" w:rsidRPr="004B643A" w:rsidRDefault="0091564F" w:rsidP="00794E80">
            <w:pPr>
              <w:jc w:val="center"/>
            </w:pPr>
            <w:r w:rsidRPr="004B643A">
              <w:t>1/0,5=</w:t>
            </w:r>
          </w:p>
          <w:p w:rsidR="0091564F" w:rsidRPr="004B643A" w:rsidRDefault="0091564F" w:rsidP="00794E80">
            <w:pPr>
              <w:jc w:val="center"/>
            </w:pPr>
            <w:r w:rsidRPr="004B643A">
              <w:t>0,5/0,5</w:t>
            </w:r>
          </w:p>
        </w:tc>
        <w:tc>
          <w:tcPr>
            <w:tcW w:w="1134" w:type="dxa"/>
          </w:tcPr>
          <w:p w:rsidR="0091564F" w:rsidRPr="004B643A" w:rsidRDefault="0091564F" w:rsidP="00794E80">
            <w:pPr>
              <w:jc w:val="center"/>
            </w:pPr>
            <w:r w:rsidRPr="004B643A">
              <w:t>-</w:t>
            </w:r>
          </w:p>
        </w:tc>
        <w:tc>
          <w:tcPr>
            <w:tcW w:w="1275" w:type="dxa"/>
            <w:gridSpan w:val="4"/>
          </w:tcPr>
          <w:p w:rsidR="0091564F" w:rsidRPr="004B643A" w:rsidRDefault="0091564F" w:rsidP="00794E80">
            <w:pPr>
              <w:jc w:val="center"/>
            </w:pPr>
            <w:r w:rsidRPr="004B643A">
              <w:t>-</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5</w:t>
            </w:r>
          </w:p>
        </w:tc>
        <w:tc>
          <w:tcPr>
            <w:tcW w:w="992" w:type="dxa"/>
            <w:gridSpan w:val="3"/>
          </w:tcPr>
          <w:p w:rsidR="0091564F" w:rsidRPr="004B643A" w:rsidRDefault="0091564F" w:rsidP="00794E80">
            <w:pPr>
              <w:jc w:val="center"/>
            </w:pPr>
            <w:r w:rsidRPr="004B643A">
              <w:t>1</w:t>
            </w:r>
          </w:p>
        </w:tc>
        <w:tc>
          <w:tcPr>
            <w:tcW w:w="748" w:type="dxa"/>
            <w:gridSpan w:val="2"/>
          </w:tcPr>
          <w:p w:rsidR="0091564F" w:rsidRPr="004B643A" w:rsidRDefault="0091564F" w:rsidP="00794E80">
            <w:pPr>
              <w:jc w:val="center"/>
            </w:pPr>
            <w:r w:rsidRPr="004B643A">
              <w:t>6</w:t>
            </w:r>
          </w:p>
        </w:tc>
        <w:tc>
          <w:tcPr>
            <w:tcW w:w="634" w:type="dxa"/>
          </w:tcPr>
          <w:p w:rsidR="0091564F" w:rsidRPr="004B643A" w:rsidRDefault="0091564F" w:rsidP="00794E80">
            <w:pPr>
              <w:jc w:val="center"/>
            </w:pPr>
            <w:r w:rsidRPr="004B643A">
              <w:t>5</w:t>
            </w:r>
          </w:p>
        </w:tc>
        <w:tc>
          <w:tcPr>
            <w:tcW w:w="584" w:type="dxa"/>
          </w:tcPr>
          <w:p w:rsidR="0091564F" w:rsidRPr="004B643A" w:rsidRDefault="0091564F" w:rsidP="00794E80">
            <w:pPr>
              <w:jc w:val="center"/>
            </w:pPr>
            <w:r w:rsidRPr="004B643A">
              <w:t>0,5</w:t>
            </w:r>
          </w:p>
        </w:tc>
        <w:tc>
          <w:tcPr>
            <w:tcW w:w="1067" w:type="dxa"/>
          </w:tcPr>
          <w:p w:rsidR="0091564F" w:rsidRPr="004B643A" w:rsidRDefault="0091564F" w:rsidP="00794E80">
            <w:pPr>
              <w:jc w:val="center"/>
            </w:pPr>
            <w:r w:rsidRPr="004B643A">
              <w:t>5,5</w:t>
            </w:r>
          </w:p>
        </w:tc>
      </w:tr>
      <w:tr w:rsidR="0091564F" w:rsidRPr="004B643A" w:rsidTr="00794E80">
        <w:tc>
          <w:tcPr>
            <w:tcW w:w="1667" w:type="dxa"/>
          </w:tcPr>
          <w:p w:rsidR="0091564F" w:rsidRPr="004B643A" w:rsidRDefault="0091564F" w:rsidP="00794E80">
            <w:pPr>
              <w:jc w:val="center"/>
            </w:pPr>
            <w:r w:rsidRPr="004B643A">
              <w:t>Общее ф-но</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r w:rsidRPr="004B643A">
              <w:t>11/1=11/11</w:t>
            </w:r>
          </w:p>
        </w:tc>
        <w:tc>
          <w:tcPr>
            <w:tcW w:w="1134" w:type="dxa"/>
          </w:tcPr>
          <w:p w:rsidR="0091564F" w:rsidRPr="004B643A" w:rsidRDefault="0091564F" w:rsidP="00794E80">
            <w:pPr>
              <w:jc w:val="center"/>
            </w:pPr>
          </w:p>
        </w:tc>
        <w:tc>
          <w:tcPr>
            <w:tcW w:w="1134" w:type="dxa"/>
          </w:tcPr>
          <w:p w:rsidR="0091564F" w:rsidRPr="004B643A" w:rsidRDefault="0091564F" w:rsidP="00794E80">
            <w:pPr>
              <w:jc w:val="center"/>
            </w:pPr>
          </w:p>
        </w:tc>
        <w:tc>
          <w:tcPr>
            <w:tcW w:w="1275" w:type="dxa"/>
            <w:gridSpan w:val="4"/>
          </w:tcPr>
          <w:p w:rsidR="0091564F" w:rsidRPr="004B643A" w:rsidRDefault="0091564F" w:rsidP="00794E80">
            <w:pPr>
              <w:jc w:val="center"/>
            </w:pP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r w:rsidRPr="004B643A">
              <w:t>11</w:t>
            </w: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11</w:t>
            </w: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11</w:t>
            </w:r>
          </w:p>
        </w:tc>
      </w:tr>
      <w:tr w:rsidR="0091564F" w:rsidRPr="004B643A" w:rsidTr="00794E80">
        <w:tc>
          <w:tcPr>
            <w:tcW w:w="1667" w:type="dxa"/>
          </w:tcPr>
          <w:p w:rsidR="0091564F" w:rsidRPr="004B643A" w:rsidRDefault="0091564F" w:rsidP="00794E80">
            <w:pPr>
              <w:jc w:val="center"/>
            </w:pPr>
            <w:r w:rsidRPr="004B643A">
              <w:t>Оркестр</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p>
        </w:tc>
        <w:tc>
          <w:tcPr>
            <w:tcW w:w="3543" w:type="dxa"/>
            <w:gridSpan w:val="6"/>
          </w:tcPr>
          <w:p w:rsidR="0091564F" w:rsidRPr="004B643A" w:rsidRDefault="0091564F" w:rsidP="00794E80">
            <w:pPr>
              <w:jc w:val="center"/>
            </w:pP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w:t>
            </w:r>
          </w:p>
        </w:tc>
      </w:tr>
      <w:tr w:rsidR="0091564F" w:rsidRPr="004B643A" w:rsidTr="00794E80">
        <w:tc>
          <w:tcPr>
            <w:tcW w:w="1667" w:type="dxa"/>
          </w:tcPr>
          <w:p w:rsidR="0091564F" w:rsidRPr="004B643A" w:rsidRDefault="0091564F" w:rsidP="00794E80">
            <w:pPr>
              <w:jc w:val="center"/>
            </w:pPr>
            <w:r w:rsidRPr="004B643A">
              <w:t>Муз. инстр. Домра, гитара</w:t>
            </w:r>
          </w:p>
        </w:tc>
        <w:tc>
          <w:tcPr>
            <w:tcW w:w="1276" w:type="dxa"/>
          </w:tcPr>
          <w:p w:rsidR="0091564F" w:rsidRPr="004B643A" w:rsidRDefault="0091564F" w:rsidP="00794E80">
            <w:pPr>
              <w:jc w:val="center"/>
            </w:pPr>
            <w:r w:rsidRPr="004B643A">
              <w:t>3/2=6/6</w:t>
            </w:r>
          </w:p>
        </w:tc>
        <w:tc>
          <w:tcPr>
            <w:tcW w:w="1560" w:type="dxa"/>
            <w:gridSpan w:val="4"/>
          </w:tcPr>
          <w:p w:rsidR="0091564F" w:rsidRPr="004B643A" w:rsidRDefault="0091564F" w:rsidP="00794E80">
            <w:pPr>
              <w:jc w:val="center"/>
            </w:pPr>
            <w:r w:rsidRPr="004B643A">
              <w:t>7/3=21/21</w:t>
            </w:r>
          </w:p>
        </w:tc>
        <w:tc>
          <w:tcPr>
            <w:tcW w:w="1134" w:type="dxa"/>
          </w:tcPr>
          <w:p w:rsidR="0091564F" w:rsidRPr="004B643A" w:rsidRDefault="0091564F" w:rsidP="00794E80">
            <w:pPr>
              <w:jc w:val="center"/>
            </w:pPr>
            <w:r w:rsidRPr="004B643A">
              <w:t>1/2=2/2</w:t>
            </w:r>
          </w:p>
        </w:tc>
        <w:tc>
          <w:tcPr>
            <w:tcW w:w="1134" w:type="dxa"/>
          </w:tcPr>
          <w:p w:rsidR="0091564F" w:rsidRPr="004B643A" w:rsidRDefault="0091564F" w:rsidP="00794E80">
            <w:pPr>
              <w:jc w:val="center"/>
            </w:pPr>
            <w:r w:rsidRPr="004B643A">
              <w:t>4/2=8/8</w:t>
            </w:r>
          </w:p>
        </w:tc>
        <w:tc>
          <w:tcPr>
            <w:tcW w:w="1275" w:type="dxa"/>
            <w:gridSpan w:val="4"/>
          </w:tcPr>
          <w:p w:rsidR="0091564F" w:rsidRPr="004B643A" w:rsidRDefault="0091564F" w:rsidP="00794E80">
            <w:pPr>
              <w:jc w:val="center"/>
            </w:pPr>
            <w:r w:rsidRPr="004B643A">
              <w:t>1/3=3/3</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10</w:t>
            </w:r>
          </w:p>
        </w:tc>
        <w:tc>
          <w:tcPr>
            <w:tcW w:w="992" w:type="dxa"/>
            <w:gridSpan w:val="3"/>
          </w:tcPr>
          <w:p w:rsidR="0091564F" w:rsidRPr="004B643A" w:rsidRDefault="0091564F" w:rsidP="00794E80">
            <w:pPr>
              <w:jc w:val="center"/>
            </w:pPr>
            <w:r w:rsidRPr="004B643A">
              <w:t>6</w:t>
            </w:r>
          </w:p>
        </w:tc>
        <w:tc>
          <w:tcPr>
            <w:tcW w:w="748" w:type="dxa"/>
            <w:gridSpan w:val="2"/>
          </w:tcPr>
          <w:p w:rsidR="0091564F" w:rsidRPr="004B643A" w:rsidRDefault="0091564F" w:rsidP="00794E80">
            <w:pPr>
              <w:jc w:val="center"/>
            </w:pPr>
            <w:r w:rsidRPr="004B643A">
              <w:t>16</w:t>
            </w:r>
          </w:p>
        </w:tc>
        <w:tc>
          <w:tcPr>
            <w:tcW w:w="634" w:type="dxa"/>
          </w:tcPr>
          <w:p w:rsidR="0091564F" w:rsidRPr="004B643A" w:rsidRDefault="0091564F" w:rsidP="00794E80">
            <w:pPr>
              <w:jc w:val="center"/>
            </w:pPr>
            <w:r w:rsidRPr="004B643A">
              <w:t>27</w:t>
            </w:r>
          </w:p>
        </w:tc>
        <w:tc>
          <w:tcPr>
            <w:tcW w:w="584" w:type="dxa"/>
          </w:tcPr>
          <w:p w:rsidR="0091564F" w:rsidRPr="004B643A" w:rsidRDefault="0091564F" w:rsidP="00794E80">
            <w:pPr>
              <w:jc w:val="center"/>
            </w:pPr>
            <w:r w:rsidRPr="004B643A">
              <w:t>13</w:t>
            </w:r>
          </w:p>
        </w:tc>
        <w:tc>
          <w:tcPr>
            <w:tcW w:w="1067" w:type="dxa"/>
          </w:tcPr>
          <w:p w:rsidR="0091564F" w:rsidRPr="004B643A" w:rsidRDefault="0091564F" w:rsidP="00794E80">
            <w:pPr>
              <w:jc w:val="center"/>
            </w:pPr>
            <w:r w:rsidRPr="004B643A">
              <w:t>40</w:t>
            </w:r>
          </w:p>
        </w:tc>
      </w:tr>
      <w:tr w:rsidR="0091564F" w:rsidRPr="004B643A" w:rsidTr="00794E80">
        <w:tc>
          <w:tcPr>
            <w:tcW w:w="1667" w:type="dxa"/>
          </w:tcPr>
          <w:p w:rsidR="0091564F" w:rsidRPr="004B643A" w:rsidRDefault="0091564F" w:rsidP="00794E80">
            <w:pPr>
              <w:jc w:val="center"/>
            </w:pPr>
            <w:r w:rsidRPr="004B643A">
              <w:t>Предмет по выбору(чтение с листа)</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1/1=1/0</w:t>
            </w:r>
          </w:p>
        </w:tc>
        <w:tc>
          <w:tcPr>
            <w:tcW w:w="1134" w:type="dxa"/>
          </w:tcPr>
          <w:p w:rsidR="0091564F" w:rsidRPr="004B643A" w:rsidRDefault="0091564F" w:rsidP="00794E80">
            <w:pPr>
              <w:jc w:val="center"/>
            </w:pPr>
            <w:r w:rsidRPr="004B643A">
              <w:t>4/1=4/0</w:t>
            </w:r>
          </w:p>
        </w:tc>
        <w:tc>
          <w:tcPr>
            <w:tcW w:w="1275" w:type="dxa"/>
            <w:gridSpan w:val="4"/>
          </w:tcPr>
          <w:p w:rsidR="0091564F" w:rsidRPr="004B643A" w:rsidRDefault="0091564F" w:rsidP="00794E80">
            <w:pPr>
              <w:jc w:val="center"/>
            </w:pPr>
            <w:r w:rsidRPr="004B643A">
              <w:t>1/1=1/0</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3"/>
          </w:tcPr>
          <w:p w:rsidR="0091564F" w:rsidRPr="004B643A" w:rsidRDefault="0091564F" w:rsidP="00794E80">
            <w:pPr>
              <w:jc w:val="center"/>
            </w:pPr>
            <w:r w:rsidRPr="004B643A">
              <w:t>6</w:t>
            </w:r>
          </w:p>
        </w:tc>
        <w:tc>
          <w:tcPr>
            <w:tcW w:w="748" w:type="dxa"/>
            <w:gridSpan w:val="2"/>
          </w:tcPr>
          <w:p w:rsidR="0091564F" w:rsidRPr="004B643A" w:rsidRDefault="0091564F" w:rsidP="00794E80">
            <w:pPr>
              <w:jc w:val="center"/>
            </w:pPr>
            <w:r w:rsidRPr="004B643A">
              <w:t>6</w:t>
            </w:r>
          </w:p>
        </w:tc>
        <w:tc>
          <w:tcPr>
            <w:tcW w:w="634" w:type="dxa"/>
          </w:tcPr>
          <w:p w:rsidR="0091564F" w:rsidRPr="004B643A" w:rsidRDefault="0091564F" w:rsidP="00794E80">
            <w:pPr>
              <w:jc w:val="center"/>
            </w:pPr>
            <w:r w:rsidRPr="004B643A">
              <w:t>0</w:t>
            </w:r>
          </w:p>
        </w:tc>
        <w:tc>
          <w:tcPr>
            <w:tcW w:w="584" w:type="dxa"/>
          </w:tcPr>
          <w:p w:rsidR="0091564F" w:rsidRPr="004B643A" w:rsidRDefault="0091564F" w:rsidP="00794E80">
            <w:pPr>
              <w:jc w:val="center"/>
            </w:pPr>
            <w:r w:rsidRPr="004B643A">
              <w:t>0</w:t>
            </w:r>
          </w:p>
        </w:tc>
        <w:tc>
          <w:tcPr>
            <w:tcW w:w="1067" w:type="dxa"/>
          </w:tcPr>
          <w:p w:rsidR="0091564F" w:rsidRPr="004B643A" w:rsidRDefault="0091564F" w:rsidP="00794E80">
            <w:pPr>
              <w:jc w:val="center"/>
            </w:pPr>
            <w:r w:rsidRPr="004B643A">
              <w:t>0</w:t>
            </w:r>
          </w:p>
        </w:tc>
      </w:tr>
      <w:tr w:rsidR="0091564F" w:rsidRPr="004B643A" w:rsidTr="00794E80">
        <w:tc>
          <w:tcPr>
            <w:tcW w:w="1667" w:type="dxa"/>
          </w:tcPr>
          <w:p w:rsidR="0091564F" w:rsidRPr="004B643A" w:rsidRDefault="0091564F" w:rsidP="00794E80">
            <w:pPr>
              <w:jc w:val="center"/>
            </w:pPr>
            <w:r w:rsidRPr="004B643A">
              <w:t>Коллект. Музицирование(анс)</w:t>
            </w:r>
          </w:p>
        </w:tc>
        <w:tc>
          <w:tcPr>
            <w:tcW w:w="1276" w:type="dxa"/>
          </w:tcPr>
          <w:p w:rsidR="0091564F" w:rsidRPr="004B643A" w:rsidRDefault="0091564F" w:rsidP="00794E80">
            <w:pPr>
              <w:jc w:val="center"/>
            </w:pPr>
            <w:r w:rsidRPr="004B643A">
              <w:t>-</w:t>
            </w:r>
          </w:p>
        </w:tc>
        <w:tc>
          <w:tcPr>
            <w:tcW w:w="1560" w:type="dxa"/>
            <w:gridSpan w:val="4"/>
          </w:tcPr>
          <w:p w:rsidR="0091564F" w:rsidRPr="004B643A" w:rsidRDefault="0091564F" w:rsidP="00794E80">
            <w:pPr>
              <w:jc w:val="center"/>
            </w:pPr>
            <w:r w:rsidRPr="004B643A">
              <w:t>7/1=7/7</w:t>
            </w:r>
          </w:p>
        </w:tc>
        <w:tc>
          <w:tcPr>
            <w:tcW w:w="1134" w:type="dxa"/>
          </w:tcPr>
          <w:p w:rsidR="0091564F" w:rsidRPr="004B643A" w:rsidRDefault="0091564F" w:rsidP="00794E80">
            <w:pPr>
              <w:jc w:val="center"/>
            </w:pPr>
            <w:r w:rsidRPr="004B643A">
              <w:t>1/0,5=0,5</w:t>
            </w:r>
          </w:p>
        </w:tc>
        <w:tc>
          <w:tcPr>
            <w:tcW w:w="1134" w:type="dxa"/>
          </w:tcPr>
          <w:p w:rsidR="0091564F" w:rsidRPr="004B643A" w:rsidRDefault="0091564F" w:rsidP="00794E80">
            <w:pPr>
              <w:jc w:val="center"/>
            </w:pPr>
            <w:r w:rsidRPr="004B643A">
              <w:t>4/0,5=2/2</w:t>
            </w:r>
          </w:p>
        </w:tc>
        <w:tc>
          <w:tcPr>
            <w:tcW w:w="1275" w:type="dxa"/>
            <w:gridSpan w:val="4"/>
          </w:tcPr>
          <w:p w:rsidR="0091564F" w:rsidRPr="004B643A" w:rsidRDefault="0091564F" w:rsidP="00794E80">
            <w:pPr>
              <w:jc w:val="center"/>
            </w:pPr>
            <w:r w:rsidRPr="004B643A">
              <w:t>-</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7</w:t>
            </w:r>
          </w:p>
        </w:tc>
        <w:tc>
          <w:tcPr>
            <w:tcW w:w="992" w:type="dxa"/>
            <w:gridSpan w:val="3"/>
          </w:tcPr>
          <w:p w:rsidR="0091564F" w:rsidRPr="004B643A" w:rsidRDefault="0091564F" w:rsidP="00794E80">
            <w:pPr>
              <w:jc w:val="center"/>
            </w:pPr>
            <w:r w:rsidRPr="004B643A">
              <w:t>5</w:t>
            </w:r>
          </w:p>
        </w:tc>
        <w:tc>
          <w:tcPr>
            <w:tcW w:w="748" w:type="dxa"/>
            <w:gridSpan w:val="2"/>
          </w:tcPr>
          <w:p w:rsidR="0091564F" w:rsidRPr="004B643A" w:rsidRDefault="0091564F" w:rsidP="00794E80">
            <w:pPr>
              <w:jc w:val="center"/>
            </w:pPr>
            <w:r w:rsidRPr="004B643A">
              <w:t>12</w:t>
            </w:r>
          </w:p>
        </w:tc>
        <w:tc>
          <w:tcPr>
            <w:tcW w:w="634" w:type="dxa"/>
          </w:tcPr>
          <w:p w:rsidR="0091564F" w:rsidRPr="004B643A" w:rsidRDefault="0091564F" w:rsidP="00794E80">
            <w:pPr>
              <w:jc w:val="center"/>
            </w:pPr>
            <w:r w:rsidRPr="004B643A">
              <w:t>7</w:t>
            </w:r>
          </w:p>
        </w:tc>
        <w:tc>
          <w:tcPr>
            <w:tcW w:w="584" w:type="dxa"/>
          </w:tcPr>
          <w:p w:rsidR="0091564F" w:rsidRPr="004B643A" w:rsidRDefault="0091564F" w:rsidP="00794E80">
            <w:pPr>
              <w:jc w:val="center"/>
            </w:pPr>
            <w:r w:rsidRPr="004B643A">
              <w:t>2,5</w:t>
            </w:r>
          </w:p>
        </w:tc>
        <w:tc>
          <w:tcPr>
            <w:tcW w:w="1067" w:type="dxa"/>
          </w:tcPr>
          <w:p w:rsidR="0091564F" w:rsidRPr="004B643A" w:rsidRDefault="0091564F" w:rsidP="00794E80">
            <w:pPr>
              <w:jc w:val="center"/>
            </w:pPr>
            <w:r w:rsidRPr="004B643A">
              <w:t>9,5</w:t>
            </w:r>
          </w:p>
        </w:tc>
      </w:tr>
      <w:tr w:rsidR="0091564F" w:rsidRPr="004B643A" w:rsidTr="00794E80">
        <w:tc>
          <w:tcPr>
            <w:tcW w:w="1667" w:type="dxa"/>
          </w:tcPr>
          <w:p w:rsidR="0091564F" w:rsidRPr="004B643A" w:rsidRDefault="0091564F" w:rsidP="00794E80">
            <w:pPr>
              <w:jc w:val="center"/>
            </w:pPr>
            <w:r w:rsidRPr="004B643A">
              <w:t>Общее ф-но</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r w:rsidRPr="004B643A">
              <w:t>7/1=7/7</w:t>
            </w:r>
          </w:p>
        </w:tc>
        <w:tc>
          <w:tcPr>
            <w:tcW w:w="1134" w:type="dxa"/>
          </w:tcPr>
          <w:p w:rsidR="0091564F" w:rsidRPr="004B643A" w:rsidRDefault="0091564F" w:rsidP="00794E80">
            <w:pPr>
              <w:jc w:val="center"/>
            </w:pPr>
          </w:p>
        </w:tc>
        <w:tc>
          <w:tcPr>
            <w:tcW w:w="1134" w:type="dxa"/>
          </w:tcPr>
          <w:p w:rsidR="0091564F" w:rsidRPr="004B643A" w:rsidRDefault="0091564F" w:rsidP="00794E80">
            <w:pPr>
              <w:jc w:val="center"/>
            </w:pPr>
          </w:p>
        </w:tc>
        <w:tc>
          <w:tcPr>
            <w:tcW w:w="1275" w:type="dxa"/>
            <w:gridSpan w:val="4"/>
          </w:tcPr>
          <w:p w:rsidR="0091564F" w:rsidRPr="004B643A" w:rsidRDefault="0091564F" w:rsidP="00794E80">
            <w:pPr>
              <w:jc w:val="center"/>
            </w:pP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7</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7</w:t>
            </w:r>
          </w:p>
        </w:tc>
      </w:tr>
      <w:tr w:rsidR="0091564F" w:rsidRPr="004B643A" w:rsidTr="00794E80">
        <w:tc>
          <w:tcPr>
            <w:tcW w:w="1667" w:type="dxa"/>
          </w:tcPr>
          <w:p w:rsidR="0091564F" w:rsidRPr="004B643A" w:rsidRDefault="0091564F" w:rsidP="00794E80">
            <w:pPr>
              <w:jc w:val="center"/>
            </w:pPr>
            <w:r w:rsidRPr="004B643A">
              <w:t>Оркестр</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p>
        </w:tc>
        <w:tc>
          <w:tcPr>
            <w:tcW w:w="3543" w:type="dxa"/>
            <w:gridSpan w:val="6"/>
          </w:tcPr>
          <w:p w:rsidR="0091564F" w:rsidRPr="004B643A" w:rsidRDefault="0091564F" w:rsidP="00794E80">
            <w:pPr>
              <w:jc w:val="center"/>
            </w:pP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w:t>
            </w:r>
          </w:p>
        </w:tc>
      </w:tr>
      <w:tr w:rsidR="0091564F" w:rsidRPr="004B643A" w:rsidTr="00794E80">
        <w:tc>
          <w:tcPr>
            <w:tcW w:w="1667" w:type="dxa"/>
          </w:tcPr>
          <w:p w:rsidR="0091564F" w:rsidRPr="004B643A" w:rsidRDefault="0091564F" w:rsidP="00794E80">
            <w:pPr>
              <w:jc w:val="center"/>
            </w:pP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p>
        </w:tc>
        <w:tc>
          <w:tcPr>
            <w:tcW w:w="3543" w:type="dxa"/>
            <w:gridSpan w:val="6"/>
          </w:tcPr>
          <w:p w:rsidR="0091564F" w:rsidRPr="004B643A" w:rsidRDefault="0091564F" w:rsidP="00794E80">
            <w:pPr>
              <w:jc w:val="center"/>
            </w:pPr>
            <w:r w:rsidRPr="004B643A">
              <w:rPr>
                <w:b/>
              </w:rPr>
              <w:t>Теоретические дисциплины</w:t>
            </w: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rPr>
                <w:b/>
              </w:rPr>
            </w:pPr>
            <w:r w:rsidRPr="004B643A">
              <w:rPr>
                <w:b/>
              </w:rPr>
              <w:t>Предмет по учебному плану</w:t>
            </w:r>
          </w:p>
        </w:tc>
        <w:tc>
          <w:tcPr>
            <w:tcW w:w="1276" w:type="dxa"/>
          </w:tcPr>
          <w:p w:rsidR="0091564F" w:rsidRPr="004B643A" w:rsidRDefault="0091564F" w:rsidP="00794E80">
            <w:pPr>
              <w:jc w:val="center"/>
              <w:rPr>
                <w:b/>
              </w:rPr>
            </w:pPr>
            <w:r w:rsidRPr="004B643A">
              <w:rPr>
                <w:b/>
              </w:rPr>
              <w:t>1</w:t>
            </w:r>
          </w:p>
        </w:tc>
        <w:tc>
          <w:tcPr>
            <w:tcW w:w="1560" w:type="dxa"/>
            <w:gridSpan w:val="4"/>
          </w:tcPr>
          <w:p w:rsidR="0091564F" w:rsidRPr="004B643A" w:rsidRDefault="0091564F" w:rsidP="00794E80">
            <w:pPr>
              <w:jc w:val="center"/>
              <w:rPr>
                <w:b/>
              </w:rPr>
            </w:pPr>
            <w:r w:rsidRPr="004B643A">
              <w:rPr>
                <w:b/>
              </w:rPr>
              <w:t>2</w:t>
            </w:r>
          </w:p>
        </w:tc>
        <w:tc>
          <w:tcPr>
            <w:tcW w:w="1134" w:type="dxa"/>
          </w:tcPr>
          <w:p w:rsidR="0091564F" w:rsidRPr="004B643A" w:rsidRDefault="0091564F" w:rsidP="00794E80">
            <w:pPr>
              <w:jc w:val="center"/>
              <w:rPr>
                <w:b/>
              </w:rPr>
            </w:pPr>
            <w:r w:rsidRPr="004B643A">
              <w:rPr>
                <w:b/>
              </w:rPr>
              <w:t>3</w:t>
            </w:r>
          </w:p>
        </w:tc>
        <w:tc>
          <w:tcPr>
            <w:tcW w:w="1134" w:type="dxa"/>
          </w:tcPr>
          <w:p w:rsidR="0091564F" w:rsidRPr="004B643A" w:rsidRDefault="0091564F" w:rsidP="00794E80">
            <w:pPr>
              <w:jc w:val="center"/>
              <w:rPr>
                <w:b/>
              </w:rPr>
            </w:pPr>
            <w:r w:rsidRPr="004B643A">
              <w:rPr>
                <w:b/>
              </w:rPr>
              <w:t>4</w:t>
            </w:r>
          </w:p>
        </w:tc>
        <w:tc>
          <w:tcPr>
            <w:tcW w:w="1275" w:type="dxa"/>
            <w:gridSpan w:val="4"/>
          </w:tcPr>
          <w:p w:rsidR="0091564F" w:rsidRPr="004B643A" w:rsidRDefault="0091564F" w:rsidP="00794E80">
            <w:pPr>
              <w:jc w:val="center"/>
              <w:rPr>
                <w:b/>
              </w:rPr>
            </w:pPr>
            <w:r w:rsidRPr="004B643A">
              <w:rPr>
                <w:b/>
              </w:rPr>
              <w:t>5</w:t>
            </w:r>
          </w:p>
        </w:tc>
        <w:tc>
          <w:tcPr>
            <w:tcW w:w="993" w:type="dxa"/>
            <w:gridSpan w:val="4"/>
          </w:tcPr>
          <w:p w:rsidR="0091564F" w:rsidRPr="004B643A" w:rsidRDefault="0091564F" w:rsidP="00794E80">
            <w:pPr>
              <w:jc w:val="center"/>
              <w:rPr>
                <w:b/>
              </w:rPr>
            </w:pPr>
            <w:r w:rsidRPr="004B643A">
              <w:rPr>
                <w:b/>
              </w:rPr>
              <w:t>6</w:t>
            </w:r>
          </w:p>
        </w:tc>
        <w:tc>
          <w:tcPr>
            <w:tcW w:w="992" w:type="dxa"/>
            <w:gridSpan w:val="5"/>
          </w:tcPr>
          <w:p w:rsidR="0091564F" w:rsidRPr="004B643A" w:rsidRDefault="0091564F" w:rsidP="00794E80">
            <w:pPr>
              <w:jc w:val="center"/>
              <w:rPr>
                <w:b/>
              </w:rPr>
            </w:pPr>
            <w:r w:rsidRPr="004B643A">
              <w:rPr>
                <w:b/>
              </w:rPr>
              <w:t>7</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Час  мл. кл</w:t>
            </w:r>
          </w:p>
        </w:tc>
        <w:tc>
          <w:tcPr>
            <w:tcW w:w="584" w:type="dxa"/>
          </w:tcPr>
          <w:p w:rsidR="0091564F" w:rsidRPr="004B643A" w:rsidRDefault="0091564F" w:rsidP="00794E80">
            <w:pPr>
              <w:jc w:val="center"/>
            </w:pPr>
            <w:r w:rsidRPr="004B643A">
              <w:t>Час ст. кл</w:t>
            </w:r>
          </w:p>
        </w:tc>
        <w:tc>
          <w:tcPr>
            <w:tcW w:w="1067" w:type="dxa"/>
          </w:tcPr>
          <w:p w:rsidR="0091564F" w:rsidRPr="004B643A" w:rsidRDefault="0091564F" w:rsidP="00794E80">
            <w:pPr>
              <w:jc w:val="center"/>
            </w:pPr>
            <w:r w:rsidRPr="004B643A">
              <w:t>Всего часов</w:t>
            </w:r>
          </w:p>
        </w:tc>
      </w:tr>
      <w:tr w:rsidR="0091564F" w:rsidRPr="004B643A" w:rsidTr="00794E80">
        <w:tc>
          <w:tcPr>
            <w:tcW w:w="1667" w:type="dxa"/>
          </w:tcPr>
          <w:p w:rsidR="0091564F" w:rsidRPr="004B643A" w:rsidRDefault="0091564F" w:rsidP="00794E80">
            <w:pPr>
              <w:jc w:val="center"/>
            </w:pPr>
            <w:r w:rsidRPr="004B643A">
              <w:t>Сольфеджио 1-5</w:t>
            </w:r>
          </w:p>
        </w:tc>
        <w:tc>
          <w:tcPr>
            <w:tcW w:w="1276" w:type="dxa"/>
          </w:tcPr>
          <w:p w:rsidR="0091564F" w:rsidRPr="004B643A" w:rsidRDefault="0091564F" w:rsidP="00794E80">
            <w:pPr>
              <w:jc w:val="center"/>
            </w:pPr>
            <w:r w:rsidRPr="004B643A">
              <w:t>2/1,5=3/3</w:t>
            </w:r>
          </w:p>
        </w:tc>
        <w:tc>
          <w:tcPr>
            <w:tcW w:w="1560" w:type="dxa"/>
            <w:gridSpan w:val="4"/>
          </w:tcPr>
          <w:p w:rsidR="0091564F" w:rsidRPr="004B643A" w:rsidRDefault="0091564F" w:rsidP="00794E80">
            <w:pPr>
              <w:jc w:val="center"/>
            </w:pPr>
            <w:r w:rsidRPr="004B643A">
              <w:t>2/1,5=3/3</w:t>
            </w:r>
          </w:p>
        </w:tc>
        <w:tc>
          <w:tcPr>
            <w:tcW w:w="1134" w:type="dxa"/>
          </w:tcPr>
          <w:p w:rsidR="0091564F" w:rsidRPr="004B643A" w:rsidRDefault="0091564F" w:rsidP="00794E80">
            <w:pPr>
              <w:jc w:val="center"/>
            </w:pPr>
            <w:r w:rsidRPr="004B643A">
              <w:t>1/1,5=</w:t>
            </w:r>
          </w:p>
          <w:p w:rsidR="0091564F" w:rsidRPr="004B643A" w:rsidRDefault="0091564F" w:rsidP="00794E80">
            <w:pPr>
              <w:jc w:val="center"/>
            </w:pPr>
            <w:r w:rsidRPr="004B643A">
              <w:t>1,5/1,5</w:t>
            </w:r>
          </w:p>
        </w:tc>
        <w:tc>
          <w:tcPr>
            <w:tcW w:w="1134" w:type="dxa"/>
          </w:tcPr>
          <w:p w:rsidR="0091564F" w:rsidRPr="004B643A" w:rsidRDefault="0091564F" w:rsidP="00794E80">
            <w:pPr>
              <w:jc w:val="center"/>
            </w:pPr>
            <w:r w:rsidRPr="004B643A">
              <w:t>1/1,5=</w:t>
            </w:r>
          </w:p>
          <w:p w:rsidR="0091564F" w:rsidRPr="004B643A" w:rsidRDefault="0091564F" w:rsidP="00794E80">
            <w:pPr>
              <w:jc w:val="center"/>
            </w:pPr>
            <w:r w:rsidRPr="004B643A">
              <w:t>1,5/1,5</w:t>
            </w:r>
          </w:p>
        </w:tc>
        <w:tc>
          <w:tcPr>
            <w:tcW w:w="1275" w:type="dxa"/>
            <w:gridSpan w:val="4"/>
          </w:tcPr>
          <w:p w:rsidR="0091564F" w:rsidRPr="004B643A" w:rsidRDefault="0091564F" w:rsidP="00794E80">
            <w:pPr>
              <w:jc w:val="center"/>
            </w:pPr>
            <w:r w:rsidRPr="004B643A">
              <w:t>-</w:t>
            </w:r>
          </w:p>
        </w:tc>
        <w:tc>
          <w:tcPr>
            <w:tcW w:w="993" w:type="dxa"/>
            <w:gridSpan w:val="4"/>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2/1,5=</w:t>
            </w:r>
          </w:p>
          <w:p w:rsidR="0091564F" w:rsidRPr="004B643A" w:rsidRDefault="0091564F" w:rsidP="00794E80">
            <w:pPr>
              <w:jc w:val="center"/>
            </w:pPr>
            <w:r w:rsidRPr="004B643A">
              <w:t>3/3</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6</w:t>
            </w:r>
          </w:p>
        </w:tc>
        <w:tc>
          <w:tcPr>
            <w:tcW w:w="584" w:type="dxa"/>
          </w:tcPr>
          <w:p w:rsidR="0091564F" w:rsidRPr="004B643A" w:rsidRDefault="0091564F" w:rsidP="00794E80">
            <w:pPr>
              <w:jc w:val="center"/>
            </w:pPr>
            <w:r w:rsidRPr="004B643A">
              <w:t>6</w:t>
            </w:r>
          </w:p>
        </w:tc>
        <w:tc>
          <w:tcPr>
            <w:tcW w:w="1067" w:type="dxa"/>
          </w:tcPr>
          <w:p w:rsidR="0091564F" w:rsidRPr="004B643A" w:rsidRDefault="0091564F" w:rsidP="00794E80">
            <w:pPr>
              <w:jc w:val="center"/>
            </w:pPr>
            <w:r w:rsidRPr="004B643A">
              <w:t>12</w:t>
            </w:r>
          </w:p>
        </w:tc>
      </w:tr>
      <w:tr w:rsidR="0091564F" w:rsidRPr="004B643A" w:rsidTr="00794E80">
        <w:tc>
          <w:tcPr>
            <w:tcW w:w="1667" w:type="dxa"/>
          </w:tcPr>
          <w:p w:rsidR="0091564F" w:rsidRPr="004B643A" w:rsidRDefault="0091564F" w:rsidP="00794E80">
            <w:pPr>
              <w:jc w:val="center"/>
            </w:pPr>
            <w:r w:rsidRPr="004B643A">
              <w:t>Консульт.</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r w:rsidRPr="004B643A">
              <w:t>2/0,25=0,5</w:t>
            </w:r>
          </w:p>
        </w:tc>
        <w:tc>
          <w:tcPr>
            <w:tcW w:w="1134" w:type="dxa"/>
          </w:tcPr>
          <w:p w:rsidR="0091564F" w:rsidRPr="004B643A" w:rsidRDefault="0091564F" w:rsidP="00794E80">
            <w:pPr>
              <w:jc w:val="center"/>
            </w:pPr>
          </w:p>
        </w:tc>
        <w:tc>
          <w:tcPr>
            <w:tcW w:w="1134" w:type="dxa"/>
          </w:tcPr>
          <w:p w:rsidR="0091564F" w:rsidRPr="004B643A" w:rsidRDefault="0091564F" w:rsidP="00794E80">
            <w:pPr>
              <w:jc w:val="center"/>
            </w:pPr>
          </w:p>
        </w:tc>
        <w:tc>
          <w:tcPr>
            <w:tcW w:w="1275" w:type="dxa"/>
            <w:gridSpan w:val="4"/>
          </w:tcPr>
          <w:p w:rsidR="0091564F" w:rsidRPr="004B643A" w:rsidRDefault="0091564F" w:rsidP="00794E80">
            <w:pPr>
              <w:jc w:val="center"/>
            </w:pPr>
          </w:p>
        </w:tc>
        <w:tc>
          <w:tcPr>
            <w:tcW w:w="993" w:type="dxa"/>
            <w:gridSpan w:val="4"/>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0,5</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0,5</w:t>
            </w:r>
          </w:p>
        </w:tc>
      </w:tr>
      <w:tr w:rsidR="0091564F" w:rsidRPr="004B643A" w:rsidTr="00794E80">
        <w:tc>
          <w:tcPr>
            <w:tcW w:w="1667" w:type="dxa"/>
          </w:tcPr>
          <w:p w:rsidR="0091564F" w:rsidRPr="004B643A" w:rsidRDefault="0091564F" w:rsidP="00794E80">
            <w:pPr>
              <w:jc w:val="center"/>
            </w:pPr>
            <w:r w:rsidRPr="004B643A">
              <w:t>Сольфеджио 1-8</w:t>
            </w:r>
          </w:p>
        </w:tc>
        <w:tc>
          <w:tcPr>
            <w:tcW w:w="1276" w:type="dxa"/>
          </w:tcPr>
          <w:p w:rsidR="0091564F" w:rsidRPr="004B643A" w:rsidRDefault="0091564F" w:rsidP="00794E80">
            <w:pPr>
              <w:jc w:val="center"/>
            </w:pPr>
            <w:r w:rsidRPr="004B643A">
              <w:t>2/1=2/2</w:t>
            </w:r>
          </w:p>
        </w:tc>
        <w:tc>
          <w:tcPr>
            <w:tcW w:w="1560" w:type="dxa"/>
            <w:gridSpan w:val="4"/>
          </w:tcPr>
          <w:p w:rsidR="0091564F" w:rsidRPr="004B643A" w:rsidRDefault="0091564F" w:rsidP="00794E80">
            <w:pPr>
              <w:jc w:val="center"/>
            </w:pPr>
            <w:r w:rsidRPr="004B643A">
              <w:t>3/1,5=</w:t>
            </w:r>
          </w:p>
          <w:p w:rsidR="0091564F" w:rsidRPr="004B643A" w:rsidRDefault="0091564F" w:rsidP="00794E80">
            <w:pPr>
              <w:jc w:val="center"/>
            </w:pPr>
            <w:r w:rsidRPr="004B643A">
              <w:t>4,5/4,5</w:t>
            </w:r>
          </w:p>
        </w:tc>
        <w:tc>
          <w:tcPr>
            <w:tcW w:w="1134" w:type="dxa"/>
          </w:tcPr>
          <w:p w:rsidR="0091564F" w:rsidRPr="004B643A" w:rsidRDefault="0091564F" w:rsidP="00794E80">
            <w:pPr>
              <w:jc w:val="center"/>
            </w:pPr>
            <w:r w:rsidRPr="004B643A">
              <w:t>1/1=1/1</w:t>
            </w:r>
          </w:p>
        </w:tc>
        <w:tc>
          <w:tcPr>
            <w:tcW w:w="2401" w:type="dxa"/>
            <w:gridSpan w:val="4"/>
          </w:tcPr>
          <w:p w:rsidR="0091564F" w:rsidRPr="004B643A" w:rsidRDefault="0091564F" w:rsidP="00794E80">
            <w:pPr>
              <w:jc w:val="center"/>
            </w:pPr>
            <w:r w:rsidRPr="004B643A">
              <w:t>1/1=1/1</w:t>
            </w:r>
          </w:p>
        </w:tc>
        <w:tc>
          <w:tcPr>
            <w:tcW w:w="980" w:type="dxa"/>
            <w:gridSpan w:val="4"/>
          </w:tcPr>
          <w:p w:rsidR="0091564F" w:rsidRPr="004B643A" w:rsidRDefault="0091564F" w:rsidP="00794E80">
            <w:pPr>
              <w:jc w:val="center"/>
            </w:pPr>
            <w:r w:rsidRPr="004B643A">
              <w:t>-</w:t>
            </w:r>
          </w:p>
        </w:tc>
        <w:tc>
          <w:tcPr>
            <w:tcW w:w="990" w:type="dxa"/>
            <w:gridSpan w:val="5"/>
          </w:tcPr>
          <w:p w:rsidR="0091564F" w:rsidRPr="004B643A" w:rsidRDefault="0091564F" w:rsidP="00794E80">
            <w:pPr>
              <w:jc w:val="center"/>
            </w:pPr>
            <w:r w:rsidRPr="004B643A">
              <w:t>2/1,5=</w:t>
            </w:r>
          </w:p>
          <w:p w:rsidR="0091564F" w:rsidRPr="004B643A" w:rsidRDefault="0091564F" w:rsidP="00794E80">
            <w:pPr>
              <w:jc w:val="center"/>
            </w:pPr>
            <w:r w:rsidRPr="004B643A">
              <w:t>3/3</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r w:rsidRPr="004B643A">
              <w:t>6,5</w:t>
            </w:r>
          </w:p>
        </w:tc>
        <w:tc>
          <w:tcPr>
            <w:tcW w:w="584" w:type="dxa"/>
          </w:tcPr>
          <w:p w:rsidR="0091564F" w:rsidRPr="004B643A" w:rsidRDefault="0091564F" w:rsidP="00794E80">
            <w:pPr>
              <w:jc w:val="center"/>
            </w:pPr>
            <w:r w:rsidRPr="004B643A">
              <w:t>5</w:t>
            </w:r>
          </w:p>
        </w:tc>
        <w:tc>
          <w:tcPr>
            <w:tcW w:w="1067" w:type="dxa"/>
          </w:tcPr>
          <w:p w:rsidR="0091564F" w:rsidRPr="004B643A" w:rsidRDefault="0091564F" w:rsidP="00794E80">
            <w:pPr>
              <w:jc w:val="center"/>
            </w:pPr>
            <w:r w:rsidRPr="004B643A">
              <w:t>11,5</w:t>
            </w:r>
          </w:p>
        </w:tc>
      </w:tr>
      <w:tr w:rsidR="0091564F" w:rsidRPr="004B643A" w:rsidTr="00794E80">
        <w:tc>
          <w:tcPr>
            <w:tcW w:w="1667" w:type="dxa"/>
          </w:tcPr>
          <w:p w:rsidR="0091564F" w:rsidRPr="004B643A" w:rsidRDefault="0091564F" w:rsidP="00794E80">
            <w:pPr>
              <w:jc w:val="center"/>
            </w:pPr>
            <w:r w:rsidRPr="004B643A">
              <w:t>Консульт.</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r w:rsidRPr="004B643A">
              <w:t>3/0,25=0,75</w:t>
            </w:r>
          </w:p>
        </w:tc>
        <w:tc>
          <w:tcPr>
            <w:tcW w:w="1134" w:type="dxa"/>
          </w:tcPr>
          <w:p w:rsidR="0091564F" w:rsidRPr="004B643A" w:rsidRDefault="0091564F" w:rsidP="00794E80">
            <w:pPr>
              <w:jc w:val="center"/>
            </w:pPr>
          </w:p>
        </w:tc>
        <w:tc>
          <w:tcPr>
            <w:tcW w:w="2401" w:type="dxa"/>
            <w:gridSpan w:val="4"/>
          </w:tcPr>
          <w:p w:rsidR="0091564F" w:rsidRPr="004B643A" w:rsidRDefault="0091564F" w:rsidP="00794E80">
            <w:pPr>
              <w:jc w:val="center"/>
            </w:pPr>
          </w:p>
        </w:tc>
        <w:tc>
          <w:tcPr>
            <w:tcW w:w="980" w:type="dxa"/>
            <w:gridSpan w:val="4"/>
          </w:tcPr>
          <w:p w:rsidR="0091564F" w:rsidRPr="004B643A" w:rsidRDefault="0091564F" w:rsidP="00794E80">
            <w:pPr>
              <w:jc w:val="center"/>
            </w:pPr>
          </w:p>
        </w:tc>
        <w:tc>
          <w:tcPr>
            <w:tcW w:w="990" w:type="dxa"/>
            <w:gridSpan w:val="5"/>
          </w:tcPr>
          <w:p w:rsidR="0091564F" w:rsidRPr="004B643A" w:rsidRDefault="0091564F" w:rsidP="00794E80">
            <w:pPr>
              <w:jc w:val="center"/>
            </w:pP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r w:rsidRPr="004B643A">
              <w:t>0,75</w:t>
            </w: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0,75</w:t>
            </w:r>
          </w:p>
        </w:tc>
      </w:tr>
      <w:tr w:rsidR="0091564F" w:rsidRPr="004B643A" w:rsidTr="00794E80">
        <w:tc>
          <w:tcPr>
            <w:tcW w:w="1667" w:type="dxa"/>
          </w:tcPr>
          <w:p w:rsidR="0091564F" w:rsidRPr="004B643A" w:rsidRDefault="0091564F" w:rsidP="00794E80">
            <w:pPr>
              <w:jc w:val="center"/>
            </w:pPr>
            <w:r w:rsidRPr="004B643A">
              <w:t>Слушание музыки</w:t>
            </w:r>
          </w:p>
        </w:tc>
        <w:tc>
          <w:tcPr>
            <w:tcW w:w="1276" w:type="dxa"/>
          </w:tcPr>
          <w:p w:rsidR="0091564F" w:rsidRPr="004B643A" w:rsidRDefault="0091564F" w:rsidP="00794E80">
            <w:pPr>
              <w:jc w:val="center"/>
            </w:pPr>
            <w:r w:rsidRPr="004B643A">
              <w:t>2/1=2/2</w:t>
            </w:r>
          </w:p>
        </w:tc>
        <w:tc>
          <w:tcPr>
            <w:tcW w:w="1560" w:type="dxa"/>
            <w:gridSpan w:val="4"/>
          </w:tcPr>
          <w:p w:rsidR="0091564F" w:rsidRPr="004B643A" w:rsidRDefault="0091564F" w:rsidP="00794E80">
            <w:pPr>
              <w:jc w:val="center"/>
            </w:pPr>
            <w:r w:rsidRPr="004B643A">
              <w:t>3/1=3/3</w:t>
            </w:r>
          </w:p>
        </w:tc>
        <w:tc>
          <w:tcPr>
            <w:tcW w:w="1134" w:type="dxa"/>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w:t>
            </w:r>
          </w:p>
        </w:tc>
        <w:tc>
          <w:tcPr>
            <w:tcW w:w="1247" w:type="dxa"/>
            <w:gridSpan w:val="2"/>
          </w:tcPr>
          <w:p w:rsidR="0091564F" w:rsidRPr="004B643A" w:rsidRDefault="0091564F" w:rsidP="00794E80">
            <w:pPr>
              <w:jc w:val="center"/>
            </w:pPr>
            <w:r w:rsidRPr="004B643A">
              <w:t>-</w:t>
            </w:r>
          </w:p>
        </w:tc>
        <w:tc>
          <w:tcPr>
            <w:tcW w:w="1021" w:type="dxa"/>
            <w:gridSpan w:val="6"/>
          </w:tcPr>
          <w:p w:rsidR="0091564F" w:rsidRPr="004B643A" w:rsidRDefault="0091564F" w:rsidP="00794E80">
            <w:pPr>
              <w:jc w:val="center"/>
            </w:pPr>
            <w:r w:rsidRPr="004B643A">
              <w:t>-</w:t>
            </w:r>
          </w:p>
        </w:tc>
        <w:tc>
          <w:tcPr>
            <w:tcW w:w="969" w:type="dxa"/>
            <w:gridSpan w:val="4"/>
          </w:tcPr>
          <w:p w:rsidR="0091564F" w:rsidRPr="004B643A" w:rsidRDefault="0091564F" w:rsidP="00794E80">
            <w:pPr>
              <w:jc w:val="center"/>
            </w:pPr>
            <w:r w:rsidRPr="004B643A">
              <w:t>-</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5</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5</w:t>
            </w:r>
          </w:p>
        </w:tc>
      </w:tr>
      <w:tr w:rsidR="0091564F" w:rsidRPr="004B643A" w:rsidTr="00794E80">
        <w:tc>
          <w:tcPr>
            <w:tcW w:w="1667" w:type="dxa"/>
          </w:tcPr>
          <w:p w:rsidR="0091564F" w:rsidRPr="004B643A" w:rsidRDefault="0091564F" w:rsidP="00794E80">
            <w:pPr>
              <w:jc w:val="center"/>
            </w:pPr>
            <w:r w:rsidRPr="004B643A">
              <w:t>Музыкальная литература</w:t>
            </w:r>
          </w:p>
        </w:tc>
        <w:tc>
          <w:tcPr>
            <w:tcW w:w="1276" w:type="dxa"/>
          </w:tcPr>
          <w:p w:rsidR="0091564F" w:rsidRPr="004B643A" w:rsidRDefault="0091564F" w:rsidP="00794E80">
            <w:pPr>
              <w:jc w:val="center"/>
            </w:pPr>
            <w:r w:rsidRPr="004B643A">
              <w:t>2/1=2/2</w:t>
            </w:r>
          </w:p>
        </w:tc>
        <w:tc>
          <w:tcPr>
            <w:tcW w:w="1560" w:type="dxa"/>
            <w:gridSpan w:val="4"/>
          </w:tcPr>
          <w:p w:rsidR="0091564F" w:rsidRPr="004B643A" w:rsidRDefault="0091564F" w:rsidP="00794E80">
            <w:pPr>
              <w:jc w:val="center"/>
            </w:pPr>
            <w:r w:rsidRPr="004B643A">
              <w:t>2/1=2/2</w:t>
            </w:r>
          </w:p>
        </w:tc>
        <w:tc>
          <w:tcPr>
            <w:tcW w:w="1134" w:type="dxa"/>
          </w:tcPr>
          <w:p w:rsidR="0091564F" w:rsidRPr="004B643A" w:rsidRDefault="0091564F" w:rsidP="00794E80">
            <w:pPr>
              <w:jc w:val="center"/>
            </w:pPr>
            <w:r w:rsidRPr="004B643A">
              <w:t>1/1=1/1</w:t>
            </w:r>
          </w:p>
        </w:tc>
        <w:tc>
          <w:tcPr>
            <w:tcW w:w="1134" w:type="dxa"/>
          </w:tcPr>
          <w:p w:rsidR="0091564F" w:rsidRPr="004B643A" w:rsidRDefault="0091564F" w:rsidP="00794E80">
            <w:pPr>
              <w:jc w:val="center"/>
            </w:pPr>
            <w:r w:rsidRPr="004B643A">
              <w:t>1/1=1/1</w:t>
            </w:r>
          </w:p>
        </w:tc>
        <w:tc>
          <w:tcPr>
            <w:tcW w:w="1247" w:type="dxa"/>
            <w:gridSpan w:val="2"/>
          </w:tcPr>
          <w:p w:rsidR="0091564F" w:rsidRPr="004B643A" w:rsidRDefault="0091564F" w:rsidP="00794E80">
            <w:pPr>
              <w:jc w:val="center"/>
            </w:pPr>
            <w:r w:rsidRPr="004B643A">
              <w:t>-</w:t>
            </w:r>
          </w:p>
        </w:tc>
        <w:tc>
          <w:tcPr>
            <w:tcW w:w="1021" w:type="dxa"/>
            <w:gridSpan w:val="6"/>
          </w:tcPr>
          <w:p w:rsidR="0091564F" w:rsidRPr="004B643A" w:rsidRDefault="0091564F" w:rsidP="00794E80">
            <w:pPr>
              <w:jc w:val="center"/>
            </w:pPr>
            <w:r w:rsidRPr="004B643A">
              <w:t>-</w:t>
            </w:r>
          </w:p>
        </w:tc>
        <w:tc>
          <w:tcPr>
            <w:tcW w:w="969" w:type="dxa"/>
            <w:gridSpan w:val="4"/>
          </w:tcPr>
          <w:p w:rsidR="0091564F" w:rsidRPr="004B643A" w:rsidRDefault="0091564F" w:rsidP="00794E80">
            <w:pPr>
              <w:jc w:val="center"/>
            </w:pPr>
            <w:r w:rsidRPr="004B643A">
              <w:t>-</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4</w:t>
            </w:r>
          </w:p>
        </w:tc>
        <w:tc>
          <w:tcPr>
            <w:tcW w:w="584" w:type="dxa"/>
          </w:tcPr>
          <w:p w:rsidR="0091564F" w:rsidRPr="004B643A" w:rsidRDefault="0091564F" w:rsidP="00794E80">
            <w:pPr>
              <w:jc w:val="center"/>
            </w:pPr>
            <w:r w:rsidRPr="004B643A">
              <w:t>2</w:t>
            </w:r>
          </w:p>
        </w:tc>
        <w:tc>
          <w:tcPr>
            <w:tcW w:w="1067" w:type="dxa"/>
          </w:tcPr>
          <w:p w:rsidR="0091564F" w:rsidRPr="004B643A" w:rsidRDefault="0091564F" w:rsidP="00794E80">
            <w:pPr>
              <w:jc w:val="center"/>
            </w:pPr>
            <w:r w:rsidRPr="004B643A">
              <w:t>6</w:t>
            </w:r>
          </w:p>
        </w:tc>
      </w:tr>
      <w:tr w:rsidR="0091564F" w:rsidRPr="004B643A" w:rsidTr="00794E80">
        <w:tc>
          <w:tcPr>
            <w:tcW w:w="1667" w:type="dxa"/>
          </w:tcPr>
          <w:p w:rsidR="0091564F" w:rsidRPr="004B643A" w:rsidRDefault="0091564F" w:rsidP="00794E80">
            <w:pPr>
              <w:jc w:val="center"/>
            </w:pPr>
            <w:r w:rsidRPr="004B643A">
              <w:t>Консульт.</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r w:rsidRPr="004B643A">
              <w:t>2/0,25=</w:t>
            </w:r>
          </w:p>
          <w:p w:rsidR="0091564F" w:rsidRPr="004B643A" w:rsidRDefault="0091564F" w:rsidP="00794E80">
            <w:pPr>
              <w:jc w:val="center"/>
            </w:pPr>
            <w:r w:rsidRPr="004B643A">
              <w:t>0,5/0,5</w:t>
            </w:r>
          </w:p>
        </w:tc>
        <w:tc>
          <w:tcPr>
            <w:tcW w:w="1134" w:type="dxa"/>
          </w:tcPr>
          <w:p w:rsidR="0091564F" w:rsidRPr="004B643A" w:rsidRDefault="0091564F" w:rsidP="00794E80">
            <w:pPr>
              <w:jc w:val="center"/>
            </w:pPr>
          </w:p>
        </w:tc>
        <w:tc>
          <w:tcPr>
            <w:tcW w:w="1134" w:type="dxa"/>
          </w:tcPr>
          <w:p w:rsidR="0091564F" w:rsidRPr="004B643A" w:rsidRDefault="0091564F" w:rsidP="00794E80">
            <w:pPr>
              <w:jc w:val="center"/>
            </w:pPr>
          </w:p>
        </w:tc>
        <w:tc>
          <w:tcPr>
            <w:tcW w:w="1247" w:type="dxa"/>
            <w:gridSpan w:val="2"/>
          </w:tcPr>
          <w:p w:rsidR="0091564F" w:rsidRPr="004B643A" w:rsidRDefault="0091564F" w:rsidP="00794E80">
            <w:pPr>
              <w:jc w:val="center"/>
            </w:pPr>
          </w:p>
        </w:tc>
        <w:tc>
          <w:tcPr>
            <w:tcW w:w="1021" w:type="dxa"/>
            <w:gridSpan w:val="6"/>
          </w:tcPr>
          <w:p w:rsidR="0091564F" w:rsidRPr="004B643A" w:rsidRDefault="0091564F" w:rsidP="00794E80">
            <w:pPr>
              <w:jc w:val="center"/>
            </w:pPr>
          </w:p>
        </w:tc>
        <w:tc>
          <w:tcPr>
            <w:tcW w:w="969" w:type="dxa"/>
            <w:gridSpan w:val="4"/>
          </w:tcPr>
          <w:p w:rsidR="0091564F" w:rsidRPr="004B643A" w:rsidRDefault="0091564F" w:rsidP="00794E80">
            <w:pPr>
              <w:jc w:val="center"/>
            </w:pP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0,5</w:t>
            </w: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0,5</w:t>
            </w:r>
          </w:p>
        </w:tc>
      </w:tr>
      <w:tr w:rsidR="0091564F" w:rsidRPr="004B643A" w:rsidTr="00794E80">
        <w:tc>
          <w:tcPr>
            <w:tcW w:w="1667" w:type="dxa"/>
          </w:tcPr>
          <w:p w:rsidR="0091564F" w:rsidRPr="004B643A" w:rsidRDefault="0091564F" w:rsidP="00794E80">
            <w:pPr>
              <w:jc w:val="center"/>
            </w:pPr>
            <w:r w:rsidRPr="004B643A">
              <w:t>Теория музыки</w:t>
            </w:r>
          </w:p>
        </w:tc>
        <w:tc>
          <w:tcPr>
            <w:tcW w:w="1276" w:type="dxa"/>
          </w:tcPr>
          <w:p w:rsidR="0091564F" w:rsidRPr="004B643A" w:rsidRDefault="0091564F" w:rsidP="00794E80">
            <w:pPr>
              <w:jc w:val="center"/>
            </w:pPr>
          </w:p>
        </w:tc>
        <w:tc>
          <w:tcPr>
            <w:tcW w:w="1560" w:type="dxa"/>
            <w:gridSpan w:val="4"/>
          </w:tcPr>
          <w:p w:rsidR="0091564F" w:rsidRPr="004B643A" w:rsidRDefault="0091564F" w:rsidP="00794E80">
            <w:pPr>
              <w:jc w:val="center"/>
            </w:pPr>
          </w:p>
        </w:tc>
        <w:tc>
          <w:tcPr>
            <w:tcW w:w="1134" w:type="dxa"/>
          </w:tcPr>
          <w:p w:rsidR="0091564F" w:rsidRPr="004B643A" w:rsidRDefault="0091564F" w:rsidP="00794E80">
            <w:pPr>
              <w:jc w:val="center"/>
            </w:pPr>
          </w:p>
        </w:tc>
        <w:tc>
          <w:tcPr>
            <w:tcW w:w="1134" w:type="dxa"/>
          </w:tcPr>
          <w:p w:rsidR="0091564F" w:rsidRPr="004B643A" w:rsidRDefault="0091564F" w:rsidP="00794E80">
            <w:pPr>
              <w:jc w:val="center"/>
            </w:pPr>
          </w:p>
        </w:tc>
        <w:tc>
          <w:tcPr>
            <w:tcW w:w="1247" w:type="dxa"/>
            <w:gridSpan w:val="2"/>
          </w:tcPr>
          <w:p w:rsidR="0091564F" w:rsidRPr="004B643A" w:rsidRDefault="0091564F" w:rsidP="00794E80">
            <w:pPr>
              <w:jc w:val="center"/>
            </w:pPr>
          </w:p>
        </w:tc>
        <w:tc>
          <w:tcPr>
            <w:tcW w:w="1021" w:type="dxa"/>
            <w:gridSpan w:val="6"/>
          </w:tcPr>
          <w:p w:rsidR="0091564F" w:rsidRPr="004B643A" w:rsidRDefault="0091564F" w:rsidP="00794E80">
            <w:pPr>
              <w:jc w:val="center"/>
            </w:pPr>
          </w:p>
        </w:tc>
        <w:tc>
          <w:tcPr>
            <w:tcW w:w="969" w:type="dxa"/>
            <w:gridSpan w:val="4"/>
          </w:tcPr>
          <w:p w:rsidR="0091564F" w:rsidRPr="004B643A" w:rsidRDefault="0091564F" w:rsidP="00794E80">
            <w:pPr>
              <w:jc w:val="center"/>
            </w:pPr>
            <w:r w:rsidRPr="004B643A">
              <w:t>2/1=2/2</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r w:rsidRPr="004B643A">
              <w:t>2</w:t>
            </w:r>
          </w:p>
        </w:tc>
        <w:tc>
          <w:tcPr>
            <w:tcW w:w="1067" w:type="dxa"/>
          </w:tcPr>
          <w:p w:rsidR="0091564F" w:rsidRPr="004B643A" w:rsidRDefault="0091564F" w:rsidP="00794E80">
            <w:pPr>
              <w:jc w:val="center"/>
            </w:pPr>
            <w:r w:rsidRPr="004B643A">
              <w:t>2</w:t>
            </w:r>
          </w:p>
        </w:tc>
      </w:tr>
      <w:tr w:rsidR="0091564F" w:rsidRPr="004B643A" w:rsidTr="00794E80">
        <w:tc>
          <w:tcPr>
            <w:tcW w:w="1667" w:type="dxa"/>
          </w:tcPr>
          <w:p w:rsidR="0091564F" w:rsidRPr="004B643A" w:rsidRDefault="0091564F" w:rsidP="00794E80">
            <w:pPr>
              <w:jc w:val="center"/>
            </w:pPr>
            <w:r w:rsidRPr="004B643A">
              <w:t>Инструм. Хор</w:t>
            </w:r>
          </w:p>
        </w:tc>
        <w:tc>
          <w:tcPr>
            <w:tcW w:w="3970" w:type="dxa"/>
            <w:gridSpan w:val="6"/>
          </w:tcPr>
          <w:p w:rsidR="0091564F" w:rsidRPr="004B643A" w:rsidRDefault="0091564F" w:rsidP="00794E80">
            <w:pPr>
              <w:jc w:val="center"/>
            </w:pPr>
            <w:r w:rsidRPr="004B643A">
              <w:t>2/1=2+0,5=2,5</w:t>
            </w:r>
          </w:p>
        </w:tc>
        <w:tc>
          <w:tcPr>
            <w:tcW w:w="4394" w:type="dxa"/>
            <w:gridSpan w:val="14"/>
          </w:tcPr>
          <w:p w:rsidR="0091564F" w:rsidRPr="004B643A" w:rsidRDefault="0091564F" w:rsidP="00794E80">
            <w:pPr>
              <w:jc w:val="center"/>
            </w:pPr>
            <w:r w:rsidRPr="004B643A">
              <w:t>2/2,5=5+0,5=5,5</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2,5</w:t>
            </w:r>
          </w:p>
        </w:tc>
        <w:tc>
          <w:tcPr>
            <w:tcW w:w="584" w:type="dxa"/>
          </w:tcPr>
          <w:p w:rsidR="0091564F" w:rsidRPr="004B643A" w:rsidRDefault="0091564F" w:rsidP="00794E80">
            <w:pPr>
              <w:jc w:val="center"/>
            </w:pPr>
            <w:r w:rsidRPr="004B643A">
              <w:t>5,5</w:t>
            </w:r>
          </w:p>
        </w:tc>
        <w:tc>
          <w:tcPr>
            <w:tcW w:w="1067" w:type="dxa"/>
          </w:tcPr>
          <w:p w:rsidR="0091564F" w:rsidRPr="004B643A" w:rsidRDefault="0091564F" w:rsidP="00794E80">
            <w:pPr>
              <w:jc w:val="center"/>
            </w:pPr>
            <w:r w:rsidRPr="004B643A">
              <w:t>8</w:t>
            </w:r>
          </w:p>
        </w:tc>
      </w:tr>
      <w:tr w:rsidR="0091564F" w:rsidRPr="004B643A" w:rsidTr="00794E80">
        <w:tc>
          <w:tcPr>
            <w:tcW w:w="1667" w:type="dxa"/>
          </w:tcPr>
          <w:p w:rsidR="0091564F" w:rsidRPr="004B643A" w:rsidRDefault="0091564F" w:rsidP="00794E80">
            <w:pPr>
              <w:jc w:val="center"/>
            </w:pPr>
            <w:r w:rsidRPr="004B643A">
              <w:t>Консульт</w:t>
            </w:r>
          </w:p>
        </w:tc>
        <w:tc>
          <w:tcPr>
            <w:tcW w:w="3970" w:type="dxa"/>
            <w:gridSpan w:val="6"/>
          </w:tcPr>
          <w:p w:rsidR="0091564F" w:rsidRPr="004B643A" w:rsidRDefault="0091564F" w:rsidP="00794E80">
            <w:pPr>
              <w:jc w:val="center"/>
            </w:pPr>
            <w:r w:rsidRPr="004B643A">
              <w:t>-</w:t>
            </w:r>
          </w:p>
        </w:tc>
        <w:tc>
          <w:tcPr>
            <w:tcW w:w="4394" w:type="dxa"/>
            <w:gridSpan w:val="14"/>
          </w:tcPr>
          <w:p w:rsidR="0091564F" w:rsidRPr="004B643A" w:rsidRDefault="0091564F" w:rsidP="00794E80">
            <w:pPr>
              <w:jc w:val="center"/>
            </w:pPr>
            <w:r w:rsidRPr="004B643A">
              <w:t>-</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pPr>
            <w:r w:rsidRPr="004B643A">
              <w:t>Вокальный анс.</w:t>
            </w:r>
          </w:p>
        </w:tc>
        <w:tc>
          <w:tcPr>
            <w:tcW w:w="3970" w:type="dxa"/>
            <w:gridSpan w:val="6"/>
          </w:tcPr>
          <w:p w:rsidR="0091564F" w:rsidRPr="004B643A" w:rsidRDefault="0091564F" w:rsidP="00794E80">
            <w:pPr>
              <w:jc w:val="center"/>
            </w:pPr>
            <w:r w:rsidRPr="004B643A">
              <w:t>-</w:t>
            </w:r>
          </w:p>
        </w:tc>
        <w:tc>
          <w:tcPr>
            <w:tcW w:w="4394" w:type="dxa"/>
            <w:gridSpan w:val="14"/>
          </w:tcPr>
          <w:p w:rsidR="0091564F" w:rsidRPr="004B643A" w:rsidRDefault="0091564F" w:rsidP="00794E80">
            <w:pPr>
              <w:jc w:val="center"/>
            </w:pPr>
            <w:r w:rsidRPr="004B643A">
              <w:t>-</w:t>
            </w: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pPr>
            <w:r w:rsidRPr="004B643A">
              <w:t>Эстрадный ансамбль</w:t>
            </w:r>
          </w:p>
        </w:tc>
        <w:tc>
          <w:tcPr>
            <w:tcW w:w="3970" w:type="dxa"/>
            <w:gridSpan w:val="6"/>
          </w:tcPr>
          <w:p w:rsidR="0091564F" w:rsidRPr="004B643A" w:rsidRDefault="0091564F" w:rsidP="00794E80">
            <w:pPr>
              <w:jc w:val="center"/>
            </w:pPr>
            <w:r w:rsidRPr="004B643A">
              <w:t>6</w:t>
            </w:r>
          </w:p>
        </w:tc>
        <w:tc>
          <w:tcPr>
            <w:tcW w:w="4394" w:type="dxa"/>
            <w:gridSpan w:val="14"/>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r w:rsidRPr="004B643A">
              <w:t>6</w:t>
            </w: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6</w:t>
            </w:r>
          </w:p>
        </w:tc>
      </w:tr>
      <w:tr w:rsidR="0091564F" w:rsidRPr="004B643A" w:rsidTr="00794E80">
        <w:tc>
          <w:tcPr>
            <w:tcW w:w="1667" w:type="dxa"/>
          </w:tcPr>
          <w:p w:rsidR="0091564F" w:rsidRPr="004B643A" w:rsidRDefault="0091564F" w:rsidP="00794E80">
            <w:pPr>
              <w:jc w:val="center"/>
            </w:pPr>
            <w:r w:rsidRPr="004B643A">
              <w:t>Концертм</w:t>
            </w:r>
          </w:p>
        </w:tc>
        <w:tc>
          <w:tcPr>
            <w:tcW w:w="8341" w:type="dxa"/>
            <w:gridSpan w:val="19"/>
          </w:tcPr>
          <w:p w:rsidR="0091564F" w:rsidRPr="004B643A" w:rsidRDefault="0091564F" w:rsidP="00794E80">
            <w:pPr>
              <w:jc w:val="center"/>
            </w:pPr>
            <w:r w:rsidRPr="004B643A">
              <w:t>1,5+3=4,5</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4,5</w:t>
            </w:r>
          </w:p>
        </w:tc>
      </w:tr>
      <w:tr w:rsidR="0091564F" w:rsidRPr="004B643A" w:rsidTr="00794E80">
        <w:tc>
          <w:tcPr>
            <w:tcW w:w="1667" w:type="dxa"/>
          </w:tcPr>
          <w:p w:rsidR="0091564F" w:rsidRPr="004B643A" w:rsidRDefault="0091564F" w:rsidP="00794E80">
            <w:pPr>
              <w:jc w:val="center"/>
            </w:pPr>
            <w:r w:rsidRPr="004B643A">
              <w:t>Концертм на инструм отд.</w:t>
            </w:r>
          </w:p>
        </w:tc>
        <w:tc>
          <w:tcPr>
            <w:tcW w:w="8341" w:type="dxa"/>
            <w:gridSpan w:val="19"/>
          </w:tcPr>
          <w:p w:rsidR="0091564F" w:rsidRPr="004B643A" w:rsidRDefault="0091564F" w:rsidP="00794E80">
            <w:pPr>
              <w:jc w:val="center"/>
            </w:pPr>
            <w:r w:rsidRPr="004B643A">
              <w:t>6,5</w:t>
            </w:r>
          </w:p>
        </w:tc>
        <w:tc>
          <w:tcPr>
            <w:tcW w:w="1015" w:type="dxa"/>
            <w:gridSpan w:val="2"/>
          </w:tcPr>
          <w:p w:rsidR="0091564F" w:rsidRPr="004B643A" w:rsidRDefault="0091564F" w:rsidP="00794E80">
            <w:pPr>
              <w:jc w:val="center"/>
            </w:pPr>
          </w:p>
        </w:tc>
        <w:tc>
          <w:tcPr>
            <w:tcW w:w="992" w:type="dxa"/>
            <w:gridSpan w:val="3"/>
          </w:tcPr>
          <w:p w:rsidR="0091564F" w:rsidRPr="004B643A" w:rsidRDefault="0091564F" w:rsidP="00794E80">
            <w:pPr>
              <w:jc w:val="center"/>
            </w:pPr>
          </w:p>
        </w:tc>
        <w:tc>
          <w:tcPr>
            <w:tcW w:w="748" w:type="dxa"/>
            <w:gridSpan w:val="2"/>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r w:rsidRPr="004B643A">
              <w:t>6,5</w:t>
            </w:r>
          </w:p>
        </w:tc>
      </w:tr>
      <w:tr w:rsidR="0091564F" w:rsidRPr="004B643A" w:rsidTr="00794E80">
        <w:tc>
          <w:tcPr>
            <w:tcW w:w="1667" w:type="dxa"/>
          </w:tcPr>
          <w:p w:rsidR="0091564F" w:rsidRPr="004B643A" w:rsidRDefault="0091564F" w:rsidP="00794E80">
            <w:pPr>
              <w:jc w:val="center"/>
              <w:rPr>
                <w:b/>
              </w:rPr>
            </w:pPr>
            <w:r w:rsidRPr="004B643A">
              <w:rPr>
                <w:b/>
              </w:rPr>
              <w:t>Предмет по учебному плану</w:t>
            </w:r>
          </w:p>
        </w:tc>
        <w:tc>
          <w:tcPr>
            <w:tcW w:w="1843" w:type="dxa"/>
            <w:gridSpan w:val="3"/>
          </w:tcPr>
          <w:p w:rsidR="0091564F" w:rsidRPr="004B643A" w:rsidRDefault="0091564F" w:rsidP="00794E80">
            <w:pPr>
              <w:jc w:val="center"/>
              <w:rPr>
                <w:b/>
              </w:rPr>
            </w:pPr>
            <w:r w:rsidRPr="004B643A">
              <w:rPr>
                <w:b/>
              </w:rPr>
              <w:t>1</w:t>
            </w:r>
          </w:p>
        </w:tc>
        <w:tc>
          <w:tcPr>
            <w:tcW w:w="851" w:type="dxa"/>
          </w:tcPr>
          <w:p w:rsidR="0091564F" w:rsidRPr="004B643A" w:rsidRDefault="0091564F" w:rsidP="00794E80">
            <w:pPr>
              <w:jc w:val="center"/>
              <w:rPr>
                <w:b/>
              </w:rPr>
            </w:pPr>
            <w:r w:rsidRPr="004B643A">
              <w:rPr>
                <w:b/>
              </w:rPr>
              <w:t>2</w:t>
            </w:r>
          </w:p>
        </w:tc>
        <w:tc>
          <w:tcPr>
            <w:tcW w:w="1276" w:type="dxa"/>
            <w:gridSpan w:val="2"/>
          </w:tcPr>
          <w:p w:rsidR="0091564F" w:rsidRPr="004B643A" w:rsidRDefault="0091564F" w:rsidP="00794E80">
            <w:pPr>
              <w:jc w:val="center"/>
              <w:rPr>
                <w:b/>
              </w:rPr>
            </w:pPr>
            <w:r w:rsidRPr="004B643A">
              <w:rPr>
                <w:b/>
              </w:rPr>
              <w:t>3</w:t>
            </w:r>
          </w:p>
        </w:tc>
        <w:tc>
          <w:tcPr>
            <w:tcW w:w="1134" w:type="dxa"/>
          </w:tcPr>
          <w:p w:rsidR="0091564F" w:rsidRPr="004B643A" w:rsidRDefault="0091564F" w:rsidP="00794E80">
            <w:pPr>
              <w:jc w:val="center"/>
              <w:rPr>
                <w:b/>
              </w:rPr>
            </w:pPr>
            <w:r w:rsidRPr="004B643A">
              <w:rPr>
                <w:b/>
              </w:rPr>
              <w:t>4</w:t>
            </w:r>
          </w:p>
        </w:tc>
        <w:tc>
          <w:tcPr>
            <w:tcW w:w="992" w:type="dxa"/>
          </w:tcPr>
          <w:p w:rsidR="0091564F" w:rsidRPr="004B643A" w:rsidRDefault="0091564F" w:rsidP="00794E80">
            <w:pPr>
              <w:jc w:val="center"/>
              <w:rPr>
                <w:b/>
              </w:rPr>
            </w:pPr>
            <w:r w:rsidRPr="004B643A">
              <w:rPr>
                <w:b/>
              </w:rPr>
              <w:t>5</w:t>
            </w:r>
          </w:p>
        </w:tc>
        <w:tc>
          <w:tcPr>
            <w:tcW w:w="992" w:type="dxa"/>
            <w:gridSpan w:val="5"/>
          </w:tcPr>
          <w:p w:rsidR="0091564F" w:rsidRPr="004B643A" w:rsidRDefault="0091564F" w:rsidP="00794E80">
            <w:pPr>
              <w:jc w:val="center"/>
              <w:rPr>
                <w:b/>
              </w:rPr>
            </w:pPr>
            <w:r w:rsidRPr="004B643A">
              <w:rPr>
                <w:b/>
              </w:rPr>
              <w:t>6</w:t>
            </w:r>
          </w:p>
        </w:tc>
        <w:tc>
          <w:tcPr>
            <w:tcW w:w="1134" w:type="dxa"/>
            <w:gridSpan w:val="4"/>
          </w:tcPr>
          <w:p w:rsidR="0091564F" w:rsidRPr="004B643A" w:rsidRDefault="0091564F" w:rsidP="00794E80">
            <w:pPr>
              <w:jc w:val="center"/>
              <w:rPr>
                <w:b/>
              </w:rPr>
            </w:pPr>
            <w:r w:rsidRPr="004B643A">
              <w:rPr>
                <w:b/>
              </w:rPr>
              <w:t>7</w:t>
            </w:r>
          </w:p>
        </w:tc>
        <w:tc>
          <w:tcPr>
            <w:tcW w:w="1199" w:type="dxa"/>
            <w:gridSpan w:val="5"/>
          </w:tcPr>
          <w:p w:rsidR="0091564F" w:rsidRPr="004B643A" w:rsidRDefault="0091564F" w:rsidP="00794E80">
            <w:pPr>
              <w:jc w:val="center"/>
              <w:rPr>
                <w:b/>
              </w:rPr>
            </w:pPr>
            <w:r w:rsidRPr="004B643A">
              <w:rPr>
                <w:b/>
              </w:rPr>
              <w:t>8</w:t>
            </w:r>
          </w:p>
        </w:tc>
        <w:tc>
          <w:tcPr>
            <w:tcW w:w="540" w:type="dxa"/>
          </w:tcPr>
          <w:p w:rsidR="0091564F" w:rsidRPr="004B643A" w:rsidRDefault="0091564F" w:rsidP="00794E80">
            <w:pPr>
              <w:jc w:val="center"/>
            </w:pPr>
            <w:r w:rsidRPr="004B643A">
              <w:t>Детей в мл кл.</w:t>
            </w:r>
          </w:p>
        </w:tc>
        <w:tc>
          <w:tcPr>
            <w:tcW w:w="540" w:type="dxa"/>
            <w:gridSpan w:val="2"/>
          </w:tcPr>
          <w:p w:rsidR="0091564F" w:rsidRPr="004B643A" w:rsidRDefault="0091564F" w:rsidP="00794E80">
            <w:pPr>
              <w:jc w:val="center"/>
            </w:pPr>
            <w:r w:rsidRPr="004B643A">
              <w:t>Детей в ст кл</w:t>
            </w:r>
          </w:p>
        </w:tc>
        <w:tc>
          <w:tcPr>
            <w:tcW w:w="595" w:type="dxa"/>
          </w:tcPr>
          <w:p w:rsidR="0091564F" w:rsidRPr="004B643A" w:rsidRDefault="0091564F" w:rsidP="00794E80">
            <w:pPr>
              <w:jc w:val="center"/>
            </w:pPr>
            <w:r w:rsidRPr="004B643A">
              <w:t>Всего детей</w:t>
            </w:r>
          </w:p>
        </w:tc>
        <w:tc>
          <w:tcPr>
            <w:tcW w:w="634" w:type="dxa"/>
          </w:tcPr>
          <w:p w:rsidR="0091564F" w:rsidRPr="004B643A" w:rsidRDefault="0091564F" w:rsidP="00794E80">
            <w:pPr>
              <w:jc w:val="center"/>
            </w:pPr>
            <w:r w:rsidRPr="004B643A">
              <w:t>Часов в мл кл</w:t>
            </w:r>
          </w:p>
        </w:tc>
        <w:tc>
          <w:tcPr>
            <w:tcW w:w="584" w:type="dxa"/>
          </w:tcPr>
          <w:p w:rsidR="0091564F" w:rsidRPr="004B643A" w:rsidRDefault="0091564F" w:rsidP="00794E80">
            <w:pPr>
              <w:jc w:val="center"/>
            </w:pPr>
            <w:r w:rsidRPr="004B643A">
              <w:t>Часов в ст кл</w:t>
            </w:r>
          </w:p>
        </w:tc>
        <w:tc>
          <w:tcPr>
            <w:tcW w:w="1067" w:type="dxa"/>
          </w:tcPr>
          <w:p w:rsidR="0091564F" w:rsidRPr="004B643A" w:rsidRDefault="0091564F" w:rsidP="00794E80">
            <w:pPr>
              <w:jc w:val="center"/>
            </w:pPr>
            <w:r w:rsidRPr="004B643A">
              <w:t>Всего часов</w:t>
            </w:r>
          </w:p>
        </w:tc>
      </w:tr>
      <w:tr w:rsidR="0091564F" w:rsidRPr="004B643A" w:rsidTr="00794E80">
        <w:tc>
          <w:tcPr>
            <w:tcW w:w="1667" w:type="dxa"/>
          </w:tcPr>
          <w:p w:rsidR="0091564F" w:rsidRPr="004B643A" w:rsidRDefault="0091564F" w:rsidP="00794E80">
            <w:pPr>
              <w:jc w:val="center"/>
            </w:pPr>
            <w:r w:rsidRPr="004B643A">
              <w:t>Основы изобр. грамоты</w:t>
            </w:r>
          </w:p>
        </w:tc>
        <w:tc>
          <w:tcPr>
            <w:tcW w:w="1843" w:type="dxa"/>
            <w:gridSpan w:val="3"/>
          </w:tcPr>
          <w:p w:rsidR="0091564F" w:rsidRPr="004B643A" w:rsidRDefault="0091564F" w:rsidP="00794E80">
            <w:pPr>
              <w:jc w:val="center"/>
            </w:pPr>
            <w:r w:rsidRPr="004B643A">
              <w:t>2/2=4/4</w:t>
            </w:r>
          </w:p>
        </w:tc>
        <w:tc>
          <w:tcPr>
            <w:tcW w:w="851" w:type="dxa"/>
          </w:tcPr>
          <w:p w:rsidR="0091564F" w:rsidRPr="004B643A" w:rsidRDefault="0091564F" w:rsidP="00794E80">
            <w:pPr>
              <w:jc w:val="center"/>
            </w:pPr>
            <w:r w:rsidRPr="004B643A">
              <w:t>1/2=</w:t>
            </w:r>
          </w:p>
          <w:p w:rsidR="0091564F" w:rsidRPr="004B643A" w:rsidRDefault="0091564F" w:rsidP="00794E80">
            <w:pPr>
              <w:jc w:val="center"/>
            </w:pPr>
            <w:r w:rsidRPr="004B643A">
              <w:t>2/2</w:t>
            </w:r>
          </w:p>
        </w:tc>
        <w:tc>
          <w:tcPr>
            <w:tcW w:w="1276" w:type="dxa"/>
            <w:gridSpan w:val="2"/>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1134" w:type="dxa"/>
            <w:gridSpan w:val="4"/>
          </w:tcPr>
          <w:p w:rsidR="0091564F" w:rsidRPr="004B643A" w:rsidRDefault="0091564F" w:rsidP="00794E80">
            <w:pPr>
              <w:jc w:val="center"/>
            </w:pPr>
            <w:r w:rsidRPr="004B643A">
              <w:t>-</w:t>
            </w:r>
          </w:p>
        </w:tc>
        <w:tc>
          <w:tcPr>
            <w:tcW w:w="1199" w:type="dxa"/>
            <w:gridSpan w:val="5"/>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6</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6</w:t>
            </w:r>
          </w:p>
        </w:tc>
      </w:tr>
      <w:tr w:rsidR="0091564F" w:rsidRPr="004B643A" w:rsidTr="00794E80">
        <w:tc>
          <w:tcPr>
            <w:tcW w:w="1667" w:type="dxa"/>
          </w:tcPr>
          <w:p w:rsidR="0091564F" w:rsidRPr="004B643A" w:rsidRDefault="0091564F" w:rsidP="00794E80">
            <w:pPr>
              <w:jc w:val="center"/>
            </w:pPr>
            <w:r w:rsidRPr="004B643A">
              <w:t>Основы декор-прикл искуссства</w:t>
            </w:r>
          </w:p>
        </w:tc>
        <w:tc>
          <w:tcPr>
            <w:tcW w:w="1843" w:type="dxa"/>
            <w:gridSpan w:val="3"/>
          </w:tcPr>
          <w:p w:rsidR="0091564F" w:rsidRPr="004B643A" w:rsidRDefault="0091564F" w:rsidP="00794E80">
            <w:pPr>
              <w:jc w:val="center"/>
            </w:pPr>
            <w:r w:rsidRPr="004B643A">
              <w:t>2/2=4/4</w:t>
            </w:r>
          </w:p>
        </w:tc>
        <w:tc>
          <w:tcPr>
            <w:tcW w:w="851" w:type="dxa"/>
          </w:tcPr>
          <w:p w:rsidR="0091564F" w:rsidRPr="004B643A" w:rsidRDefault="0091564F" w:rsidP="00794E80">
            <w:pPr>
              <w:jc w:val="center"/>
            </w:pPr>
            <w:r w:rsidRPr="004B643A">
              <w:t>1/2=2/2</w:t>
            </w:r>
          </w:p>
        </w:tc>
        <w:tc>
          <w:tcPr>
            <w:tcW w:w="1276" w:type="dxa"/>
            <w:gridSpan w:val="2"/>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1180" w:type="dxa"/>
            <w:gridSpan w:val="5"/>
          </w:tcPr>
          <w:p w:rsidR="0091564F" w:rsidRPr="004B643A" w:rsidRDefault="0091564F" w:rsidP="00794E80">
            <w:pPr>
              <w:jc w:val="center"/>
            </w:pPr>
            <w:r w:rsidRPr="004B643A">
              <w:t>-</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6</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6</w:t>
            </w:r>
          </w:p>
        </w:tc>
      </w:tr>
      <w:tr w:rsidR="0091564F" w:rsidRPr="004B643A" w:rsidTr="00794E80">
        <w:tc>
          <w:tcPr>
            <w:tcW w:w="1667" w:type="dxa"/>
          </w:tcPr>
          <w:p w:rsidR="0091564F" w:rsidRPr="004B643A" w:rsidRDefault="0091564F" w:rsidP="00794E80">
            <w:pPr>
              <w:jc w:val="center"/>
            </w:pPr>
            <w:r w:rsidRPr="004B643A">
              <w:t>Лепка</w:t>
            </w:r>
          </w:p>
        </w:tc>
        <w:tc>
          <w:tcPr>
            <w:tcW w:w="1843" w:type="dxa"/>
            <w:gridSpan w:val="3"/>
          </w:tcPr>
          <w:p w:rsidR="0091564F" w:rsidRPr="004B643A" w:rsidRDefault="0091564F" w:rsidP="00794E80">
            <w:pPr>
              <w:jc w:val="center"/>
            </w:pPr>
            <w:r w:rsidRPr="004B643A">
              <w:t>2/2=4/4</w:t>
            </w:r>
          </w:p>
        </w:tc>
        <w:tc>
          <w:tcPr>
            <w:tcW w:w="851" w:type="dxa"/>
          </w:tcPr>
          <w:p w:rsidR="0091564F" w:rsidRPr="004B643A" w:rsidRDefault="0091564F" w:rsidP="00794E80">
            <w:pPr>
              <w:jc w:val="center"/>
            </w:pPr>
            <w:r w:rsidRPr="004B643A">
              <w:t>1/2=</w:t>
            </w:r>
          </w:p>
          <w:p w:rsidR="0091564F" w:rsidRPr="004B643A" w:rsidRDefault="0091564F" w:rsidP="00794E80">
            <w:pPr>
              <w:jc w:val="center"/>
            </w:pPr>
            <w:r w:rsidRPr="004B643A">
              <w:t>2/2</w:t>
            </w:r>
          </w:p>
        </w:tc>
        <w:tc>
          <w:tcPr>
            <w:tcW w:w="1276" w:type="dxa"/>
            <w:gridSpan w:val="2"/>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1180" w:type="dxa"/>
            <w:gridSpan w:val="5"/>
          </w:tcPr>
          <w:p w:rsidR="0091564F" w:rsidRPr="004B643A" w:rsidRDefault="0091564F" w:rsidP="00794E80">
            <w:pPr>
              <w:jc w:val="center"/>
            </w:pPr>
            <w:r w:rsidRPr="004B643A">
              <w:t>-</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6</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6</w:t>
            </w:r>
          </w:p>
        </w:tc>
      </w:tr>
      <w:tr w:rsidR="0091564F" w:rsidRPr="004B643A" w:rsidTr="00794E80">
        <w:tc>
          <w:tcPr>
            <w:tcW w:w="1667" w:type="dxa"/>
          </w:tcPr>
          <w:p w:rsidR="0091564F" w:rsidRPr="004B643A" w:rsidRDefault="0091564F" w:rsidP="00794E80">
            <w:pPr>
              <w:jc w:val="center"/>
            </w:pPr>
            <w:r w:rsidRPr="004B643A">
              <w:t>Беседы об искусстве</w:t>
            </w:r>
          </w:p>
        </w:tc>
        <w:tc>
          <w:tcPr>
            <w:tcW w:w="1843" w:type="dxa"/>
            <w:gridSpan w:val="3"/>
          </w:tcPr>
          <w:p w:rsidR="0091564F" w:rsidRPr="004B643A" w:rsidRDefault="0091564F" w:rsidP="00794E80">
            <w:pPr>
              <w:jc w:val="center"/>
            </w:pPr>
            <w:r w:rsidRPr="004B643A">
              <w:t>2/1=2/2</w:t>
            </w:r>
          </w:p>
        </w:tc>
        <w:tc>
          <w:tcPr>
            <w:tcW w:w="851" w:type="dxa"/>
          </w:tcPr>
          <w:p w:rsidR="0091564F" w:rsidRPr="004B643A" w:rsidRDefault="0091564F" w:rsidP="00794E80">
            <w:pPr>
              <w:jc w:val="center"/>
            </w:pPr>
            <w:r w:rsidRPr="004B643A">
              <w:t>1/1=</w:t>
            </w:r>
          </w:p>
          <w:p w:rsidR="0091564F" w:rsidRPr="004B643A" w:rsidRDefault="0091564F" w:rsidP="00794E80">
            <w:pPr>
              <w:jc w:val="center"/>
            </w:pPr>
            <w:r w:rsidRPr="004B643A">
              <w:t>1/1</w:t>
            </w:r>
          </w:p>
        </w:tc>
        <w:tc>
          <w:tcPr>
            <w:tcW w:w="1276" w:type="dxa"/>
            <w:gridSpan w:val="2"/>
          </w:tcPr>
          <w:p w:rsidR="0091564F" w:rsidRPr="004B643A" w:rsidRDefault="0091564F" w:rsidP="00794E80">
            <w:pPr>
              <w:jc w:val="center"/>
            </w:pPr>
            <w:r w:rsidRPr="004B643A">
              <w:t>-</w:t>
            </w:r>
          </w:p>
        </w:tc>
        <w:tc>
          <w:tcPr>
            <w:tcW w:w="1134" w:type="dxa"/>
          </w:tcPr>
          <w:p w:rsidR="0091564F" w:rsidRPr="004B643A" w:rsidRDefault="0091564F" w:rsidP="00794E80">
            <w:pPr>
              <w:jc w:val="center"/>
            </w:pPr>
            <w:r w:rsidRPr="004B643A">
              <w:t>-</w:t>
            </w:r>
          </w:p>
        </w:tc>
        <w:tc>
          <w:tcPr>
            <w:tcW w:w="992" w:type="dxa"/>
          </w:tcPr>
          <w:p w:rsidR="0091564F" w:rsidRPr="004B643A" w:rsidRDefault="0091564F" w:rsidP="00794E80">
            <w:pPr>
              <w:jc w:val="center"/>
            </w:pPr>
            <w:r w:rsidRPr="004B643A">
              <w:t>-</w:t>
            </w:r>
          </w:p>
        </w:tc>
        <w:tc>
          <w:tcPr>
            <w:tcW w:w="992" w:type="dxa"/>
            <w:gridSpan w:val="5"/>
          </w:tcPr>
          <w:p w:rsidR="0091564F" w:rsidRPr="004B643A" w:rsidRDefault="0091564F" w:rsidP="00794E80">
            <w:pPr>
              <w:jc w:val="center"/>
            </w:pPr>
            <w:r w:rsidRPr="004B643A">
              <w:t>-</w:t>
            </w:r>
          </w:p>
        </w:tc>
        <w:tc>
          <w:tcPr>
            <w:tcW w:w="1180" w:type="dxa"/>
            <w:gridSpan w:val="5"/>
          </w:tcPr>
          <w:p w:rsidR="0091564F" w:rsidRPr="004B643A" w:rsidRDefault="0091564F" w:rsidP="00794E80">
            <w:pPr>
              <w:jc w:val="center"/>
            </w:pPr>
            <w:r w:rsidRPr="004B643A">
              <w:t>-</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2</w:t>
            </w:r>
          </w:p>
        </w:tc>
        <w:tc>
          <w:tcPr>
            <w:tcW w:w="584" w:type="dxa"/>
          </w:tcPr>
          <w:p w:rsidR="0091564F" w:rsidRPr="004B643A" w:rsidRDefault="0091564F" w:rsidP="00794E80">
            <w:pPr>
              <w:jc w:val="center"/>
            </w:pPr>
            <w:r w:rsidRPr="004B643A">
              <w:t>-</w:t>
            </w:r>
          </w:p>
        </w:tc>
        <w:tc>
          <w:tcPr>
            <w:tcW w:w="1067" w:type="dxa"/>
          </w:tcPr>
          <w:p w:rsidR="0091564F" w:rsidRPr="004B643A" w:rsidRDefault="0091564F" w:rsidP="00794E80">
            <w:pPr>
              <w:jc w:val="center"/>
            </w:pPr>
            <w:r w:rsidRPr="004B643A">
              <w:t>2</w:t>
            </w:r>
          </w:p>
        </w:tc>
      </w:tr>
      <w:tr w:rsidR="0091564F" w:rsidRPr="004B643A" w:rsidTr="00794E80">
        <w:tc>
          <w:tcPr>
            <w:tcW w:w="1667" w:type="dxa"/>
          </w:tcPr>
          <w:p w:rsidR="0091564F" w:rsidRPr="004B643A" w:rsidRDefault="0091564F" w:rsidP="00794E80">
            <w:pPr>
              <w:jc w:val="center"/>
            </w:pPr>
            <w:r w:rsidRPr="004B643A">
              <w:t>Консульт.</w:t>
            </w:r>
          </w:p>
        </w:tc>
        <w:tc>
          <w:tcPr>
            <w:tcW w:w="1843" w:type="dxa"/>
            <w:gridSpan w:val="3"/>
          </w:tcPr>
          <w:p w:rsidR="0091564F" w:rsidRPr="004B643A" w:rsidRDefault="0091564F" w:rsidP="00794E80">
            <w:pPr>
              <w:jc w:val="center"/>
            </w:pPr>
            <w:r w:rsidRPr="004B643A">
              <w:t>-</w:t>
            </w:r>
          </w:p>
        </w:tc>
        <w:tc>
          <w:tcPr>
            <w:tcW w:w="851" w:type="dxa"/>
          </w:tcPr>
          <w:p w:rsidR="0091564F" w:rsidRPr="004B643A" w:rsidRDefault="0091564F" w:rsidP="00794E80">
            <w:pPr>
              <w:jc w:val="center"/>
            </w:pPr>
            <w:r w:rsidRPr="004B643A">
              <w:t>-</w:t>
            </w: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p>
        </w:tc>
        <w:tc>
          <w:tcPr>
            <w:tcW w:w="992" w:type="dxa"/>
          </w:tcPr>
          <w:p w:rsidR="0091564F" w:rsidRPr="004B643A" w:rsidRDefault="0091564F" w:rsidP="00794E80">
            <w:pPr>
              <w:jc w:val="center"/>
            </w:pPr>
          </w:p>
        </w:tc>
        <w:tc>
          <w:tcPr>
            <w:tcW w:w="992" w:type="dxa"/>
            <w:gridSpan w:val="5"/>
          </w:tcPr>
          <w:p w:rsidR="0091564F" w:rsidRPr="004B643A" w:rsidRDefault="0091564F" w:rsidP="00794E80">
            <w:pPr>
              <w:jc w:val="center"/>
            </w:pPr>
          </w:p>
        </w:tc>
        <w:tc>
          <w:tcPr>
            <w:tcW w:w="1180" w:type="dxa"/>
            <w:gridSpan w:val="5"/>
          </w:tcPr>
          <w:p w:rsidR="0091564F" w:rsidRPr="004B643A" w:rsidRDefault="0091564F" w:rsidP="00794E80">
            <w:pPr>
              <w:jc w:val="center"/>
            </w:pPr>
          </w:p>
        </w:tc>
        <w:tc>
          <w:tcPr>
            <w:tcW w:w="1153" w:type="dxa"/>
            <w:gridSpan w:val="4"/>
          </w:tcPr>
          <w:p w:rsidR="0091564F" w:rsidRPr="004B643A" w:rsidRDefault="0091564F" w:rsidP="00794E80">
            <w:pPr>
              <w:jc w:val="center"/>
            </w:pP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r w:rsidR="0091564F" w:rsidRPr="004B643A" w:rsidTr="00794E80">
        <w:tc>
          <w:tcPr>
            <w:tcW w:w="1667" w:type="dxa"/>
          </w:tcPr>
          <w:p w:rsidR="0091564F" w:rsidRPr="004B643A" w:rsidRDefault="0091564F" w:rsidP="00794E80">
            <w:pPr>
              <w:jc w:val="center"/>
            </w:pPr>
            <w:r w:rsidRPr="004B643A">
              <w:t>Рисунок</w:t>
            </w:r>
          </w:p>
        </w:tc>
        <w:tc>
          <w:tcPr>
            <w:tcW w:w="1843" w:type="dxa"/>
            <w:gridSpan w:val="3"/>
          </w:tcPr>
          <w:p w:rsidR="0091564F" w:rsidRPr="004B643A" w:rsidRDefault="0091564F" w:rsidP="00794E80">
            <w:pPr>
              <w:jc w:val="center"/>
            </w:pPr>
          </w:p>
        </w:tc>
        <w:tc>
          <w:tcPr>
            <w:tcW w:w="851" w:type="dxa"/>
          </w:tcPr>
          <w:p w:rsidR="0091564F" w:rsidRPr="004B643A" w:rsidRDefault="0091564F" w:rsidP="00794E80">
            <w:pPr>
              <w:jc w:val="center"/>
            </w:pP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r w:rsidRPr="004B643A">
              <w:t>1/3=3/3</w:t>
            </w:r>
          </w:p>
        </w:tc>
        <w:tc>
          <w:tcPr>
            <w:tcW w:w="992" w:type="dxa"/>
          </w:tcPr>
          <w:p w:rsidR="0091564F" w:rsidRPr="004B643A" w:rsidRDefault="0091564F" w:rsidP="00794E80">
            <w:pPr>
              <w:jc w:val="center"/>
            </w:pPr>
            <w:r w:rsidRPr="004B643A">
              <w:t>2/3=6/6</w:t>
            </w:r>
          </w:p>
        </w:tc>
        <w:tc>
          <w:tcPr>
            <w:tcW w:w="992" w:type="dxa"/>
            <w:gridSpan w:val="5"/>
          </w:tcPr>
          <w:p w:rsidR="0091564F" w:rsidRPr="004B643A" w:rsidRDefault="0091564F" w:rsidP="00794E80">
            <w:pPr>
              <w:jc w:val="center"/>
            </w:pPr>
            <w:r w:rsidRPr="004B643A">
              <w:t>1/4=4/4</w:t>
            </w:r>
          </w:p>
        </w:tc>
        <w:tc>
          <w:tcPr>
            <w:tcW w:w="1180" w:type="dxa"/>
            <w:gridSpan w:val="5"/>
          </w:tcPr>
          <w:p w:rsidR="0091564F" w:rsidRPr="004B643A" w:rsidRDefault="0091564F" w:rsidP="00794E80">
            <w:pPr>
              <w:jc w:val="center"/>
            </w:pPr>
            <w:r w:rsidRPr="004B643A">
              <w:t>1/4=4/4</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3</w:t>
            </w:r>
          </w:p>
        </w:tc>
        <w:tc>
          <w:tcPr>
            <w:tcW w:w="584" w:type="dxa"/>
          </w:tcPr>
          <w:p w:rsidR="0091564F" w:rsidRPr="004B643A" w:rsidRDefault="0091564F" w:rsidP="00794E80">
            <w:pPr>
              <w:jc w:val="center"/>
            </w:pPr>
            <w:r w:rsidRPr="004B643A">
              <w:t>14</w:t>
            </w:r>
          </w:p>
        </w:tc>
        <w:tc>
          <w:tcPr>
            <w:tcW w:w="1067" w:type="dxa"/>
          </w:tcPr>
          <w:p w:rsidR="0091564F" w:rsidRPr="004B643A" w:rsidRDefault="0091564F" w:rsidP="00794E80">
            <w:pPr>
              <w:jc w:val="center"/>
            </w:pPr>
            <w:r w:rsidRPr="004B643A">
              <w:t>17</w:t>
            </w:r>
          </w:p>
        </w:tc>
      </w:tr>
      <w:tr w:rsidR="0091564F" w:rsidRPr="004B643A" w:rsidTr="00794E80">
        <w:tc>
          <w:tcPr>
            <w:tcW w:w="1667" w:type="dxa"/>
          </w:tcPr>
          <w:p w:rsidR="0091564F" w:rsidRPr="004B643A" w:rsidRDefault="0091564F" w:rsidP="00794E80">
            <w:pPr>
              <w:jc w:val="center"/>
            </w:pPr>
            <w:r w:rsidRPr="004B643A">
              <w:t>Живопись</w:t>
            </w:r>
          </w:p>
        </w:tc>
        <w:tc>
          <w:tcPr>
            <w:tcW w:w="1843" w:type="dxa"/>
            <w:gridSpan w:val="3"/>
          </w:tcPr>
          <w:p w:rsidR="0091564F" w:rsidRPr="004B643A" w:rsidRDefault="0091564F" w:rsidP="00794E80">
            <w:pPr>
              <w:jc w:val="center"/>
            </w:pPr>
          </w:p>
        </w:tc>
        <w:tc>
          <w:tcPr>
            <w:tcW w:w="851" w:type="dxa"/>
          </w:tcPr>
          <w:p w:rsidR="0091564F" w:rsidRPr="004B643A" w:rsidRDefault="0091564F" w:rsidP="00794E80">
            <w:pPr>
              <w:jc w:val="center"/>
            </w:pP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r w:rsidRPr="004B643A">
              <w:t>1/3=3/3</w:t>
            </w:r>
          </w:p>
        </w:tc>
        <w:tc>
          <w:tcPr>
            <w:tcW w:w="992" w:type="dxa"/>
          </w:tcPr>
          <w:p w:rsidR="0091564F" w:rsidRPr="004B643A" w:rsidRDefault="0091564F" w:rsidP="00794E80">
            <w:pPr>
              <w:jc w:val="center"/>
            </w:pPr>
            <w:r w:rsidRPr="004B643A">
              <w:t>2/3=6/6</w:t>
            </w:r>
          </w:p>
        </w:tc>
        <w:tc>
          <w:tcPr>
            <w:tcW w:w="992" w:type="dxa"/>
            <w:gridSpan w:val="5"/>
          </w:tcPr>
          <w:p w:rsidR="0091564F" w:rsidRPr="004B643A" w:rsidRDefault="0091564F" w:rsidP="00794E80">
            <w:pPr>
              <w:jc w:val="center"/>
            </w:pPr>
            <w:r w:rsidRPr="004B643A">
              <w:t>1/3=3/3</w:t>
            </w:r>
          </w:p>
        </w:tc>
        <w:tc>
          <w:tcPr>
            <w:tcW w:w="1180" w:type="dxa"/>
            <w:gridSpan w:val="5"/>
          </w:tcPr>
          <w:p w:rsidR="0091564F" w:rsidRPr="004B643A" w:rsidRDefault="0091564F" w:rsidP="00794E80">
            <w:pPr>
              <w:jc w:val="center"/>
            </w:pPr>
            <w:r w:rsidRPr="004B643A">
              <w:t>1/3=3/3</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3</w:t>
            </w:r>
          </w:p>
        </w:tc>
        <w:tc>
          <w:tcPr>
            <w:tcW w:w="584" w:type="dxa"/>
          </w:tcPr>
          <w:p w:rsidR="0091564F" w:rsidRPr="004B643A" w:rsidRDefault="0091564F" w:rsidP="00794E80">
            <w:pPr>
              <w:jc w:val="center"/>
            </w:pPr>
            <w:r w:rsidRPr="004B643A">
              <w:t>12</w:t>
            </w:r>
          </w:p>
        </w:tc>
        <w:tc>
          <w:tcPr>
            <w:tcW w:w="1067" w:type="dxa"/>
          </w:tcPr>
          <w:p w:rsidR="0091564F" w:rsidRPr="004B643A" w:rsidRDefault="0091564F" w:rsidP="00794E80">
            <w:pPr>
              <w:jc w:val="center"/>
            </w:pPr>
            <w:r w:rsidRPr="004B643A">
              <w:t>15</w:t>
            </w:r>
          </w:p>
        </w:tc>
      </w:tr>
      <w:tr w:rsidR="0091564F" w:rsidRPr="004B643A" w:rsidTr="00794E80">
        <w:tc>
          <w:tcPr>
            <w:tcW w:w="1667" w:type="dxa"/>
          </w:tcPr>
          <w:p w:rsidR="0091564F" w:rsidRPr="004B643A" w:rsidRDefault="0091564F" w:rsidP="00794E80">
            <w:pPr>
              <w:jc w:val="center"/>
            </w:pPr>
            <w:r w:rsidRPr="004B643A">
              <w:t>Композиция</w:t>
            </w:r>
          </w:p>
        </w:tc>
        <w:tc>
          <w:tcPr>
            <w:tcW w:w="1843" w:type="dxa"/>
            <w:gridSpan w:val="3"/>
          </w:tcPr>
          <w:p w:rsidR="0091564F" w:rsidRPr="004B643A" w:rsidRDefault="0091564F" w:rsidP="00794E80">
            <w:pPr>
              <w:jc w:val="center"/>
            </w:pPr>
          </w:p>
        </w:tc>
        <w:tc>
          <w:tcPr>
            <w:tcW w:w="851" w:type="dxa"/>
          </w:tcPr>
          <w:p w:rsidR="0091564F" w:rsidRPr="004B643A" w:rsidRDefault="0091564F" w:rsidP="00794E80">
            <w:pPr>
              <w:jc w:val="center"/>
            </w:pP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r w:rsidRPr="004B643A">
              <w:t>1/3=3/3</w:t>
            </w:r>
          </w:p>
        </w:tc>
        <w:tc>
          <w:tcPr>
            <w:tcW w:w="992" w:type="dxa"/>
          </w:tcPr>
          <w:p w:rsidR="0091564F" w:rsidRPr="004B643A" w:rsidRDefault="0091564F" w:rsidP="00794E80">
            <w:pPr>
              <w:jc w:val="center"/>
            </w:pPr>
            <w:r w:rsidRPr="004B643A">
              <w:t>2/3=6/6</w:t>
            </w:r>
          </w:p>
        </w:tc>
        <w:tc>
          <w:tcPr>
            <w:tcW w:w="992" w:type="dxa"/>
            <w:gridSpan w:val="5"/>
          </w:tcPr>
          <w:p w:rsidR="0091564F" w:rsidRPr="004B643A" w:rsidRDefault="0091564F" w:rsidP="00794E80">
            <w:pPr>
              <w:jc w:val="center"/>
            </w:pPr>
            <w:r w:rsidRPr="004B643A">
              <w:t>1/3=3/3</w:t>
            </w:r>
          </w:p>
        </w:tc>
        <w:tc>
          <w:tcPr>
            <w:tcW w:w="1180" w:type="dxa"/>
            <w:gridSpan w:val="5"/>
          </w:tcPr>
          <w:p w:rsidR="0091564F" w:rsidRPr="004B643A" w:rsidRDefault="0091564F" w:rsidP="00794E80">
            <w:pPr>
              <w:jc w:val="center"/>
            </w:pPr>
            <w:r w:rsidRPr="004B643A">
              <w:t>1/3=3/3</w:t>
            </w:r>
          </w:p>
        </w:tc>
        <w:tc>
          <w:tcPr>
            <w:tcW w:w="1153" w:type="dxa"/>
            <w:gridSpan w:val="4"/>
          </w:tcPr>
          <w:p w:rsidR="0091564F" w:rsidRPr="004B643A" w:rsidRDefault="0091564F" w:rsidP="00794E80">
            <w:pPr>
              <w:jc w:val="center"/>
            </w:pPr>
            <w:r w:rsidRPr="004B643A">
              <w:t>-</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3</w:t>
            </w:r>
          </w:p>
        </w:tc>
        <w:tc>
          <w:tcPr>
            <w:tcW w:w="584" w:type="dxa"/>
          </w:tcPr>
          <w:p w:rsidR="0091564F" w:rsidRPr="004B643A" w:rsidRDefault="0091564F" w:rsidP="00794E80">
            <w:pPr>
              <w:jc w:val="center"/>
            </w:pPr>
            <w:r w:rsidRPr="004B643A">
              <w:t>12</w:t>
            </w:r>
          </w:p>
        </w:tc>
        <w:tc>
          <w:tcPr>
            <w:tcW w:w="1067" w:type="dxa"/>
          </w:tcPr>
          <w:p w:rsidR="0091564F" w:rsidRPr="004B643A" w:rsidRDefault="0091564F" w:rsidP="00794E80">
            <w:pPr>
              <w:jc w:val="center"/>
            </w:pPr>
            <w:r w:rsidRPr="004B643A">
              <w:t>15</w:t>
            </w:r>
          </w:p>
        </w:tc>
      </w:tr>
      <w:tr w:rsidR="0091564F" w:rsidRPr="004B643A" w:rsidTr="00794E80">
        <w:tc>
          <w:tcPr>
            <w:tcW w:w="1667" w:type="dxa"/>
          </w:tcPr>
          <w:p w:rsidR="0091564F" w:rsidRPr="004B643A" w:rsidRDefault="0091564F" w:rsidP="00794E80">
            <w:pPr>
              <w:jc w:val="center"/>
            </w:pPr>
            <w:r w:rsidRPr="004B643A">
              <w:t>История искусств</w:t>
            </w:r>
          </w:p>
        </w:tc>
        <w:tc>
          <w:tcPr>
            <w:tcW w:w="1843" w:type="dxa"/>
            <w:gridSpan w:val="3"/>
          </w:tcPr>
          <w:p w:rsidR="0091564F" w:rsidRPr="004B643A" w:rsidRDefault="0091564F" w:rsidP="00794E80">
            <w:pPr>
              <w:jc w:val="center"/>
            </w:pPr>
          </w:p>
        </w:tc>
        <w:tc>
          <w:tcPr>
            <w:tcW w:w="851" w:type="dxa"/>
          </w:tcPr>
          <w:p w:rsidR="0091564F" w:rsidRPr="004B643A" w:rsidRDefault="0091564F" w:rsidP="00794E80">
            <w:pPr>
              <w:jc w:val="center"/>
            </w:pP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r w:rsidRPr="004B643A">
              <w:t>1/1=1/1</w:t>
            </w:r>
          </w:p>
        </w:tc>
        <w:tc>
          <w:tcPr>
            <w:tcW w:w="992" w:type="dxa"/>
          </w:tcPr>
          <w:p w:rsidR="0091564F" w:rsidRPr="004B643A" w:rsidRDefault="0091564F" w:rsidP="00794E80">
            <w:pPr>
              <w:jc w:val="center"/>
            </w:pPr>
            <w:r w:rsidRPr="004B643A">
              <w:t>2/1=2/2</w:t>
            </w:r>
          </w:p>
        </w:tc>
        <w:tc>
          <w:tcPr>
            <w:tcW w:w="992" w:type="dxa"/>
            <w:gridSpan w:val="5"/>
          </w:tcPr>
          <w:p w:rsidR="0091564F" w:rsidRPr="004B643A" w:rsidRDefault="0091564F" w:rsidP="00794E80">
            <w:pPr>
              <w:jc w:val="center"/>
            </w:pPr>
            <w:r w:rsidRPr="004B643A">
              <w:t>1/1=1/1</w:t>
            </w:r>
          </w:p>
        </w:tc>
        <w:tc>
          <w:tcPr>
            <w:tcW w:w="1180" w:type="dxa"/>
            <w:gridSpan w:val="5"/>
          </w:tcPr>
          <w:p w:rsidR="0091564F" w:rsidRPr="004B643A" w:rsidRDefault="0091564F" w:rsidP="00794E80">
            <w:pPr>
              <w:jc w:val="center"/>
            </w:pPr>
            <w:r w:rsidRPr="004B643A">
              <w:t>1/1=1/1</w:t>
            </w:r>
          </w:p>
        </w:tc>
        <w:tc>
          <w:tcPr>
            <w:tcW w:w="1153" w:type="dxa"/>
            <w:gridSpan w:val="4"/>
          </w:tcPr>
          <w:p w:rsidR="0091564F" w:rsidRPr="004B643A" w:rsidRDefault="0091564F" w:rsidP="00794E80">
            <w:pPr>
              <w:jc w:val="center"/>
            </w:pP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1</w:t>
            </w:r>
          </w:p>
        </w:tc>
        <w:tc>
          <w:tcPr>
            <w:tcW w:w="584" w:type="dxa"/>
          </w:tcPr>
          <w:p w:rsidR="0091564F" w:rsidRPr="004B643A" w:rsidRDefault="0091564F" w:rsidP="00794E80">
            <w:pPr>
              <w:jc w:val="center"/>
            </w:pPr>
            <w:r w:rsidRPr="004B643A">
              <w:t>4</w:t>
            </w:r>
          </w:p>
        </w:tc>
        <w:tc>
          <w:tcPr>
            <w:tcW w:w="1067" w:type="dxa"/>
          </w:tcPr>
          <w:p w:rsidR="0091564F" w:rsidRPr="004B643A" w:rsidRDefault="0091564F" w:rsidP="00794E80">
            <w:pPr>
              <w:jc w:val="center"/>
            </w:pPr>
            <w:r w:rsidRPr="004B643A">
              <w:t>5</w:t>
            </w:r>
          </w:p>
        </w:tc>
      </w:tr>
      <w:tr w:rsidR="0091564F" w:rsidRPr="004B643A" w:rsidTr="00794E80">
        <w:tc>
          <w:tcPr>
            <w:tcW w:w="1667" w:type="dxa"/>
          </w:tcPr>
          <w:p w:rsidR="0091564F" w:rsidRPr="004B643A" w:rsidRDefault="0091564F" w:rsidP="00794E80">
            <w:pPr>
              <w:jc w:val="center"/>
            </w:pPr>
            <w:r w:rsidRPr="004B643A">
              <w:t>Скульптура</w:t>
            </w:r>
          </w:p>
        </w:tc>
        <w:tc>
          <w:tcPr>
            <w:tcW w:w="1843" w:type="dxa"/>
            <w:gridSpan w:val="3"/>
          </w:tcPr>
          <w:p w:rsidR="0091564F" w:rsidRPr="004B643A" w:rsidRDefault="0091564F" w:rsidP="00794E80">
            <w:pPr>
              <w:jc w:val="center"/>
            </w:pPr>
          </w:p>
        </w:tc>
        <w:tc>
          <w:tcPr>
            <w:tcW w:w="851" w:type="dxa"/>
          </w:tcPr>
          <w:p w:rsidR="0091564F" w:rsidRPr="004B643A" w:rsidRDefault="0091564F" w:rsidP="00794E80">
            <w:pPr>
              <w:jc w:val="center"/>
            </w:pPr>
          </w:p>
        </w:tc>
        <w:tc>
          <w:tcPr>
            <w:tcW w:w="1276" w:type="dxa"/>
            <w:gridSpan w:val="2"/>
          </w:tcPr>
          <w:p w:rsidR="0091564F" w:rsidRPr="004B643A" w:rsidRDefault="0091564F" w:rsidP="00794E80">
            <w:pPr>
              <w:jc w:val="center"/>
            </w:pPr>
          </w:p>
        </w:tc>
        <w:tc>
          <w:tcPr>
            <w:tcW w:w="1134" w:type="dxa"/>
          </w:tcPr>
          <w:p w:rsidR="0091564F" w:rsidRPr="004B643A" w:rsidRDefault="0091564F" w:rsidP="00794E80">
            <w:pPr>
              <w:jc w:val="center"/>
            </w:pPr>
            <w:r w:rsidRPr="004B643A">
              <w:t>1/2=2/2</w:t>
            </w:r>
          </w:p>
        </w:tc>
        <w:tc>
          <w:tcPr>
            <w:tcW w:w="992" w:type="dxa"/>
          </w:tcPr>
          <w:p w:rsidR="0091564F" w:rsidRPr="004B643A" w:rsidRDefault="0091564F" w:rsidP="00794E80">
            <w:pPr>
              <w:jc w:val="center"/>
            </w:pPr>
            <w:r w:rsidRPr="004B643A">
              <w:t>2/2=4/4</w:t>
            </w:r>
          </w:p>
        </w:tc>
        <w:tc>
          <w:tcPr>
            <w:tcW w:w="992" w:type="dxa"/>
            <w:gridSpan w:val="5"/>
          </w:tcPr>
          <w:p w:rsidR="0091564F" w:rsidRPr="004B643A" w:rsidRDefault="0091564F" w:rsidP="00794E80">
            <w:pPr>
              <w:jc w:val="center"/>
            </w:pPr>
            <w:r w:rsidRPr="004B643A">
              <w:t>1/1=1/1</w:t>
            </w:r>
          </w:p>
        </w:tc>
        <w:tc>
          <w:tcPr>
            <w:tcW w:w="1180" w:type="dxa"/>
            <w:gridSpan w:val="5"/>
          </w:tcPr>
          <w:p w:rsidR="0091564F" w:rsidRPr="004B643A" w:rsidRDefault="0091564F" w:rsidP="00794E80">
            <w:pPr>
              <w:jc w:val="center"/>
            </w:pPr>
            <w:r w:rsidRPr="004B643A">
              <w:t>1/1=1/1</w:t>
            </w:r>
          </w:p>
        </w:tc>
        <w:tc>
          <w:tcPr>
            <w:tcW w:w="1153" w:type="dxa"/>
            <w:gridSpan w:val="4"/>
          </w:tcPr>
          <w:p w:rsidR="0091564F" w:rsidRPr="004B643A" w:rsidRDefault="0091564F" w:rsidP="00794E80">
            <w:pPr>
              <w:jc w:val="center"/>
            </w:pP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r w:rsidRPr="004B643A">
              <w:t>2</w:t>
            </w:r>
          </w:p>
        </w:tc>
        <w:tc>
          <w:tcPr>
            <w:tcW w:w="584" w:type="dxa"/>
          </w:tcPr>
          <w:p w:rsidR="0091564F" w:rsidRPr="004B643A" w:rsidRDefault="0091564F" w:rsidP="00794E80">
            <w:pPr>
              <w:jc w:val="center"/>
            </w:pPr>
            <w:r w:rsidRPr="004B643A">
              <w:t>6</w:t>
            </w:r>
          </w:p>
        </w:tc>
        <w:tc>
          <w:tcPr>
            <w:tcW w:w="1067" w:type="dxa"/>
          </w:tcPr>
          <w:p w:rsidR="0091564F" w:rsidRPr="004B643A" w:rsidRDefault="0091564F" w:rsidP="00794E80">
            <w:pPr>
              <w:jc w:val="center"/>
            </w:pPr>
            <w:r w:rsidRPr="004B643A">
              <w:t>8</w:t>
            </w:r>
          </w:p>
        </w:tc>
      </w:tr>
      <w:tr w:rsidR="0091564F" w:rsidRPr="004B643A" w:rsidTr="00794E80">
        <w:tc>
          <w:tcPr>
            <w:tcW w:w="15048" w:type="dxa"/>
            <w:gridSpan w:val="30"/>
          </w:tcPr>
          <w:p w:rsidR="0091564F" w:rsidRPr="004B643A" w:rsidRDefault="0091564F" w:rsidP="00794E80">
            <w:pPr>
              <w:jc w:val="center"/>
              <w:rPr>
                <w:b/>
              </w:rPr>
            </w:pPr>
          </w:p>
        </w:tc>
      </w:tr>
      <w:tr w:rsidR="0091564F" w:rsidRPr="004B643A" w:rsidTr="00794E80">
        <w:tc>
          <w:tcPr>
            <w:tcW w:w="11088" w:type="dxa"/>
            <w:gridSpan w:val="23"/>
          </w:tcPr>
          <w:p w:rsidR="0091564F" w:rsidRPr="004B643A" w:rsidRDefault="0091564F" w:rsidP="00794E80">
            <w:pPr>
              <w:jc w:val="center"/>
            </w:pPr>
            <w:r w:rsidRPr="004B643A">
              <w:t>Всего часов:   336,75 час,   мл –  219,5 час,    ст-  104,5  час,   консультации –  1,75   час</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rPr>
                <w:b/>
              </w:rPr>
            </w:pPr>
          </w:p>
        </w:tc>
        <w:tc>
          <w:tcPr>
            <w:tcW w:w="584" w:type="dxa"/>
          </w:tcPr>
          <w:p w:rsidR="0091564F" w:rsidRPr="004B643A" w:rsidRDefault="0091564F" w:rsidP="00794E80">
            <w:pPr>
              <w:jc w:val="center"/>
              <w:rPr>
                <w:b/>
              </w:rPr>
            </w:pPr>
          </w:p>
        </w:tc>
        <w:tc>
          <w:tcPr>
            <w:tcW w:w="1067" w:type="dxa"/>
          </w:tcPr>
          <w:p w:rsidR="0091564F" w:rsidRPr="004B643A" w:rsidRDefault="0091564F" w:rsidP="00794E80">
            <w:pPr>
              <w:jc w:val="center"/>
              <w:rPr>
                <w:b/>
              </w:rPr>
            </w:pPr>
          </w:p>
        </w:tc>
      </w:tr>
      <w:tr w:rsidR="0091564F" w:rsidRPr="004B643A" w:rsidTr="00794E80">
        <w:tc>
          <w:tcPr>
            <w:tcW w:w="11088" w:type="dxa"/>
            <w:gridSpan w:val="23"/>
          </w:tcPr>
          <w:p w:rsidR="0091564F" w:rsidRPr="004B643A" w:rsidRDefault="0091564F" w:rsidP="00794E80">
            <w:pPr>
              <w:jc w:val="center"/>
            </w:pPr>
            <w:r w:rsidRPr="004B643A">
              <w:t>Концертмейстерство -   11 часов</w:t>
            </w:r>
          </w:p>
        </w:tc>
        <w:tc>
          <w:tcPr>
            <w:tcW w:w="540" w:type="dxa"/>
          </w:tcPr>
          <w:p w:rsidR="0091564F" w:rsidRPr="004B643A" w:rsidRDefault="0091564F" w:rsidP="00794E80">
            <w:pPr>
              <w:jc w:val="center"/>
            </w:pPr>
          </w:p>
        </w:tc>
        <w:tc>
          <w:tcPr>
            <w:tcW w:w="540" w:type="dxa"/>
            <w:gridSpan w:val="2"/>
          </w:tcPr>
          <w:p w:rsidR="0091564F" w:rsidRPr="004B643A" w:rsidRDefault="0091564F" w:rsidP="00794E80">
            <w:pPr>
              <w:jc w:val="center"/>
            </w:pPr>
          </w:p>
        </w:tc>
        <w:tc>
          <w:tcPr>
            <w:tcW w:w="595" w:type="dxa"/>
          </w:tcPr>
          <w:p w:rsidR="0091564F" w:rsidRPr="004B643A" w:rsidRDefault="0091564F" w:rsidP="00794E80">
            <w:pPr>
              <w:jc w:val="center"/>
            </w:pPr>
          </w:p>
        </w:tc>
        <w:tc>
          <w:tcPr>
            <w:tcW w:w="634" w:type="dxa"/>
          </w:tcPr>
          <w:p w:rsidR="0091564F" w:rsidRPr="004B643A" w:rsidRDefault="0091564F" w:rsidP="00794E80">
            <w:pPr>
              <w:jc w:val="center"/>
            </w:pPr>
          </w:p>
        </w:tc>
        <w:tc>
          <w:tcPr>
            <w:tcW w:w="584" w:type="dxa"/>
          </w:tcPr>
          <w:p w:rsidR="0091564F" w:rsidRPr="004B643A" w:rsidRDefault="0091564F" w:rsidP="00794E80">
            <w:pPr>
              <w:jc w:val="center"/>
            </w:pPr>
          </w:p>
        </w:tc>
        <w:tc>
          <w:tcPr>
            <w:tcW w:w="1067" w:type="dxa"/>
          </w:tcPr>
          <w:p w:rsidR="0091564F" w:rsidRPr="004B643A" w:rsidRDefault="0091564F" w:rsidP="00794E80">
            <w:pPr>
              <w:jc w:val="center"/>
            </w:pPr>
          </w:p>
        </w:tc>
      </w:tr>
    </w:tbl>
    <w:p w:rsidR="0091564F" w:rsidRPr="004B643A" w:rsidRDefault="0091564F" w:rsidP="0033079B">
      <w:pPr>
        <w:spacing w:line="360" w:lineRule="auto"/>
        <w:ind w:firstLine="708"/>
        <w:jc w:val="both"/>
        <w:rPr>
          <w:spacing w:val="-2"/>
        </w:rPr>
      </w:pPr>
    </w:p>
    <w:p w:rsidR="0091564F" w:rsidRPr="004B643A" w:rsidRDefault="0091564F" w:rsidP="0033079B">
      <w:pPr>
        <w:spacing w:line="360" w:lineRule="auto"/>
        <w:ind w:firstLine="708"/>
        <w:jc w:val="both"/>
        <w:rPr>
          <w:spacing w:val="-2"/>
        </w:rPr>
      </w:pPr>
    </w:p>
    <w:p w:rsidR="0091564F" w:rsidRPr="004B643A" w:rsidRDefault="0091564F" w:rsidP="0033079B">
      <w:pPr>
        <w:spacing w:line="360" w:lineRule="auto"/>
        <w:ind w:firstLine="708"/>
        <w:jc w:val="both"/>
        <w:rPr>
          <w:spacing w:val="-2"/>
        </w:rPr>
      </w:pPr>
    </w:p>
    <w:p w:rsidR="0091564F" w:rsidRPr="004B643A" w:rsidRDefault="0091564F" w:rsidP="0033079B">
      <w:pPr>
        <w:rPr>
          <w:sz w:val="28"/>
        </w:rPr>
      </w:pPr>
      <w:r w:rsidRPr="004B643A">
        <w:rPr>
          <w:sz w:val="28"/>
        </w:rPr>
        <w:t xml:space="preserve">                                  </w:t>
      </w:r>
    </w:p>
    <w:p w:rsidR="0091564F" w:rsidRPr="004B643A" w:rsidRDefault="0091564F" w:rsidP="002D5550">
      <w:pPr>
        <w:spacing w:line="360" w:lineRule="auto"/>
        <w:jc w:val="both"/>
        <w:rPr>
          <w:spacing w:val="-2"/>
        </w:rPr>
      </w:pPr>
      <w:r w:rsidRPr="004B643A">
        <w:rPr>
          <w:spacing w:val="-2"/>
        </w:rPr>
        <w:t xml:space="preserve"> </w:t>
      </w:r>
    </w:p>
    <w:p w:rsidR="0091564F" w:rsidRPr="004B643A" w:rsidRDefault="0091564F" w:rsidP="002D5550">
      <w:pPr>
        <w:spacing w:line="360" w:lineRule="auto"/>
        <w:jc w:val="both"/>
        <w:rPr>
          <w:spacing w:val="-2"/>
          <w:sz w:val="28"/>
          <w:szCs w:val="28"/>
        </w:rPr>
        <w:sectPr w:rsidR="0091564F" w:rsidRPr="004B643A" w:rsidSect="00C97CC0">
          <w:pgSz w:w="16838" w:h="11906" w:orient="landscape"/>
          <w:pgMar w:top="1259" w:right="1077" w:bottom="924" w:left="902" w:header="709" w:footer="709" w:gutter="0"/>
          <w:cols w:space="708"/>
          <w:docGrid w:linePitch="360"/>
        </w:sectPr>
      </w:pPr>
    </w:p>
    <w:p w:rsidR="0091564F" w:rsidRPr="004B643A" w:rsidRDefault="0091564F" w:rsidP="000565F1">
      <w:pPr>
        <w:jc w:val="center"/>
        <w:rPr>
          <w:b/>
          <w:sz w:val="28"/>
          <w:szCs w:val="28"/>
          <w:shd w:val="clear" w:color="auto" w:fill="FFFFFF"/>
        </w:rPr>
      </w:pPr>
      <w:r w:rsidRPr="004B643A">
        <w:rPr>
          <w:b/>
          <w:sz w:val="28"/>
          <w:szCs w:val="28"/>
          <w:shd w:val="clear" w:color="auto" w:fill="FFFFFF"/>
        </w:rPr>
        <w:t xml:space="preserve">Разработанные и утвержденные образовательные программы </w:t>
      </w:r>
    </w:p>
    <w:p w:rsidR="0091564F" w:rsidRPr="004B643A" w:rsidRDefault="0091564F" w:rsidP="000565F1">
      <w:pPr>
        <w:jc w:val="center"/>
        <w:rPr>
          <w:b/>
          <w:sz w:val="28"/>
          <w:szCs w:val="28"/>
          <w:shd w:val="clear" w:color="auto" w:fill="FFFFFF"/>
        </w:rPr>
      </w:pPr>
      <w:r w:rsidRPr="004B643A">
        <w:rPr>
          <w:b/>
          <w:sz w:val="28"/>
          <w:szCs w:val="28"/>
          <w:shd w:val="clear" w:color="auto" w:fill="FFFFFF"/>
        </w:rPr>
        <w:t xml:space="preserve">МКОУ ДОД Усть-Удинской районной ДШИ, </w:t>
      </w:r>
    </w:p>
    <w:p w:rsidR="0091564F" w:rsidRPr="004B643A" w:rsidRDefault="0091564F" w:rsidP="000565F1">
      <w:pPr>
        <w:jc w:val="center"/>
        <w:rPr>
          <w:b/>
          <w:sz w:val="28"/>
          <w:szCs w:val="28"/>
          <w:shd w:val="clear" w:color="auto" w:fill="FFFFFF"/>
        </w:rPr>
      </w:pPr>
      <w:r w:rsidRPr="004B643A">
        <w:rPr>
          <w:b/>
          <w:sz w:val="28"/>
          <w:szCs w:val="28"/>
          <w:shd w:val="clear" w:color="auto" w:fill="FFFFFF"/>
        </w:rPr>
        <w:t xml:space="preserve">используемые в образовательном процессе </w:t>
      </w:r>
    </w:p>
    <w:p w:rsidR="0091564F" w:rsidRPr="004B643A" w:rsidRDefault="0091564F" w:rsidP="000565F1">
      <w:pPr>
        <w:jc w:val="center"/>
        <w:rPr>
          <w:b/>
          <w:sz w:val="28"/>
          <w:szCs w:val="28"/>
          <w:shd w:val="clear" w:color="auto" w:fill="FFFFFF"/>
        </w:rPr>
      </w:pPr>
      <w:r w:rsidRPr="004B643A">
        <w:rPr>
          <w:b/>
          <w:sz w:val="28"/>
          <w:szCs w:val="28"/>
          <w:shd w:val="clear" w:color="auto" w:fill="FFFFFF"/>
        </w:rPr>
        <w:t>в 2014-2015 учебном году</w:t>
      </w:r>
    </w:p>
    <w:p w:rsidR="0091564F" w:rsidRPr="004B643A" w:rsidRDefault="0091564F" w:rsidP="000565F1">
      <w:pPr>
        <w:jc w:val="center"/>
        <w:rPr>
          <w:b/>
          <w:sz w:val="28"/>
          <w:szCs w:val="28"/>
          <w:shd w:val="clear" w:color="auto" w:fill="FFFFFF"/>
        </w:rPr>
      </w:pPr>
    </w:p>
    <w:p w:rsidR="0091564F" w:rsidRPr="004B643A" w:rsidRDefault="0091564F" w:rsidP="000565F1">
      <w:pPr>
        <w:pStyle w:val="NormalWeb"/>
        <w:spacing w:before="0" w:beforeAutospacing="0" w:after="0" w:afterAutospacing="0"/>
        <w:ind w:firstLine="709"/>
        <w:jc w:val="both"/>
        <w:rPr>
          <w:sz w:val="28"/>
          <w:szCs w:val="28"/>
        </w:rPr>
      </w:pPr>
      <w:r w:rsidRPr="004B643A">
        <w:rPr>
          <w:sz w:val="28"/>
          <w:szCs w:val="28"/>
        </w:rPr>
        <w:t xml:space="preserve">Нормативной основой образовательного процесса в школе являются: примерные учебные планы образовательных программ по видам музыкального и художественного искусства для детских школ искусств, рекомендованные Федеральным агентством по культуре и кинематографии  в 2005 году (письмо Федерального агентства по культуре и кинематографии  от  02.06.2005 г. № 1814-18-07.4);  </w:t>
      </w:r>
    </w:p>
    <w:p w:rsidR="0091564F" w:rsidRPr="004B643A" w:rsidRDefault="0091564F" w:rsidP="000565F1">
      <w:pPr>
        <w:pStyle w:val="NormalWeb"/>
        <w:spacing w:before="0" w:beforeAutospacing="0" w:after="0" w:afterAutospacing="0"/>
        <w:ind w:firstLine="709"/>
        <w:jc w:val="both"/>
        <w:rPr>
          <w:sz w:val="28"/>
          <w:szCs w:val="28"/>
        </w:rPr>
      </w:pPr>
      <w:r w:rsidRPr="004B643A">
        <w:rPr>
          <w:sz w:val="28"/>
          <w:szCs w:val="28"/>
        </w:rPr>
        <w:t>Учебные планы и дополнительные предпрофессиональные  общеобразовательные программы  в области искусств в соответствии с ФГТ.</w:t>
      </w:r>
    </w:p>
    <w:p w:rsidR="0091564F" w:rsidRPr="004B643A" w:rsidRDefault="0091564F" w:rsidP="000565F1">
      <w:pPr>
        <w:shd w:val="clear" w:color="auto" w:fill="FFFFFF"/>
        <w:tabs>
          <w:tab w:val="left" w:pos="490"/>
        </w:tabs>
        <w:ind w:firstLine="567"/>
        <w:jc w:val="both"/>
        <w:rPr>
          <w:sz w:val="28"/>
          <w:szCs w:val="28"/>
        </w:rPr>
      </w:pPr>
      <w:r w:rsidRPr="004B643A">
        <w:rPr>
          <w:sz w:val="28"/>
          <w:szCs w:val="28"/>
        </w:rPr>
        <w:t xml:space="preserve"> Учебный план МКОУ ДОД Усть-Удинской районной ДШИ включает в себя анализ программ учебных предметов, реализуемых в учреждении в 2014-2015 учебном году. В школе работает 2 отделения: инструментальное,   художественное. </w:t>
      </w:r>
    </w:p>
    <w:p w:rsidR="0091564F" w:rsidRPr="004B643A" w:rsidRDefault="0091564F" w:rsidP="000565F1">
      <w:pPr>
        <w:shd w:val="clear" w:color="auto" w:fill="FFFFFF"/>
        <w:tabs>
          <w:tab w:val="left" w:pos="490"/>
        </w:tabs>
        <w:ind w:firstLine="567"/>
        <w:jc w:val="both"/>
        <w:rPr>
          <w:sz w:val="28"/>
          <w:szCs w:val="28"/>
        </w:rPr>
      </w:pPr>
      <w:r w:rsidRPr="004B643A">
        <w:rPr>
          <w:sz w:val="28"/>
          <w:szCs w:val="28"/>
        </w:rPr>
        <w:t>В образовательном процессе МКОУ ДОД Усть-Удинской районной ДШИ в 2014-2015 учебном году использовались программы художественно –эстетической направленности государственного образца и разработанные преподавателями школы в целях улучшения качества обучения учащихся и дополнительные предпрофессиональные общеобразовательные программы по видам искусств «Фортепиано», «Народные инструменты», «Живопись», так же разработанные преподавателями школы и получившие положительные рецензии в УМЦ «Байкал», ведущих педагогов Областного музыкального колледжа им. Ф. Шопена. и ВСГАО.</w:t>
      </w:r>
    </w:p>
    <w:p w:rsidR="0091564F" w:rsidRPr="004B643A" w:rsidRDefault="0091564F" w:rsidP="000565F1">
      <w:pPr>
        <w:shd w:val="clear" w:color="auto" w:fill="FFFFFF"/>
        <w:tabs>
          <w:tab w:val="left" w:pos="490"/>
        </w:tabs>
        <w:ind w:firstLine="567"/>
        <w:jc w:val="both"/>
        <w:rPr>
          <w:sz w:val="28"/>
          <w:szCs w:val="28"/>
        </w:rPr>
      </w:pPr>
      <w:r w:rsidRPr="004B643A">
        <w:rPr>
          <w:sz w:val="28"/>
          <w:szCs w:val="28"/>
        </w:rPr>
        <w:t>На инструментальном отделении школы преподавание ведется по программам художественно-эстетической направленности и по дополнительным предпрофессиональным общеобразовательным программам по видам искусств «Фортепиано», «Народные инструменты».</w:t>
      </w:r>
    </w:p>
    <w:p w:rsidR="0091564F" w:rsidRPr="004B643A" w:rsidRDefault="0091564F" w:rsidP="000565F1">
      <w:pPr>
        <w:shd w:val="clear" w:color="auto" w:fill="FFFFFF"/>
        <w:tabs>
          <w:tab w:val="left" w:pos="490"/>
        </w:tabs>
        <w:ind w:firstLine="567"/>
        <w:jc w:val="both"/>
        <w:rPr>
          <w:sz w:val="28"/>
          <w:szCs w:val="28"/>
        </w:rPr>
      </w:pPr>
      <w:r w:rsidRPr="004B643A">
        <w:rPr>
          <w:sz w:val="28"/>
          <w:szCs w:val="28"/>
        </w:rPr>
        <w:t xml:space="preserve">На художественном отделении школы реализуются программы художественно-эстетической направленности и дополнительная предпрофессиональная общеобразовательная программа по видам искусств «Живопись». </w:t>
      </w:r>
    </w:p>
    <w:p w:rsidR="0091564F" w:rsidRPr="004B643A" w:rsidRDefault="0091564F" w:rsidP="000565F1">
      <w:pPr>
        <w:shd w:val="clear" w:color="auto" w:fill="FFFFFF"/>
        <w:tabs>
          <w:tab w:val="left" w:pos="490"/>
        </w:tabs>
        <w:ind w:firstLine="567"/>
        <w:jc w:val="both"/>
        <w:rPr>
          <w:sz w:val="28"/>
          <w:szCs w:val="28"/>
        </w:rPr>
      </w:pPr>
    </w:p>
    <w:p w:rsidR="0091564F" w:rsidRPr="004B643A" w:rsidRDefault="0091564F" w:rsidP="00682B72">
      <w:pPr>
        <w:shd w:val="clear" w:color="auto" w:fill="FFFFFF"/>
        <w:tabs>
          <w:tab w:val="left" w:pos="490"/>
        </w:tabs>
        <w:ind w:firstLine="539"/>
        <w:jc w:val="center"/>
        <w:rPr>
          <w:b/>
          <w:sz w:val="28"/>
          <w:szCs w:val="28"/>
        </w:rPr>
      </w:pPr>
      <w:r w:rsidRPr="004B643A">
        <w:rPr>
          <w:b/>
          <w:sz w:val="28"/>
          <w:szCs w:val="28"/>
        </w:rPr>
        <w:t xml:space="preserve">Краткая характеристика программ учебных предметов, </w:t>
      </w:r>
    </w:p>
    <w:p w:rsidR="0091564F" w:rsidRPr="004B643A" w:rsidRDefault="0091564F" w:rsidP="00682B72">
      <w:pPr>
        <w:shd w:val="clear" w:color="auto" w:fill="FFFFFF"/>
        <w:tabs>
          <w:tab w:val="left" w:pos="490"/>
        </w:tabs>
        <w:ind w:firstLine="539"/>
        <w:jc w:val="center"/>
        <w:rPr>
          <w:b/>
          <w:sz w:val="28"/>
          <w:szCs w:val="28"/>
        </w:rPr>
      </w:pPr>
      <w:r w:rsidRPr="004B643A">
        <w:rPr>
          <w:b/>
          <w:sz w:val="28"/>
          <w:szCs w:val="28"/>
        </w:rPr>
        <w:t>реализуемых  в МКОУ ДОД Усть-Удинской районной ДШИ</w:t>
      </w:r>
    </w:p>
    <w:p w:rsidR="0091564F" w:rsidRPr="004B643A" w:rsidRDefault="0091564F" w:rsidP="00682B72">
      <w:pPr>
        <w:shd w:val="clear" w:color="auto" w:fill="FFFFFF"/>
        <w:tabs>
          <w:tab w:val="left" w:pos="490"/>
        </w:tabs>
        <w:ind w:firstLine="539"/>
        <w:jc w:val="center"/>
        <w:rPr>
          <w:b/>
          <w:sz w:val="28"/>
          <w:szCs w:val="28"/>
        </w:rPr>
      </w:pPr>
      <w:r w:rsidRPr="004B643A">
        <w:rPr>
          <w:b/>
          <w:sz w:val="28"/>
          <w:szCs w:val="28"/>
        </w:rPr>
        <w:t xml:space="preserve"> в 2014-2015 учебном году.</w:t>
      </w:r>
    </w:p>
    <w:p w:rsidR="0091564F" w:rsidRPr="004B643A" w:rsidRDefault="0091564F" w:rsidP="00682B72">
      <w:pPr>
        <w:shd w:val="clear" w:color="auto" w:fill="FFFFFF"/>
        <w:tabs>
          <w:tab w:val="left" w:pos="490"/>
        </w:tabs>
        <w:ind w:firstLine="539"/>
        <w:jc w:val="center"/>
        <w:rPr>
          <w:b/>
          <w:sz w:val="28"/>
          <w:szCs w:val="28"/>
        </w:rPr>
      </w:pPr>
      <w:r w:rsidRPr="004B643A">
        <w:rPr>
          <w:b/>
          <w:sz w:val="28"/>
          <w:szCs w:val="28"/>
        </w:rPr>
        <w:t>Инструментальное отделение. Класс фортепиано.</w:t>
      </w:r>
    </w:p>
    <w:p w:rsidR="0091564F" w:rsidRPr="004B643A" w:rsidRDefault="0091564F" w:rsidP="00682B72">
      <w:pPr>
        <w:shd w:val="clear" w:color="auto" w:fill="FFFFFF"/>
        <w:tabs>
          <w:tab w:val="left" w:pos="490"/>
        </w:tabs>
        <w:rPr>
          <w:b/>
          <w:sz w:val="28"/>
          <w:szCs w:val="28"/>
        </w:rPr>
      </w:pPr>
    </w:p>
    <w:p w:rsidR="0091564F" w:rsidRPr="004B643A" w:rsidRDefault="0091564F" w:rsidP="00682B72">
      <w:pPr>
        <w:jc w:val="both"/>
        <w:rPr>
          <w:spacing w:val="-1"/>
          <w:w w:val="105"/>
          <w:sz w:val="28"/>
          <w:szCs w:val="28"/>
        </w:rPr>
      </w:pPr>
      <w:r w:rsidRPr="004B643A">
        <w:rPr>
          <w:spacing w:val="5"/>
          <w:w w:val="105"/>
          <w:sz w:val="28"/>
          <w:szCs w:val="28"/>
        </w:rPr>
        <w:t xml:space="preserve">На инструментальном  отделении в классе «Фортепиано»  </w:t>
      </w:r>
      <w:r w:rsidRPr="004B643A">
        <w:rPr>
          <w:w w:val="105"/>
          <w:sz w:val="28"/>
          <w:szCs w:val="28"/>
        </w:rPr>
        <w:t xml:space="preserve">используются типовая образовательная программа, рабочие образовательные программы, разработанные преподавателями школы и утвержденные </w:t>
      </w:r>
      <w:r w:rsidRPr="004B643A">
        <w:rPr>
          <w:spacing w:val="-1"/>
          <w:w w:val="105"/>
          <w:sz w:val="28"/>
          <w:szCs w:val="28"/>
        </w:rPr>
        <w:t>методическим и педагогическим Советами Школы, дополнительная предпрофессиональная общеобразовательная программа в области музыкального искусства «Фортепиано».</w:t>
      </w:r>
    </w:p>
    <w:p w:rsidR="0091564F" w:rsidRPr="004B643A" w:rsidRDefault="0091564F" w:rsidP="00682B72">
      <w:pPr>
        <w:ind w:firstLine="567"/>
        <w:jc w:val="both"/>
        <w:rPr>
          <w:sz w:val="28"/>
          <w:szCs w:val="28"/>
        </w:rPr>
      </w:pPr>
    </w:p>
    <w:p w:rsidR="0091564F" w:rsidRPr="004B643A" w:rsidRDefault="0091564F" w:rsidP="00682B72">
      <w:pPr>
        <w:ind w:firstLine="567"/>
        <w:jc w:val="both"/>
        <w:rPr>
          <w:sz w:val="28"/>
          <w:szCs w:val="28"/>
        </w:rPr>
      </w:pPr>
      <w:r w:rsidRPr="004B643A">
        <w:rPr>
          <w:sz w:val="28"/>
          <w:szCs w:val="28"/>
        </w:rPr>
        <w:t xml:space="preserve">Преподавание предмета «Музыкальный инструмент Фортепиано» ведется </w:t>
      </w:r>
      <w:r w:rsidRPr="004B643A">
        <w:rPr>
          <w:b/>
          <w:sz w:val="28"/>
          <w:szCs w:val="28"/>
        </w:rPr>
        <w:t>по типовой программе,</w:t>
      </w:r>
      <w:r w:rsidRPr="004B643A">
        <w:rPr>
          <w:sz w:val="28"/>
          <w:szCs w:val="28"/>
        </w:rPr>
        <w:t xml:space="preserve"> «</w:t>
      </w:r>
      <w:r w:rsidRPr="004B643A">
        <w:rPr>
          <w:b/>
          <w:sz w:val="28"/>
          <w:szCs w:val="28"/>
        </w:rPr>
        <w:t>Музыкальный инструмент (фортепиано)»,</w:t>
      </w:r>
      <w:r w:rsidRPr="004B643A">
        <w:rPr>
          <w:sz w:val="28"/>
          <w:szCs w:val="28"/>
        </w:rPr>
        <w:t xml:space="preserve"> разработанной для ДШИ и ДМШ Министерством культуры СССР в 1988г. (обучающиеся 3-7 классов),</w:t>
      </w: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В результате обучения по данным программам учащиеся должны научиться самостоятельно разучивать и грамотно, выразительно исполнять на фортепиано произведения из репертуара ДШИ.</w:t>
      </w:r>
    </w:p>
    <w:p w:rsidR="0091564F" w:rsidRPr="004B643A" w:rsidRDefault="0091564F" w:rsidP="00682B72">
      <w:pPr>
        <w:ind w:firstLine="567"/>
        <w:jc w:val="both"/>
        <w:rPr>
          <w:b/>
          <w:spacing w:val="-1"/>
          <w:w w:val="105"/>
          <w:sz w:val="28"/>
          <w:szCs w:val="28"/>
        </w:rPr>
      </w:pPr>
      <w:r w:rsidRPr="004B643A">
        <w:rPr>
          <w:sz w:val="28"/>
          <w:szCs w:val="28"/>
        </w:rPr>
        <w:t xml:space="preserve">Кроме этого преподавание предмета «Музыкальный инструмент Фортепиано» ведется по  </w:t>
      </w:r>
      <w:r w:rsidRPr="004B643A">
        <w:rPr>
          <w:b/>
          <w:spacing w:val="-1"/>
          <w:w w:val="105"/>
          <w:sz w:val="28"/>
          <w:szCs w:val="28"/>
        </w:rPr>
        <w:t xml:space="preserve">дополнительной предпрофессиональной общеобразовательной программе в области музыкального искусства «Фортепиано» </w:t>
      </w:r>
    </w:p>
    <w:p w:rsidR="0091564F" w:rsidRPr="004B643A" w:rsidRDefault="0091564F" w:rsidP="00682B72">
      <w:pPr>
        <w:ind w:firstLine="567"/>
        <w:jc w:val="center"/>
        <w:rPr>
          <w:b/>
          <w:spacing w:val="-1"/>
          <w:w w:val="105"/>
          <w:sz w:val="28"/>
          <w:szCs w:val="28"/>
        </w:rPr>
      </w:pPr>
    </w:p>
    <w:p w:rsidR="0091564F" w:rsidRPr="004B643A" w:rsidRDefault="0091564F" w:rsidP="00682B72">
      <w:pPr>
        <w:ind w:firstLine="567"/>
        <w:jc w:val="center"/>
        <w:rPr>
          <w:sz w:val="28"/>
          <w:szCs w:val="28"/>
        </w:rPr>
      </w:pPr>
      <w:r w:rsidRPr="004B643A">
        <w:rPr>
          <w:b/>
          <w:spacing w:val="-1"/>
          <w:w w:val="105"/>
          <w:sz w:val="28"/>
          <w:szCs w:val="28"/>
        </w:rPr>
        <w:t>П</w:t>
      </w:r>
      <w:r w:rsidRPr="004B643A">
        <w:rPr>
          <w:b/>
          <w:sz w:val="28"/>
          <w:szCs w:val="28"/>
        </w:rPr>
        <w:t>рограмма по учебному предмету ПО.01.УП.01.СПЕЦИАЛЬНОСТЬ И ЧТЕНИЕ  С ЛИСТА  8(9) лет освоения</w:t>
      </w:r>
      <w:r w:rsidRPr="004B643A">
        <w:rPr>
          <w:sz w:val="28"/>
          <w:szCs w:val="28"/>
        </w:rPr>
        <w:t xml:space="preserve"> (обучающиеся 1-2 классов)</w:t>
      </w:r>
    </w:p>
    <w:p w:rsidR="0091564F" w:rsidRPr="004B643A" w:rsidRDefault="0091564F" w:rsidP="00682B72">
      <w:pPr>
        <w:ind w:firstLine="567"/>
        <w:jc w:val="center"/>
        <w:rPr>
          <w:sz w:val="28"/>
          <w:szCs w:val="28"/>
        </w:rPr>
      </w:pPr>
    </w:p>
    <w:p w:rsidR="0091564F" w:rsidRPr="004B643A" w:rsidRDefault="0091564F" w:rsidP="00682B72">
      <w:pPr>
        <w:pStyle w:val="Style9"/>
        <w:widowControl/>
        <w:spacing w:line="240" w:lineRule="auto"/>
        <w:rPr>
          <w:rStyle w:val="FontStyle64"/>
          <w:sz w:val="28"/>
          <w:szCs w:val="28"/>
        </w:rPr>
      </w:pPr>
      <w:r w:rsidRPr="004B643A">
        <w:rPr>
          <w:rStyle w:val="FontStyle64"/>
          <w:sz w:val="28"/>
          <w:szCs w:val="28"/>
        </w:rPr>
        <w:t>Программа учебного предмета «Специальность и чтение с листа»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w:t>
      </w:r>
    </w:p>
    <w:p w:rsidR="0091564F" w:rsidRPr="004B643A" w:rsidRDefault="0091564F" w:rsidP="00682B72">
      <w:pPr>
        <w:pStyle w:val="Style9"/>
        <w:widowControl/>
        <w:spacing w:line="240" w:lineRule="auto"/>
        <w:rPr>
          <w:rStyle w:val="FontStyle64"/>
          <w:sz w:val="28"/>
          <w:szCs w:val="28"/>
        </w:rPr>
      </w:pPr>
      <w:r w:rsidRPr="004B643A">
        <w:rPr>
          <w:rStyle w:val="FontStyle64"/>
          <w:sz w:val="28"/>
          <w:szCs w:val="28"/>
        </w:rPr>
        <w:t>Учебный предмет "Специальность и чтение с листа" направлен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pStyle w:val="Style9"/>
        <w:widowControl/>
        <w:spacing w:line="240" w:lineRule="auto"/>
        <w:ind w:firstLine="859"/>
        <w:rPr>
          <w:rStyle w:val="FontStyle64"/>
          <w:sz w:val="28"/>
          <w:szCs w:val="28"/>
        </w:rPr>
      </w:pPr>
      <w:r w:rsidRPr="004B643A">
        <w:rPr>
          <w:rStyle w:val="FontStyle64"/>
          <w:sz w:val="28"/>
          <w:szCs w:val="28"/>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91564F" w:rsidRPr="004B643A" w:rsidRDefault="0091564F" w:rsidP="00682B72">
      <w:pPr>
        <w:ind w:firstLine="709"/>
        <w:jc w:val="both"/>
        <w:rPr>
          <w:sz w:val="28"/>
          <w:szCs w:val="28"/>
        </w:rPr>
      </w:pPr>
      <w:r w:rsidRPr="004B643A">
        <w:rPr>
          <w:rStyle w:val="FontStyle64"/>
          <w:sz w:val="28"/>
          <w:szCs w:val="28"/>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r w:rsidRPr="004B643A">
        <w:rPr>
          <w:sz w:val="28"/>
          <w:szCs w:val="28"/>
        </w:rPr>
        <w:t xml:space="preserve"> Форма индивидуальных занятий создает условия для внимательного и всестороннего изучения и воспитания каждого ребенка, объективной оценки и его возможностей (общего и физического развития, строения рук и приспосабливаемости к инструменту, музыкальной памяти и т. д.).</w:t>
      </w:r>
    </w:p>
    <w:p w:rsidR="0091564F" w:rsidRPr="004B643A" w:rsidRDefault="0091564F" w:rsidP="00682B72">
      <w:pPr>
        <w:ind w:firstLine="709"/>
        <w:rPr>
          <w:sz w:val="28"/>
          <w:szCs w:val="28"/>
        </w:rPr>
      </w:pPr>
      <w:r w:rsidRPr="004B643A">
        <w:rPr>
          <w:sz w:val="28"/>
          <w:szCs w:val="28"/>
        </w:rPr>
        <w:t>Учебно-воспитательная работа специального класса включает в себя:</w:t>
      </w:r>
    </w:p>
    <w:p w:rsidR="0091564F" w:rsidRPr="004B643A" w:rsidRDefault="0091564F" w:rsidP="00682B72">
      <w:pPr>
        <w:numPr>
          <w:ilvl w:val="0"/>
          <w:numId w:val="20"/>
        </w:numPr>
        <w:rPr>
          <w:sz w:val="28"/>
          <w:szCs w:val="28"/>
        </w:rPr>
      </w:pPr>
      <w:r w:rsidRPr="004B643A">
        <w:rPr>
          <w:sz w:val="28"/>
          <w:szCs w:val="28"/>
        </w:rPr>
        <w:t>тщательное изучение основной программы учащегося с целью ее  публичного исполнения;</w:t>
      </w:r>
    </w:p>
    <w:p w:rsidR="0091564F" w:rsidRPr="004B643A" w:rsidRDefault="0091564F" w:rsidP="00682B72">
      <w:pPr>
        <w:numPr>
          <w:ilvl w:val="0"/>
          <w:numId w:val="20"/>
        </w:numPr>
        <w:rPr>
          <w:sz w:val="28"/>
          <w:szCs w:val="28"/>
        </w:rPr>
      </w:pPr>
      <w:r w:rsidRPr="004B643A">
        <w:rPr>
          <w:sz w:val="28"/>
          <w:szCs w:val="28"/>
        </w:rPr>
        <w:t>воспитание эстетического  вкуса учащихся на основе  осознанного восприятия музыки;</w:t>
      </w:r>
    </w:p>
    <w:p w:rsidR="0091564F" w:rsidRPr="004B643A" w:rsidRDefault="0091564F" w:rsidP="00682B72">
      <w:pPr>
        <w:numPr>
          <w:ilvl w:val="0"/>
          <w:numId w:val="20"/>
        </w:numPr>
        <w:rPr>
          <w:sz w:val="28"/>
          <w:szCs w:val="28"/>
        </w:rPr>
      </w:pPr>
      <w:r w:rsidRPr="004B643A">
        <w:rPr>
          <w:sz w:val="28"/>
          <w:szCs w:val="28"/>
        </w:rPr>
        <w:t>ознакомление    под    руководством    педагога    с    разнообразными музыкальными произведениями;</w:t>
      </w:r>
    </w:p>
    <w:p w:rsidR="0091564F" w:rsidRPr="004B643A" w:rsidRDefault="0091564F" w:rsidP="00682B72">
      <w:pPr>
        <w:numPr>
          <w:ilvl w:val="0"/>
          <w:numId w:val="20"/>
        </w:numPr>
        <w:rPr>
          <w:sz w:val="28"/>
          <w:szCs w:val="28"/>
        </w:rPr>
      </w:pPr>
      <w:r w:rsidRPr="004B643A">
        <w:rPr>
          <w:sz w:val="28"/>
          <w:szCs w:val="28"/>
        </w:rPr>
        <w:t>развитие основных технических навыков на материале упражнений и этюдов;</w:t>
      </w:r>
    </w:p>
    <w:p w:rsidR="0091564F" w:rsidRPr="004B643A" w:rsidRDefault="0091564F" w:rsidP="00682B72">
      <w:pPr>
        <w:numPr>
          <w:ilvl w:val="0"/>
          <w:numId w:val="20"/>
        </w:numPr>
        <w:rPr>
          <w:sz w:val="28"/>
          <w:szCs w:val="28"/>
        </w:rPr>
      </w:pPr>
      <w:r w:rsidRPr="004B643A">
        <w:rPr>
          <w:sz w:val="28"/>
          <w:szCs w:val="28"/>
        </w:rPr>
        <w:t>повышение  музыкальной  грамотности,  расширение  и  закрепление теоретических и исторических знаний;</w:t>
      </w:r>
    </w:p>
    <w:p w:rsidR="0091564F" w:rsidRPr="004B643A" w:rsidRDefault="0091564F" w:rsidP="00682B72">
      <w:pPr>
        <w:numPr>
          <w:ilvl w:val="0"/>
          <w:numId w:val="20"/>
        </w:numPr>
        <w:rPr>
          <w:sz w:val="28"/>
          <w:szCs w:val="28"/>
        </w:rPr>
      </w:pPr>
      <w:r w:rsidRPr="004B643A">
        <w:rPr>
          <w:sz w:val="28"/>
          <w:szCs w:val="28"/>
        </w:rPr>
        <w:t>помощь ученикам в их самостоятельном музицировании и участии в общественной жизни школы.</w:t>
      </w:r>
    </w:p>
    <w:p w:rsidR="0091564F" w:rsidRPr="004B643A" w:rsidRDefault="0091564F" w:rsidP="00682B72">
      <w:pPr>
        <w:ind w:firstLine="709"/>
        <w:jc w:val="both"/>
        <w:rPr>
          <w:sz w:val="28"/>
          <w:szCs w:val="28"/>
        </w:rPr>
      </w:pPr>
      <w:r w:rsidRPr="004B643A">
        <w:rPr>
          <w:sz w:val="28"/>
          <w:szCs w:val="28"/>
        </w:rPr>
        <w:t>В повседневной работе в классе по специальности прививается обучающимся интерес к занятиям и любовь к музыке, воспитывается их вкус на лучших образцах народной музыки, русских и зарубежных классиков, произведениях современных отечественных и зарубежных композиторов.</w:t>
      </w:r>
    </w:p>
    <w:p w:rsidR="0091564F" w:rsidRPr="004B643A" w:rsidRDefault="0091564F" w:rsidP="00682B72">
      <w:pPr>
        <w:ind w:firstLine="709"/>
        <w:jc w:val="both"/>
        <w:rPr>
          <w:sz w:val="28"/>
          <w:szCs w:val="28"/>
        </w:rPr>
      </w:pPr>
      <w:r w:rsidRPr="004B643A">
        <w:rPr>
          <w:sz w:val="28"/>
          <w:szCs w:val="28"/>
        </w:rPr>
        <w:t>Важнейшей предпосылкой для успешного музыкально-исполнительского развития обучающегося является воспитание у него свободной и естественной постановки и освоение целесообразных координированных движений, обусловленных теми или иными художественными или техническими задачами.</w:t>
      </w:r>
    </w:p>
    <w:p w:rsidR="0091564F" w:rsidRPr="004B643A" w:rsidRDefault="0091564F" w:rsidP="00682B72">
      <w:pPr>
        <w:ind w:firstLine="709"/>
        <w:jc w:val="both"/>
        <w:rPr>
          <w:sz w:val="28"/>
          <w:szCs w:val="28"/>
        </w:rPr>
      </w:pPr>
      <w:r w:rsidRPr="004B643A">
        <w:rPr>
          <w:sz w:val="28"/>
          <w:szCs w:val="28"/>
        </w:rPr>
        <w:t>Тщательная работа в этом направлении и повседневный контроль как со стороны преподавателя, так и самого обучающегося, предотвращает излишнее мышечное напряжение, тормозящее развитие ребенка и вредно влияющее на состояние здоровья.</w:t>
      </w:r>
    </w:p>
    <w:p w:rsidR="0091564F" w:rsidRPr="004B643A" w:rsidRDefault="0091564F" w:rsidP="00682B72">
      <w:pPr>
        <w:ind w:firstLine="709"/>
        <w:jc w:val="both"/>
        <w:rPr>
          <w:sz w:val="28"/>
          <w:szCs w:val="28"/>
        </w:rPr>
      </w:pPr>
      <w:r w:rsidRPr="004B643A">
        <w:rPr>
          <w:sz w:val="28"/>
          <w:szCs w:val="28"/>
        </w:rPr>
        <w:t>С первых уроков ученик должен вслушиваться в свое исполнение, добиваться выразительного звучания инструмента, внимательно и точно прочитывать авторский текст, работать над устранением технических трудностей, не допускать механического проигрывания, которое приводит к формальному исполнению и тормозит музыкальное развитие. При разучивании музыкальных произведений педагогу следует выбирать аппликатуру в наиболее удобной и целесообразной последовательности. В старших классах эту работу могут выполнять сами учащиеся. На уроках специальности учащиеся знакомятся с музыкальными терминами, поясняется их значение при исполнении музыкальных произведений.</w:t>
      </w:r>
    </w:p>
    <w:p w:rsidR="0091564F" w:rsidRPr="004B643A" w:rsidRDefault="0091564F" w:rsidP="00682B72">
      <w:pPr>
        <w:ind w:firstLine="709"/>
        <w:jc w:val="both"/>
        <w:rPr>
          <w:sz w:val="28"/>
          <w:szCs w:val="28"/>
        </w:rPr>
      </w:pPr>
      <w:r w:rsidRPr="004B643A">
        <w:rPr>
          <w:sz w:val="28"/>
          <w:szCs w:val="28"/>
        </w:rPr>
        <w:t>Работа над выразительностью исполнения, развитием слухового контроля, качеством звучания, ритмом, динамикой последовательно проводится на протяжении всех лет обучения.   Развитие техники исполнения осуществляется в процессе работы над всеми изучаемыми    произведениями.    Развитию    пальцевой    беглости,    четкости,   способствует работа над гаммами, арпеджио, этюдами, упражнениями, с  развитие  над ними следует обращать внимание над   их    качественным      исполнением,    добиваясь    точного     соблюдения  установленной аппликатуры, ровности звучания, устойчивого ритма, пальцевой четкости. В ученике должно развиваться сознательное отношение к освоению различных технических приемов, помогающих осуществлять художественный замысел изучаемого произведения.</w:t>
      </w:r>
    </w:p>
    <w:p w:rsidR="0091564F" w:rsidRPr="004B643A" w:rsidRDefault="0091564F" w:rsidP="00682B72">
      <w:pPr>
        <w:ind w:firstLine="709"/>
        <w:jc w:val="both"/>
        <w:rPr>
          <w:sz w:val="28"/>
          <w:szCs w:val="28"/>
        </w:rPr>
      </w:pPr>
      <w:r w:rsidRPr="004B643A">
        <w:rPr>
          <w:sz w:val="28"/>
          <w:szCs w:val="28"/>
        </w:rPr>
        <w:t>Исходя из индивидуальных возможностей учащегося ему дают четкие задания и систематически проверяется их исполнение.</w:t>
      </w:r>
    </w:p>
    <w:p w:rsidR="0091564F" w:rsidRPr="004B643A" w:rsidRDefault="0091564F" w:rsidP="00682B72">
      <w:pPr>
        <w:ind w:firstLine="709"/>
        <w:jc w:val="both"/>
        <w:rPr>
          <w:sz w:val="28"/>
          <w:szCs w:val="28"/>
        </w:rPr>
      </w:pPr>
      <w:r w:rsidRPr="004B643A">
        <w:rPr>
          <w:sz w:val="28"/>
          <w:szCs w:val="28"/>
        </w:rPr>
        <w:t>Сочетание показа на инструменте со словесным объяснением является наилучшей формой классной работы, стимулирующей интерес, внимание, активность ученика.</w:t>
      </w:r>
    </w:p>
    <w:p w:rsidR="0091564F" w:rsidRPr="004B643A" w:rsidRDefault="0091564F" w:rsidP="00682B72">
      <w:pPr>
        <w:ind w:firstLine="709"/>
        <w:jc w:val="both"/>
        <w:rPr>
          <w:sz w:val="28"/>
          <w:szCs w:val="28"/>
        </w:rPr>
      </w:pPr>
      <w:r w:rsidRPr="004B643A">
        <w:rPr>
          <w:sz w:val="28"/>
          <w:szCs w:val="28"/>
        </w:rPr>
        <w:t>Успеваемость обучающегося во многом зависит от целесообразно составленного плана, где предусматривается последовательное и гармоничное музыкально-техническое развитие обучающегося, учтены его индивидуальные особенности, уровень общего, музыкального и технического развития. Репертуар ученика должен быть разнообразным по содержанию, форме, стилю, фактуре. При подборе репертуара педагог руководствуется принципом постепенности и последовательности обучения. Важно вызвать у обучающегося желание постоянно знакомиться с новыми музыкальными произведениями. В работе над репертуаром нужно добиваться различной степени завершенности исполнения, учитывая, что некоторые из произведений должны быть подготовлены для публичного исполнения, другие для показа в классе, третьи - в порядке ознакомления. Все это фиксируется в индивидуальном плане ученика.</w:t>
      </w:r>
    </w:p>
    <w:p w:rsidR="0091564F" w:rsidRPr="004B643A" w:rsidRDefault="0091564F" w:rsidP="00682B72">
      <w:pPr>
        <w:pStyle w:val="Style10"/>
        <w:widowControl/>
        <w:spacing w:line="240" w:lineRule="auto"/>
        <w:rPr>
          <w:rStyle w:val="FontStyle64"/>
          <w:sz w:val="28"/>
          <w:szCs w:val="28"/>
        </w:rPr>
      </w:pPr>
      <w:r w:rsidRPr="004B643A">
        <w:rPr>
          <w:sz w:val="28"/>
          <w:szCs w:val="28"/>
        </w:rPr>
        <w:t>Учет успеваемости осуществляется на основании</w:t>
      </w:r>
      <w:r w:rsidRPr="004B643A">
        <w:rPr>
          <w:b/>
          <w:bCs/>
          <w:sz w:val="28"/>
          <w:szCs w:val="28"/>
        </w:rPr>
        <w:t xml:space="preserve">  </w:t>
      </w:r>
      <w:r w:rsidRPr="004B643A">
        <w:rPr>
          <w:bCs/>
          <w:sz w:val="28"/>
          <w:szCs w:val="28"/>
        </w:rPr>
        <w:t>положения о</w:t>
      </w:r>
      <w:r w:rsidRPr="004B643A">
        <w:rPr>
          <w:b/>
          <w:bCs/>
          <w:sz w:val="28"/>
          <w:szCs w:val="28"/>
        </w:rPr>
        <w:t xml:space="preserve"> </w:t>
      </w:r>
      <w:r w:rsidRPr="004B643A">
        <w:rPr>
          <w:bCs/>
          <w:sz w:val="28"/>
          <w:szCs w:val="28"/>
        </w:rPr>
        <w:t>формах, периодичности и порядке текущего контроля успеваемости, промежуточной  успеваемости обучающихся</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shd w:val="clear" w:color="auto" w:fill="FFFFFF"/>
        <w:tabs>
          <w:tab w:val="left" w:pos="490"/>
          <w:tab w:val="left" w:pos="554"/>
        </w:tabs>
        <w:ind w:left="567"/>
        <w:jc w:val="center"/>
        <w:rPr>
          <w:b/>
          <w:w w:val="105"/>
          <w:sz w:val="28"/>
          <w:szCs w:val="28"/>
        </w:rPr>
      </w:pPr>
    </w:p>
    <w:p w:rsidR="0091564F" w:rsidRPr="004B643A" w:rsidRDefault="0091564F" w:rsidP="00682B72">
      <w:pPr>
        <w:shd w:val="clear" w:color="auto" w:fill="FFFFFF"/>
        <w:tabs>
          <w:tab w:val="left" w:pos="490"/>
          <w:tab w:val="left" w:pos="554"/>
        </w:tabs>
        <w:ind w:left="567"/>
        <w:jc w:val="center"/>
        <w:rPr>
          <w:b/>
          <w:w w:val="105"/>
          <w:sz w:val="28"/>
          <w:szCs w:val="28"/>
        </w:rPr>
      </w:pPr>
      <w:r w:rsidRPr="004B643A">
        <w:rPr>
          <w:b/>
          <w:w w:val="105"/>
          <w:sz w:val="28"/>
          <w:szCs w:val="28"/>
        </w:rPr>
        <w:t>Рабочая образовательная программа « Чтение нот с листа» (составитель -  преп. ДШИ по классу ф-но Корнева Л. Н.) (обучающиеся 3-7 классов)</w:t>
      </w:r>
    </w:p>
    <w:p w:rsidR="0091564F" w:rsidRPr="004B643A" w:rsidRDefault="0091564F" w:rsidP="00682B72">
      <w:pPr>
        <w:shd w:val="clear" w:color="auto" w:fill="FFFFFF"/>
        <w:tabs>
          <w:tab w:val="left" w:pos="490"/>
          <w:tab w:val="left" w:pos="554"/>
        </w:tabs>
        <w:ind w:left="567"/>
        <w:jc w:val="center"/>
        <w:rPr>
          <w:b/>
          <w:w w:val="105"/>
          <w:sz w:val="28"/>
          <w:szCs w:val="28"/>
        </w:rPr>
      </w:pPr>
    </w:p>
    <w:p w:rsidR="0091564F" w:rsidRPr="004B643A" w:rsidRDefault="0091564F" w:rsidP="00682B72">
      <w:pPr>
        <w:shd w:val="clear" w:color="auto" w:fill="FFFFFF"/>
        <w:tabs>
          <w:tab w:val="left" w:pos="490"/>
          <w:tab w:val="left" w:pos="554"/>
        </w:tabs>
        <w:ind w:firstLine="540"/>
        <w:jc w:val="both"/>
        <w:rPr>
          <w:w w:val="105"/>
          <w:sz w:val="28"/>
          <w:szCs w:val="28"/>
        </w:rPr>
      </w:pPr>
      <w:r w:rsidRPr="004B643A">
        <w:rPr>
          <w:w w:val="105"/>
          <w:sz w:val="28"/>
          <w:szCs w:val="28"/>
        </w:rPr>
        <w:t xml:space="preserve">Проведенный анализ содержания и структуры программы показывает ее основную направленность на организацию и планирование учебного процесса по предмету «Чтение нот с листа» в классе фортепиано в качестве предмета по выбору со сроком обучения 7 лет. Основные цели и задачи обучения по данной программе, а так же использование дидактических приемов, ориентированы составителем на расширение музыкального кругозора учащихся. </w:t>
      </w:r>
    </w:p>
    <w:p w:rsidR="0091564F" w:rsidRPr="004B643A" w:rsidRDefault="0091564F" w:rsidP="00682B72">
      <w:pPr>
        <w:shd w:val="clear" w:color="auto" w:fill="FFFFFF"/>
        <w:tabs>
          <w:tab w:val="left" w:pos="490"/>
          <w:tab w:val="left" w:pos="554"/>
        </w:tabs>
        <w:ind w:firstLine="540"/>
        <w:jc w:val="both"/>
        <w:rPr>
          <w:w w:val="105"/>
          <w:sz w:val="28"/>
          <w:szCs w:val="28"/>
        </w:rPr>
      </w:pPr>
      <w:r w:rsidRPr="004B643A">
        <w:rPr>
          <w:w w:val="105"/>
          <w:sz w:val="28"/>
          <w:szCs w:val="28"/>
        </w:rPr>
        <w:t>Данная программа отрецензирована и после внесенных дополнений рекомендована для применения в учебной практике зам. начальника  УМО ОДШИ Л. Г. Сухиной. 2.12.2004г.</w:t>
      </w:r>
    </w:p>
    <w:p w:rsidR="0091564F" w:rsidRPr="004B643A" w:rsidRDefault="0091564F" w:rsidP="00682B72">
      <w:pPr>
        <w:shd w:val="clear" w:color="auto" w:fill="FFFFFF"/>
        <w:tabs>
          <w:tab w:val="left" w:pos="490"/>
          <w:tab w:val="left" w:pos="554"/>
        </w:tabs>
        <w:jc w:val="center"/>
        <w:rPr>
          <w:b/>
          <w:w w:val="105"/>
          <w:sz w:val="28"/>
          <w:szCs w:val="28"/>
        </w:rPr>
      </w:pPr>
    </w:p>
    <w:p w:rsidR="0091564F" w:rsidRPr="004B643A" w:rsidRDefault="0091564F" w:rsidP="00682B72">
      <w:pPr>
        <w:shd w:val="clear" w:color="auto" w:fill="FFFFFF"/>
        <w:tabs>
          <w:tab w:val="left" w:pos="490"/>
          <w:tab w:val="left" w:pos="554"/>
        </w:tabs>
        <w:jc w:val="center"/>
        <w:rPr>
          <w:b/>
          <w:w w:val="105"/>
          <w:sz w:val="28"/>
          <w:szCs w:val="28"/>
        </w:rPr>
      </w:pPr>
      <w:r w:rsidRPr="004B643A">
        <w:rPr>
          <w:b/>
          <w:w w:val="105"/>
          <w:sz w:val="28"/>
          <w:szCs w:val="28"/>
        </w:rPr>
        <w:t xml:space="preserve">Ансамбль в классе фортепиано (составитель - преп. ДШИ </w:t>
      </w:r>
    </w:p>
    <w:p w:rsidR="0091564F" w:rsidRPr="004B643A" w:rsidRDefault="0091564F" w:rsidP="00682B72">
      <w:pPr>
        <w:shd w:val="clear" w:color="auto" w:fill="FFFFFF"/>
        <w:tabs>
          <w:tab w:val="left" w:pos="490"/>
          <w:tab w:val="left" w:pos="554"/>
        </w:tabs>
        <w:jc w:val="center"/>
        <w:rPr>
          <w:b/>
          <w:w w:val="105"/>
          <w:sz w:val="28"/>
          <w:szCs w:val="28"/>
        </w:rPr>
      </w:pPr>
      <w:r w:rsidRPr="004B643A">
        <w:rPr>
          <w:b/>
          <w:w w:val="105"/>
          <w:sz w:val="28"/>
          <w:szCs w:val="28"/>
        </w:rPr>
        <w:t>по кл. ф-но Иванова Н. Э.) (обучающиеся 3-6 классов)</w:t>
      </w:r>
    </w:p>
    <w:p w:rsidR="0091564F" w:rsidRPr="004B643A" w:rsidRDefault="0091564F" w:rsidP="00682B72">
      <w:pPr>
        <w:shd w:val="clear" w:color="auto" w:fill="FFFFFF"/>
        <w:tabs>
          <w:tab w:val="left" w:pos="490"/>
          <w:tab w:val="left" w:pos="554"/>
        </w:tabs>
        <w:jc w:val="both"/>
        <w:rPr>
          <w:b/>
          <w:w w:val="105"/>
          <w:sz w:val="28"/>
          <w:szCs w:val="28"/>
        </w:rPr>
      </w:pPr>
    </w:p>
    <w:p w:rsidR="0091564F" w:rsidRPr="004B643A" w:rsidRDefault="0091564F" w:rsidP="00682B72">
      <w:pPr>
        <w:ind w:firstLine="709"/>
        <w:jc w:val="both"/>
        <w:rPr>
          <w:sz w:val="28"/>
          <w:szCs w:val="28"/>
        </w:rPr>
      </w:pPr>
      <w:r w:rsidRPr="004B643A">
        <w:rPr>
          <w:sz w:val="28"/>
          <w:szCs w:val="28"/>
        </w:rPr>
        <w:t xml:space="preserve">Необходимость создания программы обусловлена отсутствием типовой программы по классу ансамбля, желанием подробно изучить современные требования к уровню преподавания этого предмета, адаптировать накопленный опыт к новым вкусам детей и взрослых, сформированных семьей и социальной средой. Главной целью данной программы является создание условий для разноуровнего подхода к обучению всех детей, выявление способностей с целью приобщения их к деятельному образу жизни, к организации содержательного досуга, воспитания интереса к музыке и искусству. </w:t>
      </w:r>
    </w:p>
    <w:p w:rsidR="0091564F" w:rsidRPr="004B643A" w:rsidRDefault="0091564F" w:rsidP="00682B72">
      <w:pPr>
        <w:ind w:firstLine="709"/>
        <w:jc w:val="both"/>
        <w:rPr>
          <w:sz w:val="28"/>
          <w:szCs w:val="28"/>
        </w:rPr>
      </w:pPr>
      <w:r w:rsidRPr="004B643A">
        <w:rPr>
          <w:sz w:val="28"/>
          <w:szCs w:val="28"/>
        </w:rPr>
        <w:t>Разделы программы раскрывают содержание предмета, его значение в музыкальном образовании детей. Определяются пути решения таких задач, как умение подчинять личную исполнительскую  инициативу требованиям ансамблевого исполнения, подбор по слуху, воспитание ответственности за выступление перед публикой.</w:t>
      </w:r>
    </w:p>
    <w:p w:rsidR="0091564F" w:rsidRPr="004B643A" w:rsidRDefault="0091564F" w:rsidP="00682B72">
      <w:pPr>
        <w:shd w:val="clear" w:color="auto" w:fill="FFFFFF"/>
        <w:tabs>
          <w:tab w:val="left" w:pos="490"/>
          <w:tab w:val="left" w:pos="554"/>
        </w:tabs>
        <w:ind w:firstLine="540"/>
        <w:jc w:val="both"/>
        <w:rPr>
          <w:w w:val="105"/>
          <w:sz w:val="28"/>
          <w:szCs w:val="28"/>
        </w:rPr>
      </w:pPr>
      <w:r w:rsidRPr="004B643A">
        <w:rPr>
          <w:w w:val="105"/>
          <w:sz w:val="28"/>
          <w:szCs w:val="28"/>
        </w:rPr>
        <w:t xml:space="preserve">Проведенный анализ содержания и структуры данной программы показал ее основную направленность на организацию и планирование учебного процесса по предмету «Ансамбль в классе фортепиано». Составитель, обобщая опыт основных аспектов теории и методики воспитания, методики преподавания игры на фортепиано, раскрывает основные компоненты педагогической деятельности, методы мотивации и стимулирования, используемые преподавателем в процессе реализации программы. </w:t>
      </w:r>
    </w:p>
    <w:p w:rsidR="0091564F" w:rsidRPr="004B643A" w:rsidRDefault="0091564F" w:rsidP="00682B72">
      <w:pPr>
        <w:shd w:val="clear" w:color="auto" w:fill="FFFFFF"/>
        <w:tabs>
          <w:tab w:val="left" w:pos="490"/>
          <w:tab w:val="left" w:pos="554"/>
        </w:tabs>
        <w:ind w:firstLine="540"/>
        <w:jc w:val="both"/>
        <w:rPr>
          <w:b/>
          <w:w w:val="105"/>
          <w:sz w:val="28"/>
          <w:szCs w:val="28"/>
        </w:rPr>
      </w:pPr>
      <w:r w:rsidRPr="004B643A">
        <w:rPr>
          <w:w w:val="105"/>
          <w:sz w:val="28"/>
          <w:szCs w:val="28"/>
        </w:rPr>
        <w:t>Программа отрецензирована и после внесенных изменений рекомендована для применения в учебной практике зам. начальника УМО ОДШИ Л. Г. Сухиной.</w:t>
      </w:r>
      <w:r w:rsidRPr="004B643A">
        <w:rPr>
          <w:b/>
          <w:w w:val="105"/>
          <w:sz w:val="28"/>
          <w:szCs w:val="28"/>
        </w:rPr>
        <w:t xml:space="preserve">  </w:t>
      </w:r>
      <w:r w:rsidRPr="004B643A">
        <w:rPr>
          <w:w w:val="105"/>
          <w:sz w:val="28"/>
          <w:szCs w:val="28"/>
        </w:rPr>
        <w:t>2.12.2004г.</w:t>
      </w:r>
      <w:r w:rsidRPr="004B643A">
        <w:rPr>
          <w:b/>
          <w:w w:val="105"/>
          <w:sz w:val="28"/>
          <w:szCs w:val="28"/>
        </w:rPr>
        <w:t xml:space="preserve"> </w:t>
      </w:r>
    </w:p>
    <w:p w:rsidR="0091564F" w:rsidRPr="004B643A" w:rsidRDefault="0091564F" w:rsidP="00682B72">
      <w:pPr>
        <w:shd w:val="clear" w:color="auto" w:fill="FFFFFF"/>
        <w:tabs>
          <w:tab w:val="left" w:pos="490"/>
        </w:tabs>
        <w:ind w:firstLine="567"/>
        <w:jc w:val="both"/>
        <w:rPr>
          <w:w w:val="105"/>
          <w:sz w:val="28"/>
          <w:szCs w:val="28"/>
        </w:rPr>
      </w:pPr>
    </w:p>
    <w:p w:rsidR="0091564F" w:rsidRPr="004B643A" w:rsidRDefault="0091564F" w:rsidP="00682B72">
      <w:pPr>
        <w:ind w:firstLine="426"/>
        <w:jc w:val="both"/>
        <w:rPr>
          <w:sz w:val="28"/>
          <w:szCs w:val="28"/>
        </w:rPr>
      </w:pPr>
      <w:r w:rsidRPr="004B643A">
        <w:rPr>
          <w:b/>
          <w:spacing w:val="5"/>
          <w:w w:val="105"/>
          <w:sz w:val="28"/>
          <w:szCs w:val="28"/>
        </w:rPr>
        <w:t>На инструментальном  отделении в классе баяна</w:t>
      </w:r>
      <w:r w:rsidRPr="004B643A">
        <w:rPr>
          <w:spacing w:val="5"/>
          <w:w w:val="105"/>
          <w:sz w:val="28"/>
          <w:szCs w:val="28"/>
        </w:rPr>
        <w:t xml:space="preserve"> в образовательном процессе </w:t>
      </w:r>
      <w:r w:rsidRPr="004B643A">
        <w:rPr>
          <w:w w:val="105"/>
          <w:sz w:val="28"/>
          <w:szCs w:val="28"/>
        </w:rPr>
        <w:t xml:space="preserve">используются типовая образовательная программа, рабочие образовательные программы, разработанные преподавателями школы и утвержденные </w:t>
      </w:r>
      <w:r w:rsidRPr="004B643A">
        <w:rPr>
          <w:spacing w:val="-1"/>
          <w:w w:val="105"/>
          <w:sz w:val="28"/>
          <w:szCs w:val="28"/>
        </w:rPr>
        <w:t xml:space="preserve">методическим и педагогическим Советами Школы, дополнительная предпрофессиональная общеобразовательная программа в области музыкального искусства «Народные инструменты» </w:t>
      </w:r>
    </w:p>
    <w:p w:rsidR="0091564F" w:rsidRPr="004B643A" w:rsidRDefault="0091564F" w:rsidP="00682B72">
      <w:pPr>
        <w:ind w:firstLine="567"/>
        <w:jc w:val="both"/>
        <w:rPr>
          <w:sz w:val="28"/>
          <w:szCs w:val="28"/>
        </w:rPr>
      </w:pPr>
    </w:p>
    <w:p w:rsidR="0091564F" w:rsidRPr="004B643A" w:rsidRDefault="0091564F" w:rsidP="00682B72">
      <w:pPr>
        <w:ind w:firstLine="567"/>
        <w:jc w:val="both"/>
        <w:rPr>
          <w:sz w:val="28"/>
          <w:szCs w:val="28"/>
        </w:rPr>
      </w:pPr>
      <w:r w:rsidRPr="004B643A">
        <w:rPr>
          <w:sz w:val="28"/>
          <w:szCs w:val="28"/>
        </w:rPr>
        <w:t xml:space="preserve">Преподавание предмета «Музыкальный инструмент баян» ведется </w:t>
      </w:r>
      <w:r w:rsidRPr="004B643A">
        <w:rPr>
          <w:b/>
          <w:sz w:val="28"/>
          <w:szCs w:val="28"/>
        </w:rPr>
        <w:t>по типовой программе,</w:t>
      </w:r>
      <w:r w:rsidRPr="004B643A">
        <w:rPr>
          <w:sz w:val="28"/>
          <w:szCs w:val="28"/>
        </w:rPr>
        <w:t xml:space="preserve"> «</w:t>
      </w:r>
      <w:r w:rsidRPr="004B643A">
        <w:rPr>
          <w:b/>
          <w:sz w:val="28"/>
          <w:szCs w:val="28"/>
        </w:rPr>
        <w:t>Музыкальный инструмент (Баян)»,</w:t>
      </w:r>
      <w:r w:rsidRPr="004B643A">
        <w:rPr>
          <w:sz w:val="28"/>
          <w:szCs w:val="28"/>
        </w:rPr>
        <w:t xml:space="preserve"> разработанной для ДШИ и ДМШ Министерством культуры СССР в 1981г. (обучающиеся 3-5 классов), </w:t>
      </w:r>
    </w:p>
    <w:p w:rsidR="0091564F" w:rsidRPr="004B643A" w:rsidRDefault="0091564F" w:rsidP="00682B72">
      <w:pPr>
        <w:shd w:val="clear" w:color="auto" w:fill="FFFFFF"/>
        <w:tabs>
          <w:tab w:val="left" w:pos="490"/>
        </w:tabs>
        <w:ind w:firstLine="567"/>
        <w:jc w:val="both"/>
        <w:rPr>
          <w:spacing w:val="3"/>
          <w:sz w:val="28"/>
          <w:szCs w:val="28"/>
        </w:rPr>
      </w:pPr>
      <w:r w:rsidRPr="004B643A">
        <w:rPr>
          <w:spacing w:val="3"/>
          <w:sz w:val="28"/>
          <w:szCs w:val="28"/>
        </w:rPr>
        <w:t>По окончании школы выпускники должны свободно владеть инструментом, самостоятельно разбираться в нотном тексте, соответствующем по уровню сложности произведениям  выпускного класса школы.</w:t>
      </w:r>
    </w:p>
    <w:p w:rsidR="0091564F" w:rsidRPr="004B643A" w:rsidRDefault="0091564F" w:rsidP="00682B72">
      <w:pPr>
        <w:ind w:firstLine="567"/>
        <w:jc w:val="both"/>
        <w:rPr>
          <w:sz w:val="28"/>
          <w:szCs w:val="28"/>
        </w:rPr>
      </w:pPr>
    </w:p>
    <w:p w:rsidR="0091564F" w:rsidRPr="004B643A" w:rsidRDefault="0091564F" w:rsidP="00682B72">
      <w:pPr>
        <w:ind w:firstLine="567"/>
        <w:jc w:val="both"/>
        <w:rPr>
          <w:sz w:val="28"/>
          <w:szCs w:val="28"/>
        </w:rPr>
      </w:pPr>
      <w:r w:rsidRPr="004B643A">
        <w:rPr>
          <w:sz w:val="28"/>
          <w:szCs w:val="28"/>
        </w:rPr>
        <w:t xml:space="preserve">Так же преподавание </w:t>
      </w:r>
      <w:r w:rsidRPr="004B643A">
        <w:rPr>
          <w:b/>
          <w:sz w:val="28"/>
          <w:szCs w:val="28"/>
        </w:rPr>
        <w:t>предмета «Музыкальный инструмент баян»</w:t>
      </w:r>
      <w:r w:rsidRPr="004B643A">
        <w:rPr>
          <w:sz w:val="28"/>
          <w:szCs w:val="28"/>
        </w:rPr>
        <w:t xml:space="preserve"> ведется по  </w:t>
      </w:r>
      <w:r w:rsidRPr="004B643A">
        <w:rPr>
          <w:spacing w:val="-1"/>
          <w:w w:val="105"/>
          <w:sz w:val="28"/>
          <w:szCs w:val="28"/>
        </w:rPr>
        <w:t xml:space="preserve">дополнительной предпрофессиональной общеобразовательной программе в области музыкального искусства </w:t>
      </w:r>
      <w:r w:rsidRPr="004B643A">
        <w:rPr>
          <w:b/>
          <w:spacing w:val="-1"/>
          <w:w w:val="105"/>
          <w:sz w:val="28"/>
          <w:szCs w:val="28"/>
        </w:rPr>
        <w:t>«Народные инструменты»</w:t>
      </w:r>
      <w:r w:rsidRPr="004B643A">
        <w:rPr>
          <w:spacing w:val="-1"/>
          <w:w w:val="105"/>
          <w:sz w:val="28"/>
          <w:szCs w:val="28"/>
        </w:rPr>
        <w:t xml:space="preserve"> П</w:t>
      </w:r>
      <w:r w:rsidRPr="004B643A">
        <w:rPr>
          <w:sz w:val="28"/>
          <w:szCs w:val="28"/>
        </w:rPr>
        <w:t>рограмма по учебному предмету ПО.01.УП.01.СПЕЦИАЛЬНОСТЬ 5(6),   8(9) лет освоения (обучающиеся 1-2 классов)</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 xml:space="preserve">Программа учебного предмета </w:t>
      </w:r>
      <w:r w:rsidRPr="004B643A">
        <w:rPr>
          <w:rStyle w:val="FontStyle68"/>
          <w:b/>
          <w:sz w:val="28"/>
          <w:szCs w:val="28"/>
        </w:rPr>
        <w:t xml:space="preserve">«Специальность» </w:t>
      </w:r>
      <w:r w:rsidRPr="004B643A">
        <w:rPr>
          <w:rStyle w:val="FontStyle68"/>
          <w:sz w:val="28"/>
          <w:szCs w:val="28"/>
        </w:rPr>
        <w:t xml:space="preserve">по виду инструмента </w:t>
      </w:r>
      <w:r w:rsidRPr="004B643A">
        <w:rPr>
          <w:rStyle w:val="FontStyle68"/>
          <w:b/>
          <w:sz w:val="28"/>
          <w:szCs w:val="28"/>
        </w:rPr>
        <w:t>«Баян»,</w:t>
      </w:r>
      <w:r w:rsidRPr="004B643A">
        <w:rPr>
          <w:rStyle w:val="FontStyle68"/>
          <w:sz w:val="28"/>
          <w:szCs w:val="28"/>
        </w:rPr>
        <w:t xml:space="preserve"> далее </w:t>
      </w:r>
      <w:r w:rsidRPr="004B643A">
        <w:rPr>
          <w:rStyle w:val="FontStyle60"/>
          <w:sz w:val="28"/>
          <w:szCs w:val="28"/>
        </w:rPr>
        <w:t xml:space="preserve">- </w:t>
      </w:r>
      <w:r w:rsidRPr="004B643A">
        <w:rPr>
          <w:rStyle w:val="FontStyle68"/>
          <w:sz w:val="28"/>
          <w:szCs w:val="28"/>
        </w:rPr>
        <w:t>«Специальность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«Специальность (баян)»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pStyle w:val="Style12"/>
        <w:widowControl/>
        <w:spacing w:before="10" w:line="240" w:lineRule="auto"/>
        <w:rPr>
          <w:rStyle w:val="FontStyle68"/>
          <w:sz w:val="28"/>
          <w:szCs w:val="28"/>
        </w:rPr>
      </w:pPr>
      <w:r w:rsidRPr="004B643A">
        <w:rPr>
          <w:rStyle w:val="FontStyle68"/>
          <w:sz w:val="28"/>
          <w:szCs w:val="28"/>
        </w:rPr>
        <w:t xml:space="preserve">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w:t>
      </w:r>
      <w:r w:rsidRPr="004B643A">
        <w:rPr>
          <w:rStyle w:val="FontStyle60"/>
          <w:sz w:val="28"/>
          <w:szCs w:val="28"/>
        </w:rPr>
        <w:t xml:space="preserve">- </w:t>
      </w:r>
      <w:r w:rsidRPr="004B643A">
        <w:rPr>
          <w:rStyle w:val="FontStyle68"/>
          <w:sz w:val="28"/>
          <w:szCs w:val="28"/>
        </w:rPr>
        <w:t>на их дальнейшую профессиональную деятельность.</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ind w:firstLine="567"/>
        <w:jc w:val="both"/>
        <w:rPr>
          <w:sz w:val="28"/>
          <w:szCs w:val="28"/>
        </w:rPr>
      </w:pPr>
    </w:p>
    <w:p w:rsidR="0091564F" w:rsidRPr="004B643A" w:rsidRDefault="0091564F" w:rsidP="00682B72">
      <w:pPr>
        <w:ind w:firstLine="426"/>
        <w:jc w:val="center"/>
        <w:rPr>
          <w:b/>
          <w:sz w:val="28"/>
          <w:szCs w:val="28"/>
        </w:rPr>
      </w:pPr>
      <w:r w:rsidRPr="004B643A">
        <w:rPr>
          <w:b/>
          <w:sz w:val="28"/>
          <w:szCs w:val="28"/>
        </w:rPr>
        <w:t xml:space="preserve">Дополнительная предпрофессиональная общеобразовательная программа в области музыкального искусства </w:t>
      </w:r>
    </w:p>
    <w:p w:rsidR="0091564F" w:rsidRPr="004B643A" w:rsidRDefault="0091564F" w:rsidP="00682B72">
      <w:pPr>
        <w:ind w:firstLine="426"/>
        <w:jc w:val="center"/>
        <w:rPr>
          <w:b/>
          <w:sz w:val="28"/>
          <w:szCs w:val="28"/>
        </w:rPr>
      </w:pPr>
      <w:r w:rsidRPr="004B643A">
        <w:rPr>
          <w:b/>
          <w:sz w:val="28"/>
          <w:szCs w:val="28"/>
        </w:rPr>
        <w:t xml:space="preserve">«Народные инструменты» программа по учебному предмету  </w:t>
      </w:r>
    </w:p>
    <w:p w:rsidR="0091564F" w:rsidRPr="004B643A" w:rsidRDefault="0091564F" w:rsidP="00682B72">
      <w:pPr>
        <w:ind w:firstLine="426"/>
        <w:jc w:val="center"/>
        <w:rPr>
          <w:b/>
          <w:sz w:val="28"/>
          <w:szCs w:val="28"/>
        </w:rPr>
      </w:pPr>
      <w:r w:rsidRPr="004B643A">
        <w:rPr>
          <w:b/>
          <w:sz w:val="28"/>
          <w:szCs w:val="28"/>
        </w:rPr>
        <w:t>ПО.01. УП.02 Ансамбль (баян) 5(6), 8(9) лет освоения</w:t>
      </w:r>
    </w:p>
    <w:p w:rsidR="0091564F" w:rsidRPr="004B643A" w:rsidRDefault="0091564F" w:rsidP="00682B72">
      <w:pPr>
        <w:ind w:firstLine="426"/>
        <w:jc w:val="both"/>
        <w:rPr>
          <w:b/>
          <w:sz w:val="28"/>
          <w:szCs w:val="28"/>
        </w:rPr>
      </w:pP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 xml:space="preserve">Программа учебного предмета «Ансамбль» по виду инструмента «Баян», далее </w:t>
      </w:r>
      <w:r w:rsidRPr="004B643A">
        <w:rPr>
          <w:rStyle w:val="FontStyle60"/>
          <w:sz w:val="28"/>
          <w:szCs w:val="28"/>
        </w:rPr>
        <w:t xml:space="preserve">- </w:t>
      </w:r>
      <w:r w:rsidRPr="004B643A">
        <w:rPr>
          <w:rStyle w:val="FontStyle68"/>
          <w:sz w:val="28"/>
          <w:szCs w:val="28"/>
        </w:rPr>
        <w:t>«Ансамбль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«Ансамбль (баян)»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pStyle w:val="Style11"/>
        <w:widowControl/>
        <w:spacing w:line="240" w:lineRule="auto"/>
        <w:rPr>
          <w:rStyle w:val="FontStyle68"/>
          <w:sz w:val="28"/>
          <w:szCs w:val="28"/>
        </w:rPr>
      </w:pP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3"/>
          <w:sz w:val="28"/>
          <w:szCs w:val="28"/>
        </w:rPr>
        <w:t>Образовательная программа «</w:t>
      </w:r>
      <w:r w:rsidRPr="004B643A">
        <w:rPr>
          <w:b/>
          <w:spacing w:val="4"/>
          <w:sz w:val="28"/>
          <w:szCs w:val="28"/>
        </w:rPr>
        <w:t xml:space="preserve">Чтение нот с листа в классе баяна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и хроматической двухрядной гармони»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(составители - преп. ДШИ по кл. баяна Чемезов С. Н.,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преп. ДШИ по кл.баяна Проклов Н. А.). (обучающиеся 3 класса)</w:t>
      </w:r>
    </w:p>
    <w:p w:rsidR="0091564F" w:rsidRPr="004B643A" w:rsidRDefault="0091564F" w:rsidP="00682B72">
      <w:pPr>
        <w:shd w:val="clear" w:color="auto" w:fill="FFFFFF"/>
        <w:tabs>
          <w:tab w:val="left" w:pos="490"/>
        </w:tabs>
        <w:spacing w:before="7"/>
        <w:ind w:firstLine="567"/>
        <w:jc w:val="center"/>
        <w:rPr>
          <w:b/>
          <w:spacing w:val="4"/>
          <w:sz w:val="28"/>
          <w:szCs w:val="28"/>
        </w:rPr>
      </w:pP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 xml:space="preserve">В данной программе раскрыты основные принципы работы с детьми по данному предмету, учебный материал подобран с учетом индивидуальных возможностей учащихся, сохранены принципы доступности, последовательности и систематичности. </w:t>
      </w: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 xml:space="preserve">Программа обсуждена на заседании Экспертного совета училища, протокол № 2 от 18.02.2005г., председатель Экспертного совета Чижова И. А, и после внесенных изменений рекомендована для использования в учебном процессе преподавателем отделения народных инструментов Иркутского областного музыкального училища В. Ю. Бухаровым.  </w:t>
      </w:r>
    </w:p>
    <w:p w:rsidR="0091564F" w:rsidRPr="004B643A" w:rsidRDefault="0091564F" w:rsidP="00682B72">
      <w:pPr>
        <w:shd w:val="clear" w:color="auto" w:fill="FFFFFF"/>
        <w:tabs>
          <w:tab w:val="left" w:pos="490"/>
        </w:tabs>
        <w:spacing w:before="7"/>
        <w:ind w:firstLine="567"/>
        <w:jc w:val="both"/>
        <w:rPr>
          <w:spacing w:val="4"/>
          <w:sz w:val="28"/>
          <w:szCs w:val="28"/>
        </w:rPr>
      </w:pP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Ансамбль в классе баяна, гармони (составитель - преп. ДШИ по кл. баяна  Тимофеев А. М.) (обучающиеся 3 класса)</w:t>
      </w:r>
    </w:p>
    <w:p w:rsidR="0091564F" w:rsidRPr="004B643A" w:rsidRDefault="0091564F" w:rsidP="00682B72">
      <w:pPr>
        <w:shd w:val="clear" w:color="auto" w:fill="FFFFFF"/>
        <w:tabs>
          <w:tab w:val="left" w:pos="490"/>
        </w:tabs>
        <w:spacing w:before="7"/>
        <w:ind w:firstLine="567"/>
        <w:jc w:val="both"/>
        <w:rPr>
          <w:b/>
          <w:spacing w:val="4"/>
          <w:sz w:val="28"/>
          <w:szCs w:val="28"/>
        </w:rPr>
      </w:pP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 xml:space="preserve">В программе дается четкое определение значения предмета «Ансамбль», определены цели и задачи. Методические рекомендации конкретны и содержательны. Годовые требования по классам составлены методически грамотно. Примерный репертуарный список и список используемой литературы составлен в соответствии с четырехгодичным курсом обучения по мере возрастания сложности. </w:t>
      </w: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Программа обсуждена на заседании Экспертного совета училища, протокол № 2 от 10.02 2005г., председатель Экспертного совета Чижова И. А.  и рекомендована в работе ДШИ преподавателем Иркутского областного музыкального училища отделения народных инструментов М. С. Черным.</w:t>
      </w:r>
    </w:p>
    <w:p w:rsidR="0091564F" w:rsidRPr="004B643A" w:rsidRDefault="0091564F" w:rsidP="00682B72">
      <w:pPr>
        <w:ind w:firstLine="539"/>
        <w:jc w:val="both"/>
        <w:rPr>
          <w:sz w:val="28"/>
          <w:szCs w:val="28"/>
        </w:rPr>
      </w:pPr>
      <w:r w:rsidRPr="004B643A">
        <w:rPr>
          <w:sz w:val="28"/>
          <w:szCs w:val="28"/>
        </w:rPr>
        <w:t xml:space="preserve">В классе баяна, хроматической двухрядной гармони в 2013-2014 учебном году обучалось14 человек. Из них 8 человек закончили учебный год с оценкой «5», 2 человека получили оценку «4», 4 человека получили оценку «3». </w:t>
      </w:r>
    </w:p>
    <w:p w:rsidR="0091564F" w:rsidRPr="004B643A" w:rsidRDefault="0091564F" w:rsidP="00682B72">
      <w:pPr>
        <w:shd w:val="clear" w:color="auto" w:fill="FFFFFF"/>
        <w:tabs>
          <w:tab w:val="left" w:pos="490"/>
          <w:tab w:val="left" w:pos="6140"/>
        </w:tabs>
        <w:spacing w:before="7"/>
        <w:ind w:firstLine="567"/>
        <w:jc w:val="center"/>
        <w:rPr>
          <w:b/>
          <w:spacing w:val="4"/>
          <w:sz w:val="28"/>
          <w:szCs w:val="28"/>
        </w:rPr>
      </w:pPr>
    </w:p>
    <w:p w:rsidR="0091564F" w:rsidRPr="004B643A" w:rsidRDefault="0091564F" w:rsidP="00682B72">
      <w:pPr>
        <w:shd w:val="clear" w:color="auto" w:fill="FFFFFF"/>
        <w:tabs>
          <w:tab w:val="left" w:pos="490"/>
          <w:tab w:val="left" w:pos="6140"/>
        </w:tabs>
        <w:spacing w:before="7"/>
        <w:ind w:firstLine="567"/>
        <w:jc w:val="center"/>
        <w:rPr>
          <w:b/>
          <w:spacing w:val="4"/>
          <w:sz w:val="28"/>
          <w:szCs w:val="28"/>
        </w:rPr>
      </w:pPr>
      <w:r w:rsidRPr="004B643A">
        <w:rPr>
          <w:b/>
          <w:spacing w:val="4"/>
          <w:sz w:val="28"/>
          <w:szCs w:val="28"/>
        </w:rPr>
        <w:t>Класс трехструнной, четырехструнной домры</w:t>
      </w:r>
    </w:p>
    <w:p w:rsidR="0091564F" w:rsidRPr="004B643A" w:rsidRDefault="0091564F" w:rsidP="00682B72">
      <w:pPr>
        <w:shd w:val="clear" w:color="auto" w:fill="FFFFFF"/>
        <w:tabs>
          <w:tab w:val="left" w:pos="490"/>
          <w:tab w:val="left" w:pos="6140"/>
        </w:tabs>
        <w:spacing w:before="7"/>
        <w:ind w:firstLine="567"/>
        <w:jc w:val="center"/>
        <w:rPr>
          <w:b/>
          <w:spacing w:val="4"/>
          <w:sz w:val="28"/>
          <w:szCs w:val="28"/>
        </w:rPr>
      </w:pPr>
    </w:p>
    <w:p w:rsidR="0091564F" w:rsidRPr="004B643A" w:rsidRDefault="0091564F" w:rsidP="00682B72">
      <w:pPr>
        <w:shd w:val="clear" w:color="auto" w:fill="FFFFFF"/>
        <w:tabs>
          <w:tab w:val="left" w:pos="490"/>
          <w:tab w:val="left" w:pos="6140"/>
        </w:tabs>
        <w:spacing w:before="7"/>
        <w:ind w:firstLine="567"/>
        <w:jc w:val="both"/>
        <w:rPr>
          <w:spacing w:val="4"/>
          <w:sz w:val="28"/>
          <w:szCs w:val="28"/>
        </w:rPr>
      </w:pPr>
      <w:r w:rsidRPr="004B643A">
        <w:rPr>
          <w:spacing w:val="5"/>
          <w:w w:val="105"/>
          <w:sz w:val="28"/>
          <w:szCs w:val="28"/>
        </w:rPr>
        <w:t xml:space="preserve">На инструментальном  отделении в классе домры  </w:t>
      </w:r>
      <w:r w:rsidRPr="004B643A">
        <w:rPr>
          <w:spacing w:val="4"/>
          <w:sz w:val="28"/>
          <w:szCs w:val="28"/>
        </w:rPr>
        <w:t xml:space="preserve"> 2013-2014 учебном году занималось 6  человек. Отличников – 1 человек,  5  ударников.  Выпускников нет.</w:t>
      </w:r>
    </w:p>
    <w:p w:rsidR="0091564F" w:rsidRPr="004B643A" w:rsidRDefault="0091564F" w:rsidP="00682B72">
      <w:pPr>
        <w:ind w:firstLine="426"/>
        <w:jc w:val="both"/>
        <w:rPr>
          <w:spacing w:val="-1"/>
          <w:w w:val="105"/>
          <w:sz w:val="28"/>
          <w:szCs w:val="28"/>
        </w:rPr>
      </w:pPr>
      <w:r w:rsidRPr="004B643A">
        <w:rPr>
          <w:w w:val="105"/>
          <w:sz w:val="28"/>
          <w:szCs w:val="28"/>
        </w:rPr>
        <w:t xml:space="preserve">В образовательном процессе используются типовая образовательная программа, рабочие образовательные программы, разработанные преподавателями школы и утвержденные </w:t>
      </w:r>
      <w:r w:rsidRPr="004B643A">
        <w:rPr>
          <w:spacing w:val="-1"/>
          <w:w w:val="105"/>
          <w:sz w:val="28"/>
          <w:szCs w:val="28"/>
        </w:rPr>
        <w:t xml:space="preserve">методическим и педагогическим Советами Школы, дополнительная предпрофессиональная общеобразовательная программа в области музыкального искусства «Народные инструменты» </w:t>
      </w:r>
    </w:p>
    <w:p w:rsidR="0091564F" w:rsidRPr="004B643A" w:rsidRDefault="0091564F" w:rsidP="00682B72">
      <w:pPr>
        <w:ind w:firstLine="426"/>
        <w:jc w:val="both"/>
        <w:rPr>
          <w:sz w:val="28"/>
          <w:szCs w:val="28"/>
        </w:rPr>
      </w:pPr>
    </w:p>
    <w:p w:rsidR="0091564F" w:rsidRPr="004B643A" w:rsidRDefault="0091564F" w:rsidP="00682B72">
      <w:pPr>
        <w:ind w:firstLine="567"/>
        <w:jc w:val="both"/>
        <w:rPr>
          <w:sz w:val="28"/>
          <w:szCs w:val="28"/>
        </w:rPr>
      </w:pPr>
      <w:r w:rsidRPr="004B643A">
        <w:rPr>
          <w:sz w:val="28"/>
          <w:szCs w:val="28"/>
        </w:rPr>
        <w:t xml:space="preserve">Преподавание предмета «Музыкальный инструмент домра» ведется </w:t>
      </w:r>
      <w:r w:rsidRPr="004B643A">
        <w:rPr>
          <w:b/>
          <w:sz w:val="28"/>
          <w:szCs w:val="28"/>
        </w:rPr>
        <w:t>по типовой программе,</w:t>
      </w:r>
      <w:r w:rsidRPr="004B643A">
        <w:rPr>
          <w:sz w:val="28"/>
          <w:szCs w:val="28"/>
        </w:rPr>
        <w:t xml:space="preserve"> </w:t>
      </w:r>
      <w:r w:rsidRPr="004B643A">
        <w:rPr>
          <w:b/>
          <w:spacing w:val="4"/>
          <w:sz w:val="28"/>
          <w:szCs w:val="28"/>
        </w:rPr>
        <w:t>Домра. Специальный инструмент. (Министерство культуры СССР. Москва 1972г</w:t>
      </w:r>
      <w:r w:rsidRPr="004B643A">
        <w:rPr>
          <w:spacing w:val="4"/>
          <w:sz w:val="28"/>
          <w:szCs w:val="28"/>
        </w:rPr>
        <w:t>.)  5 лет обучения</w:t>
      </w:r>
      <w:r w:rsidRPr="004B643A">
        <w:rPr>
          <w:sz w:val="28"/>
          <w:szCs w:val="28"/>
        </w:rPr>
        <w:t xml:space="preserve">, (обучающиеся 3-5 классов). </w:t>
      </w:r>
    </w:p>
    <w:p w:rsidR="0091564F" w:rsidRPr="004B643A" w:rsidRDefault="0091564F" w:rsidP="00682B72">
      <w:pPr>
        <w:shd w:val="clear" w:color="auto" w:fill="FFFFFF"/>
        <w:tabs>
          <w:tab w:val="left" w:pos="490"/>
        </w:tabs>
        <w:ind w:firstLine="567"/>
        <w:jc w:val="both"/>
        <w:rPr>
          <w:sz w:val="28"/>
          <w:szCs w:val="28"/>
        </w:rPr>
      </w:pPr>
      <w:r w:rsidRPr="004B643A">
        <w:rPr>
          <w:spacing w:val="3"/>
          <w:sz w:val="28"/>
          <w:szCs w:val="28"/>
        </w:rPr>
        <w:t>По окончании школы выпускники должны свободно владеть инструментом, самостоятельно разбираться в нотном тексте, соответствующем по уровню сложности произведениям  выпускного класса школы.</w:t>
      </w:r>
    </w:p>
    <w:p w:rsidR="0091564F" w:rsidRPr="004B643A" w:rsidRDefault="0091564F" w:rsidP="00682B72">
      <w:pPr>
        <w:ind w:firstLine="567"/>
        <w:jc w:val="both"/>
        <w:rPr>
          <w:sz w:val="28"/>
          <w:szCs w:val="28"/>
        </w:rPr>
      </w:pPr>
      <w:r w:rsidRPr="004B643A">
        <w:rPr>
          <w:sz w:val="28"/>
          <w:szCs w:val="28"/>
        </w:rPr>
        <w:t xml:space="preserve"> Кроме этого преподавание предмета «Музыкальный инструмент домра» ведется по  </w:t>
      </w:r>
      <w:r w:rsidRPr="004B643A">
        <w:rPr>
          <w:spacing w:val="-1"/>
          <w:w w:val="105"/>
          <w:sz w:val="28"/>
          <w:szCs w:val="28"/>
        </w:rPr>
        <w:t>дополнительной предпрофессиональной общеобразовательной программе в области музыкального искусства «Народные инструменты» П</w:t>
      </w:r>
      <w:r w:rsidRPr="004B643A">
        <w:rPr>
          <w:sz w:val="28"/>
          <w:szCs w:val="28"/>
        </w:rPr>
        <w:t>рограмма по учебному предмету ПО.01.УП.01.СПЕЦИАЛЬНОСТЬ 5(6),   8(9) лет освоения (обучающиеся 1-2 классов)</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 xml:space="preserve">Программа учебного предмета «Специальность» по виду инструмента «домра», далее </w:t>
      </w:r>
      <w:r w:rsidRPr="004B643A">
        <w:rPr>
          <w:rStyle w:val="FontStyle60"/>
          <w:sz w:val="28"/>
          <w:szCs w:val="28"/>
        </w:rPr>
        <w:t xml:space="preserve">- </w:t>
      </w:r>
      <w:r w:rsidRPr="004B643A">
        <w:rPr>
          <w:rStyle w:val="FontStyle68"/>
          <w:sz w:val="28"/>
          <w:szCs w:val="28"/>
        </w:rPr>
        <w:t>«Специальность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«Специальность (домра)» направлен на приобретение детьми знаний, умений и навыков игры на домре,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pStyle w:val="Style12"/>
        <w:widowControl/>
        <w:spacing w:before="10" w:line="240" w:lineRule="auto"/>
        <w:rPr>
          <w:rStyle w:val="FontStyle68"/>
          <w:sz w:val="28"/>
          <w:szCs w:val="28"/>
        </w:rPr>
      </w:pPr>
      <w:r w:rsidRPr="004B643A">
        <w:rPr>
          <w:rStyle w:val="FontStyle68"/>
          <w:sz w:val="28"/>
          <w:szCs w:val="28"/>
        </w:rPr>
        <w:t xml:space="preserve">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w:t>
      </w:r>
      <w:r w:rsidRPr="004B643A">
        <w:rPr>
          <w:rStyle w:val="FontStyle60"/>
          <w:sz w:val="28"/>
          <w:szCs w:val="28"/>
        </w:rPr>
        <w:t xml:space="preserve">- </w:t>
      </w:r>
      <w:r w:rsidRPr="004B643A">
        <w:rPr>
          <w:rStyle w:val="FontStyle68"/>
          <w:sz w:val="28"/>
          <w:szCs w:val="28"/>
        </w:rPr>
        <w:t>на их дальнейшую профессиональную деятельность.</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ind w:firstLine="567"/>
        <w:jc w:val="both"/>
        <w:rPr>
          <w:sz w:val="28"/>
          <w:szCs w:val="28"/>
        </w:rPr>
      </w:pPr>
    </w:p>
    <w:p w:rsidR="0091564F" w:rsidRPr="004B643A" w:rsidRDefault="0091564F" w:rsidP="00682B72">
      <w:pPr>
        <w:ind w:firstLine="426"/>
        <w:jc w:val="center"/>
        <w:rPr>
          <w:b/>
          <w:sz w:val="28"/>
          <w:szCs w:val="28"/>
        </w:rPr>
      </w:pPr>
      <w:r w:rsidRPr="004B643A">
        <w:rPr>
          <w:b/>
          <w:sz w:val="28"/>
          <w:szCs w:val="28"/>
        </w:rPr>
        <w:t xml:space="preserve">Дополнительная предпрофессиональная общеобразовательная программа в области музыкального искусства </w:t>
      </w:r>
    </w:p>
    <w:p w:rsidR="0091564F" w:rsidRPr="004B643A" w:rsidRDefault="0091564F" w:rsidP="00682B72">
      <w:pPr>
        <w:ind w:firstLine="426"/>
        <w:jc w:val="center"/>
        <w:rPr>
          <w:b/>
          <w:sz w:val="28"/>
          <w:szCs w:val="28"/>
        </w:rPr>
      </w:pPr>
      <w:r w:rsidRPr="004B643A">
        <w:rPr>
          <w:b/>
          <w:sz w:val="28"/>
          <w:szCs w:val="28"/>
        </w:rPr>
        <w:t xml:space="preserve">«Народные инструменты» программа по учебному предмету  </w:t>
      </w:r>
    </w:p>
    <w:p w:rsidR="0091564F" w:rsidRPr="004B643A" w:rsidRDefault="0091564F" w:rsidP="00682B72">
      <w:pPr>
        <w:ind w:firstLine="426"/>
        <w:jc w:val="center"/>
        <w:rPr>
          <w:b/>
          <w:sz w:val="28"/>
          <w:szCs w:val="28"/>
        </w:rPr>
      </w:pPr>
      <w:r w:rsidRPr="004B643A">
        <w:rPr>
          <w:b/>
          <w:sz w:val="28"/>
          <w:szCs w:val="28"/>
        </w:rPr>
        <w:t>ПО.01. УП.02 Ансамбль (домра) 5(6), 8(9) лет освоения</w:t>
      </w:r>
    </w:p>
    <w:p w:rsidR="0091564F" w:rsidRPr="004B643A" w:rsidRDefault="0091564F" w:rsidP="00682B72">
      <w:pPr>
        <w:ind w:firstLine="426"/>
        <w:jc w:val="center"/>
        <w:rPr>
          <w:spacing w:val="3"/>
          <w:sz w:val="28"/>
          <w:szCs w:val="28"/>
        </w:rPr>
      </w:pP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 xml:space="preserve">Программа учебного предмета «Ансамбль» по виду инструмента «Домра», далее </w:t>
      </w:r>
      <w:r w:rsidRPr="004B643A">
        <w:rPr>
          <w:rStyle w:val="FontStyle60"/>
          <w:sz w:val="28"/>
          <w:szCs w:val="28"/>
        </w:rPr>
        <w:t xml:space="preserve">- </w:t>
      </w:r>
      <w:r w:rsidRPr="004B643A">
        <w:rPr>
          <w:rStyle w:val="FontStyle68"/>
          <w:sz w:val="28"/>
          <w:szCs w:val="28"/>
        </w:rPr>
        <w:t>«Ансамбль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«Ансамбль (домра)» направлен на приобретение детьми знаний, умений и навыков игры на домре,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shd w:val="clear" w:color="auto" w:fill="FFFFFF"/>
        <w:tabs>
          <w:tab w:val="left" w:pos="490"/>
        </w:tabs>
        <w:ind w:firstLine="567"/>
        <w:jc w:val="center"/>
        <w:rPr>
          <w:b/>
          <w:spacing w:val="3"/>
          <w:sz w:val="28"/>
          <w:szCs w:val="28"/>
        </w:rPr>
      </w:pP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Образовательная программа по предмету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«Чтение нот с листа в классе домры»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(составитель – преп. ДШИ по кл. домры Вишневская Л. В.)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(для обучающихся 3-4 классов)</w:t>
      </w:r>
    </w:p>
    <w:p w:rsidR="0091564F" w:rsidRPr="004B643A" w:rsidRDefault="0091564F" w:rsidP="00682B72">
      <w:pPr>
        <w:shd w:val="clear" w:color="auto" w:fill="FFFFFF"/>
        <w:tabs>
          <w:tab w:val="left" w:pos="490"/>
        </w:tabs>
        <w:spacing w:before="7"/>
        <w:ind w:firstLine="567"/>
        <w:jc w:val="center"/>
        <w:rPr>
          <w:b/>
          <w:spacing w:val="4"/>
          <w:sz w:val="28"/>
          <w:szCs w:val="28"/>
        </w:rPr>
      </w:pP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В программе четко сформулированы цели и задачи данного предмета, методические рекомендации носят последовательный и продуманный характер, представлены развернутые списки учебного материала.</w:t>
      </w: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В разработке программы ясно видно понимание педагогом значения развития навыка чтения нот с листа как обучающей дисциплины, которая положительно влияет на весь процесс воспитания и становления музыканта. Главная задача предмета – развитие самостоятельного музыкального мышления, внутренних слуховых представлений и их отображения в звуке на инструменте.</w:t>
      </w: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Данная программа обсуждена на заседании Экспертного совета училища, протокол № 2 от 18.02.2005г., председатель Экспертного совета Чижова И. А.  и рекомендована к использованию в ДШИ преподавателем отделения народных инструментов Иркутского областного музыкального училища Т. В. Буяновой.</w:t>
      </w:r>
    </w:p>
    <w:p w:rsidR="0091564F" w:rsidRPr="004B643A" w:rsidRDefault="0091564F" w:rsidP="00682B72">
      <w:pPr>
        <w:shd w:val="clear" w:color="auto" w:fill="FFFFFF"/>
        <w:tabs>
          <w:tab w:val="left" w:pos="490"/>
          <w:tab w:val="left" w:pos="6140"/>
        </w:tabs>
        <w:spacing w:before="7"/>
        <w:ind w:firstLine="567"/>
        <w:jc w:val="center"/>
        <w:rPr>
          <w:spacing w:val="4"/>
          <w:sz w:val="28"/>
          <w:szCs w:val="28"/>
        </w:rPr>
      </w:pP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Класс гитары шестиструнной</w:t>
      </w:r>
    </w:p>
    <w:p w:rsidR="0091564F" w:rsidRPr="004B643A" w:rsidRDefault="0091564F" w:rsidP="00682B72">
      <w:pPr>
        <w:ind w:firstLine="426"/>
        <w:jc w:val="both"/>
        <w:rPr>
          <w:spacing w:val="-1"/>
          <w:w w:val="105"/>
          <w:sz w:val="28"/>
          <w:szCs w:val="28"/>
        </w:rPr>
      </w:pPr>
      <w:r w:rsidRPr="004B643A">
        <w:rPr>
          <w:spacing w:val="5"/>
          <w:w w:val="105"/>
          <w:sz w:val="28"/>
          <w:szCs w:val="28"/>
        </w:rPr>
        <w:t xml:space="preserve">В образовательном процессе </w:t>
      </w:r>
      <w:r w:rsidRPr="004B643A">
        <w:rPr>
          <w:w w:val="105"/>
          <w:sz w:val="28"/>
          <w:szCs w:val="28"/>
        </w:rPr>
        <w:t xml:space="preserve">используются рабочие образовательные программы, разработанные преподавателями школы и утвержденные </w:t>
      </w:r>
      <w:r w:rsidRPr="004B643A">
        <w:rPr>
          <w:spacing w:val="-1"/>
          <w:w w:val="105"/>
          <w:sz w:val="28"/>
          <w:szCs w:val="28"/>
        </w:rPr>
        <w:t>методическим и педагогическим Советами Школы, дополнительная предпрофессиональная общеобразовательная программа в области музыкального искусства «Народные инструменты».</w:t>
      </w:r>
    </w:p>
    <w:p w:rsidR="0091564F" w:rsidRPr="004B643A" w:rsidRDefault="0091564F" w:rsidP="00682B72">
      <w:pPr>
        <w:ind w:firstLine="708"/>
        <w:jc w:val="both"/>
        <w:rPr>
          <w:sz w:val="28"/>
          <w:szCs w:val="28"/>
        </w:rPr>
      </w:pPr>
      <w:r w:rsidRPr="004B643A">
        <w:rPr>
          <w:sz w:val="28"/>
          <w:szCs w:val="28"/>
        </w:rPr>
        <w:t xml:space="preserve">Преподавание предмета «Музыкальный инструмент гитара шестиструнная» ведется, по </w:t>
      </w:r>
      <w:r w:rsidRPr="004B643A">
        <w:rPr>
          <w:b/>
          <w:spacing w:val="4"/>
          <w:sz w:val="28"/>
          <w:szCs w:val="28"/>
        </w:rPr>
        <w:t xml:space="preserve"> образовательной программе по предмету «Специальный класс. Гитара шестиструнная (составитель. – преп. ДШИ по кл. гитары Вишневская Л. В. ) </w:t>
      </w:r>
      <w:r w:rsidRPr="004B643A">
        <w:rPr>
          <w:sz w:val="28"/>
          <w:szCs w:val="28"/>
        </w:rPr>
        <w:t xml:space="preserve"> (обучающиеся 3-5 классов). Перемены, происходящие в жизни нашей страны побудили автора, учитывая опыт и рекомендации ведущего преподавателя Московской государственной консерватории А.Иванова-Крамского и профессора Барселонской консерватории Э.Пухоля, по новому взглянуть  на процесс обучения игре на гитаре, учитывая синтез основных направлений музыкально-эстетического развития учащихся с индивидуальным подходом к обучению каждого ученика и с последующей профориентацией наиболее способных. </w:t>
      </w:r>
    </w:p>
    <w:p w:rsidR="0091564F" w:rsidRPr="004B643A" w:rsidRDefault="0091564F" w:rsidP="00682B72">
      <w:pPr>
        <w:ind w:firstLine="708"/>
        <w:jc w:val="both"/>
        <w:rPr>
          <w:sz w:val="28"/>
          <w:szCs w:val="28"/>
        </w:rPr>
      </w:pPr>
      <w:r w:rsidRPr="004B643A">
        <w:rPr>
          <w:sz w:val="28"/>
          <w:szCs w:val="28"/>
        </w:rPr>
        <w:t>В разделе «Краткие методические рекомендации» преподаватель излагает основные вопросы, связанные с правильной организацией занятий, постепенно и подробно анализирует наиболее существенные вопросы техники игры на гитаре. Программа содержит годовые требования, репертуарные списки, включающие произведения русских, западноевропейской и современных композиторов, примерные программы  академконцертов и переводных экзаменов.</w:t>
      </w:r>
    </w:p>
    <w:p w:rsidR="0091564F" w:rsidRPr="004B643A" w:rsidRDefault="0091564F" w:rsidP="00682B72">
      <w:pPr>
        <w:shd w:val="clear" w:color="auto" w:fill="FFFFFF"/>
        <w:tabs>
          <w:tab w:val="left" w:pos="490"/>
        </w:tabs>
        <w:ind w:firstLine="567"/>
        <w:jc w:val="both"/>
        <w:rPr>
          <w:sz w:val="28"/>
          <w:szCs w:val="28"/>
        </w:rPr>
      </w:pPr>
      <w:r w:rsidRPr="004B643A">
        <w:rPr>
          <w:spacing w:val="3"/>
          <w:sz w:val="28"/>
          <w:szCs w:val="28"/>
        </w:rPr>
        <w:t>По окончании школы выпускники должны свободно владеть инструментом, самостоятельно разбираться в нотном тексте, соответствующем по уровню сложности произведениям  выпускного класса школы.</w:t>
      </w:r>
    </w:p>
    <w:p w:rsidR="0091564F" w:rsidRPr="004B643A" w:rsidRDefault="0091564F" w:rsidP="00682B72">
      <w:pPr>
        <w:ind w:firstLine="708"/>
        <w:jc w:val="both"/>
        <w:rPr>
          <w:sz w:val="28"/>
          <w:szCs w:val="28"/>
        </w:rPr>
      </w:pPr>
      <w:r w:rsidRPr="004B643A">
        <w:rPr>
          <w:sz w:val="28"/>
          <w:szCs w:val="28"/>
        </w:rPr>
        <w:t>Программа обсуждена на заседании Экспертного совета училища, протокол № 3 от 6.03. 2005г. и после внесенных изменений рекомендована для использования в учебном процессе.</w:t>
      </w:r>
    </w:p>
    <w:p w:rsidR="0091564F" w:rsidRPr="004B643A" w:rsidRDefault="0091564F" w:rsidP="00682B72">
      <w:pPr>
        <w:shd w:val="clear" w:color="auto" w:fill="FFFFFF"/>
        <w:tabs>
          <w:tab w:val="left" w:pos="490"/>
        </w:tabs>
        <w:spacing w:before="7"/>
        <w:ind w:firstLine="567"/>
        <w:jc w:val="both"/>
        <w:rPr>
          <w:sz w:val="28"/>
          <w:szCs w:val="28"/>
        </w:rPr>
      </w:pPr>
      <w:r w:rsidRPr="004B643A">
        <w:rPr>
          <w:sz w:val="28"/>
          <w:szCs w:val="28"/>
        </w:rPr>
        <w:t xml:space="preserve">Так же преподавание предмета «Музыкальный инструмент гитара шестиструнная» ведется по  </w:t>
      </w:r>
      <w:r w:rsidRPr="004B643A">
        <w:rPr>
          <w:spacing w:val="-1"/>
          <w:w w:val="105"/>
          <w:sz w:val="28"/>
          <w:szCs w:val="28"/>
        </w:rPr>
        <w:t>дополнительной предпрофессиональной общеобразовательной программе в области музыкального искусства «Народные инструменты» П</w:t>
      </w:r>
      <w:r w:rsidRPr="004B643A">
        <w:rPr>
          <w:sz w:val="28"/>
          <w:szCs w:val="28"/>
        </w:rPr>
        <w:t>рограмма по учебному предмету ПО.01.УП.01.СПЕЦИАЛЬНОСТЬ 5(6),   8(9) лет освоения (обучающиеся 1-2 классов)</w:t>
      </w:r>
    </w:p>
    <w:p w:rsidR="0091564F" w:rsidRPr="004B643A" w:rsidRDefault="0091564F" w:rsidP="00682B72">
      <w:pPr>
        <w:autoSpaceDE w:val="0"/>
        <w:autoSpaceDN w:val="0"/>
        <w:adjustRightInd w:val="0"/>
        <w:ind w:firstLine="425"/>
        <w:jc w:val="both"/>
        <w:rPr>
          <w:sz w:val="28"/>
          <w:szCs w:val="28"/>
          <w:lang w:eastAsia="zh-CN"/>
        </w:rPr>
      </w:pPr>
      <w:r w:rsidRPr="004B643A">
        <w:rPr>
          <w:sz w:val="28"/>
          <w:szCs w:val="28"/>
          <w:lang w:eastAsia="zh-CN"/>
        </w:rPr>
        <w:t>Программа учебного предмета «Специальность» по виду инструмента «Шестиструнная гитара», далее – «Специальность (гитара)»,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autoSpaceDE w:val="0"/>
        <w:autoSpaceDN w:val="0"/>
        <w:adjustRightInd w:val="0"/>
        <w:ind w:firstLine="425"/>
        <w:jc w:val="both"/>
        <w:rPr>
          <w:sz w:val="28"/>
          <w:szCs w:val="28"/>
          <w:lang w:eastAsia="zh-CN"/>
        </w:rPr>
      </w:pPr>
      <w:r w:rsidRPr="004B643A">
        <w:rPr>
          <w:sz w:val="28"/>
          <w:szCs w:val="28"/>
          <w:lang w:eastAsia="zh-CN"/>
        </w:rPr>
        <w:t>Учебный предмет «Специальность (гитара)» направлен на приобретение детьми знаний, умений и навыков игры на шестиструнной гитаре,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autoSpaceDE w:val="0"/>
        <w:autoSpaceDN w:val="0"/>
        <w:adjustRightInd w:val="0"/>
        <w:ind w:firstLine="425"/>
        <w:jc w:val="both"/>
        <w:rPr>
          <w:sz w:val="28"/>
          <w:szCs w:val="28"/>
          <w:lang w:eastAsia="zh-CN"/>
        </w:rPr>
      </w:pPr>
      <w:r w:rsidRPr="004B643A">
        <w:rPr>
          <w:sz w:val="28"/>
          <w:szCs w:val="28"/>
          <w:lang w:eastAsia="zh-CN"/>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shd w:val="clear" w:color="auto" w:fill="FFFFFF"/>
        <w:tabs>
          <w:tab w:val="left" w:pos="490"/>
        </w:tabs>
        <w:spacing w:before="7"/>
        <w:ind w:firstLine="567"/>
        <w:jc w:val="both"/>
        <w:rPr>
          <w:sz w:val="28"/>
          <w:szCs w:val="28"/>
        </w:rPr>
      </w:pPr>
    </w:p>
    <w:p w:rsidR="0091564F" w:rsidRPr="004B643A" w:rsidRDefault="0091564F" w:rsidP="00682B72">
      <w:pPr>
        <w:ind w:firstLine="426"/>
        <w:jc w:val="center"/>
        <w:rPr>
          <w:b/>
          <w:sz w:val="28"/>
          <w:szCs w:val="28"/>
        </w:rPr>
      </w:pPr>
      <w:r w:rsidRPr="004B643A">
        <w:rPr>
          <w:b/>
          <w:sz w:val="28"/>
          <w:szCs w:val="28"/>
        </w:rPr>
        <w:t>Дополнительная предпрофессиональная общеобразовательная программа в области музыкального искусства</w:t>
      </w:r>
    </w:p>
    <w:p w:rsidR="0091564F" w:rsidRPr="004B643A" w:rsidRDefault="0091564F" w:rsidP="00682B72">
      <w:pPr>
        <w:ind w:firstLine="426"/>
        <w:jc w:val="center"/>
        <w:rPr>
          <w:b/>
          <w:sz w:val="28"/>
          <w:szCs w:val="28"/>
        </w:rPr>
      </w:pPr>
      <w:r w:rsidRPr="004B643A">
        <w:rPr>
          <w:b/>
          <w:sz w:val="28"/>
          <w:szCs w:val="28"/>
        </w:rPr>
        <w:t xml:space="preserve"> «Народные инструменты» программа по учебному предмету  </w:t>
      </w:r>
    </w:p>
    <w:p w:rsidR="0091564F" w:rsidRPr="004B643A" w:rsidRDefault="0091564F" w:rsidP="00682B72">
      <w:pPr>
        <w:ind w:firstLine="426"/>
        <w:jc w:val="center"/>
        <w:rPr>
          <w:b/>
          <w:sz w:val="28"/>
          <w:szCs w:val="28"/>
        </w:rPr>
      </w:pPr>
      <w:r w:rsidRPr="004B643A">
        <w:rPr>
          <w:b/>
          <w:sz w:val="28"/>
          <w:szCs w:val="28"/>
        </w:rPr>
        <w:t>ПО.01. УП.02 Ансамбль (гитара) 5(6), 8(9) лет освоения</w:t>
      </w:r>
    </w:p>
    <w:p w:rsidR="0091564F" w:rsidRPr="004B643A" w:rsidRDefault="0091564F" w:rsidP="00682B72">
      <w:pPr>
        <w:ind w:firstLine="426"/>
        <w:jc w:val="center"/>
        <w:rPr>
          <w:spacing w:val="3"/>
          <w:sz w:val="28"/>
          <w:szCs w:val="28"/>
        </w:rPr>
      </w:pP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 xml:space="preserve">Программа учебного предмета «Ансамбль» по виду инструмента «Гитара», далее </w:t>
      </w:r>
      <w:r w:rsidRPr="004B643A">
        <w:rPr>
          <w:rStyle w:val="FontStyle60"/>
          <w:sz w:val="28"/>
          <w:szCs w:val="28"/>
        </w:rPr>
        <w:t xml:space="preserve">- </w:t>
      </w:r>
      <w:r w:rsidRPr="004B643A">
        <w:rPr>
          <w:rStyle w:val="FontStyle68"/>
          <w:sz w:val="28"/>
          <w:szCs w:val="28"/>
        </w:rPr>
        <w:t>«Ансамбль (гитара)»,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«Ансамбль (гитара)» направлен на приобретение детьми знаний, умений и навыков игры на гитаре, получение ими художественного образования, а также на эстетическое воспитание и духовно-нравственное развитие ученика.</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pStyle w:val="Style11"/>
        <w:widowControl/>
        <w:spacing w:line="240" w:lineRule="auto"/>
        <w:rPr>
          <w:rStyle w:val="FontStyle68"/>
          <w:sz w:val="28"/>
          <w:szCs w:val="28"/>
        </w:rPr>
      </w:pP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Образовательная программа по предмету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 xml:space="preserve">«Чтение нот с листа в классе гитары» </w:t>
      </w:r>
    </w:p>
    <w:p w:rsidR="0091564F" w:rsidRPr="004B643A" w:rsidRDefault="0091564F" w:rsidP="00682B72">
      <w:pPr>
        <w:shd w:val="clear" w:color="auto" w:fill="FFFFFF"/>
        <w:tabs>
          <w:tab w:val="left" w:pos="490"/>
        </w:tabs>
        <w:spacing w:before="7"/>
        <w:ind w:firstLine="567"/>
        <w:jc w:val="center"/>
        <w:rPr>
          <w:b/>
          <w:spacing w:val="4"/>
          <w:sz w:val="28"/>
          <w:szCs w:val="28"/>
        </w:rPr>
      </w:pPr>
      <w:r w:rsidRPr="004B643A">
        <w:rPr>
          <w:b/>
          <w:spacing w:val="4"/>
          <w:sz w:val="28"/>
          <w:szCs w:val="28"/>
        </w:rPr>
        <w:t>(составитель – преп. по кл. гитары Вишневская Л. В.) (3-5 классы)</w:t>
      </w:r>
    </w:p>
    <w:p w:rsidR="0091564F" w:rsidRPr="004B643A" w:rsidRDefault="0091564F" w:rsidP="00682B72">
      <w:pPr>
        <w:shd w:val="clear" w:color="auto" w:fill="FFFFFF"/>
        <w:tabs>
          <w:tab w:val="left" w:pos="490"/>
        </w:tabs>
        <w:spacing w:before="7"/>
        <w:ind w:firstLine="567"/>
        <w:jc w:val="center"/>
        <w:rPr>
          <w:b/>
          <w:spacing w:val="4"/>
          <w:sz w:val="28"/>
          <w:szCs w:val="28"/>
        </w:rPr>
      </w:pP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В программе дается четкое определение целей и задач предмета, обозначена важность данной дисциплины и её связь с другими предметами. Обозначены умения и навыки, которые ученик приобретает в результате занятий.</w:t>
      </w:r>
    </w:p>
    <w:p w:rsidR="0091564F" w:rsidRPr="004B643A" w:rsidRDefault="0091564F" w:rsidP="00682B72">
      <w:pPr>
        <w:shd w:val="clear" w:color="auto" w:fill="FFFFFF"/>
        <w:tabs>
          <w:tab w:val="left" w:pos="490"/>
        </w:tabs>
        <w:spacing w:before="7"/>
        <w:ind w:firstLine="567"/>
        <w:jc w:val="both"/>
        <w:rPr>
          <w:spacing w:val="4"/>
          <w:sz w:val="28"/>
          <w:szCs w:val="28"/>
        </w:rPr>
      </w:pPr>
      <w:r w:rsidRPr="004B643A">
        <w:rPr>
          <w:spacing w:val="4"/>
          <w:sz w:val="28"/>
          <w:szCs w:val="28"/>
        </w:rPr>
        <w:t>Программа обсуждена на заседании Экспертного совета училища, протокол № 3 от 6.03.2005г. и после внесенных изменений рекомендована к применению в образовательном процессе преподавателем Иркутского областного музыкального училища О. Н. Салимзяновой.</w:t>
      </w:r>
    </w:p>
    <w:p w:rsidR="0091564F" w:rsidRPr="004B643A" w:rsidRDefault="0091564F" w:rsidP="00682B72">
      <w:pPr>
        <w:shd w:val="clear" w:color="auto" w:fill="FFFFFF"/>
        <w:tabs>
          <w:tab w:val="left" w:pos="490"/>
        </w:tabs>
        <w:spacing w:before="7"/>
        <w:ind w:firstLine="567"/>
        <w:jc w:val="both"/>
        <w:rPr>
          <w:b/>
          <w:spacing w:val="4"/>
          <w:sz w:val="28"/>
          <w:szCs w:val="28"/>
        </w:rPr>
      </w:pPr>
    </w:p>
    <w:p w:rsidR="0091564F" w:rsidRPr="004B643A" w:rsidRDefault="0091564F" w:rsidP="00682B72">
      <w:pPr>
        <w:jc w:val="both"/>
        <w:rPr>
          <w:sz w:val="28"/>
          <w:szCs w:val="28"/>
        </w:rPr>
      </w:pPr>
      <w:r w:rsidRPr="004B643A">
        <w:rPr>
          <w:b/>
          <w:bCs/>
          <w:sz w:val="28"/>
          <w:szCs w:val="28"/>
        </w:rPr>
        <w:t>Учебный предмет «Фортепиано»  на народном отделении ведется по ДПОП, по программе учебного предмета</w:t>
      </w:r>
      <w:r w:rsidRPr="004B643A">
        <w:rPr>
          <w:sz w:val="28"/>
          <w:szCs w:val="28"/>
        </w:rPr>
        <w:t>. ПО.01.УП.03. ФОРТЕПИАНО 5(6) лет, 8(9) лет освоения</w:t>
      </w:r>
    </w:p>
    <w:p w:rsidR="0091564F" w:rsidRPr="004B643A" w:rsidRDefault="0091564F" w:rsidP="00682B72">
      <w:pPr>
        <w:ind w:firstLine="709"/>
        <w:jc w:val="both"/>
        <w:rPr>
          <w:sz w:val="28"/>
          <w:szCs w:val="28"/>
        </w:rPr>
      </w:pPr>
      <w:r w:rsidRPr="004B643A">
        <w:rPr>
          <w:sz w:val="28"/>
          <w:szCs w:val="28"/>
        </w:rPr>
        <w:t>Обучение осуществляется в индивидуальном порядке. Успехи в освоении инструмента зависят от индивидуальных способностей обучающихся. В основном вся работа над репертуаром и техническим развитием ведется на уроке, так как у обучающихся, в основном, нет дома инструмента (с которым происходит ознакомление). Каждый урок включает проверку усвоения пройденного материала и разбор нового. Основной принцип подбора нотных примеров заключается в том, чтобы каждое следующее упражнение, каждая пьеса давали ученику что-то новое. Для обучающихся народного отделения полезно проходить ознакомление на фортепиано, это поможет в лучшем усвоении предметов сольфеджио и музыкальной литературы (игра интервалов, аккордовых последовательностей, музыкальных номеров, тем). Знания, приобретенные на   уроках, показываются на контрольных уроках в конце полугодии или на концертах, проводимых в школе.</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pStyle w:val="ListParagraph"/>
        <w:spacing w:line="240" w:lineRule="auto"/>
        <w:ind w:left="0"/>
        <w:rPr>
          <w:rFonts w:ascii="Times New Roman" w:hAnsi="Times New Roman"/>
          <w:b/>
          <w:sz w:val="28"/>
          <w:szCs w:val="28"/>
        </w:rPr>
      </w:pPr>
    </w:p>
    <w:p w:rsidR="0091564F" w:rsidRPr="004B643A" w:rsidRDefault="0091564F" w:rsidP="00682B72">
      <w:pPr>
        <w:pStyle w:val="ListParagraph"/>
        <w:spacing w:line="240" w:lineRule="auto"/>
        <w:ind w:left="0" w:firstLine="142"/>
        <w:jc w:val="center"/>
        <w:rPr>
          <w:rFonts w:ascii="Times New Roman" w:hAnsi="Times New Roman"/>
          <w:b/>
          <w:sz w:val="28"/>
          <w:szCs w:val="28"/>
        </w:rPr>
      </w:pPr>
      <w:r w:rsidRPr="004B643A">
        <w:rPr>
          <w:rFonts w:ascii="Times New Roman" w:hAnsi="Times New Roman"/>
          <w:b/>
          <w:sz w:val="28"/>
          <w:szCs w:val="28"/>
        </w:rPr>
        <w:t>Хоровой класс</w:t>
      </w:r>
    </w:p>
    <w:p w:rsidR="0091564F" w:rsidRPr="004B643A" w:rsidRDefault="0091564F" w:rsidP="00682B72">
      <w:pPr>
        <w:pStyle w:val="ListParagraph"/>
        <w:spacing w:line="240" w:lineRule="auto"/>
        <w:ind w:left="0" w:firstLine="142"/>
        <w:jc w:val="center"/>
        <w:rPr>
          <w:rFonts w:ascii="Times New Roman" w:hAnsi="Times New Roman"/>
          <w:b/>
          <w:sz w:val="28"/>
          <w:szCs w:val="28"/>
        </w:rPr>
      </w:pPr>
    </w:p>
    <w:p w:rsidR="0091564F" w:rsidRPr="004B643A" w:rsidRDefault="0091564F" w:rsidP="00682B72">
      <w:pPr>
        <w:pStyle w:val="ListParagraph"/>
        <w:shd w:val="clear" w:color="auto" w:fill="FFFFFF"/>
        <w:tabs>
          <w:tab w:val="left" w:pos="490"/>
        </w:tabs>
        <w:spacing w:before="7" w:line="240" w:lineRule="auto"/>
        <w:ind w:left="0" w:firstLine="142"/>
        <w:jc w:val="both"/>
        <w:rPr>
          <w:rFonts w:ascii="Times New Roman" w:hAnsi="Times New Roman"/>
          <w:b/>
          <w:spacing w:val="2"/>
          <w:sz w:val="28"/>
          <w:szCs w:val="28"/>
        </w:rPr>
      </w:pPr>
      <w:r w:rsidRPr="004B643A">
        <w:rPr>
          <w:rFonts w:ascii="Times New Roman" w:hAnsi="Times New Roman"/>
          <w:b/>
          <w:sz w:val="28"/>
          <w:szCs w:val="28"/>
        </w:rPr>
        <w:t>Учебный предмет «Хор» на инструментальном отделении ведется по типовой программе</w:t>
      </w:r>
      <w:r w:rsidRPr="004B643A">
        <w:rPr>
          <w:rFonts w:ascii="Times New Roman" w:hAnsi="Times New Roman"/>
          <w:b/>
          <w:spacing w:val="2"/>
          <w:sz w:val="28"/>
          <w:szCs w:val="28"/>
        </w:rPr>
        <w:t xml:space="preserve"> Хоровой класс (Министерство культуры СССР, М. 1988г.);</w:t>
      </w:r>
    </w:p>
    <w:p w:rsidR="0091564F" w:rsidRPr="004B643A" w:rsidRDefault="0091564F" w:rsidP="00682B72">
      <w:pPr>
        <w:jc w:val="both"/>
        <w:rPr>
          <w:sz w:val="28"/>
          <w:szCs w:val="28"/>
        </w:rPr>
      </w:pPr>
      <w:r w:rsidRPr="004B643A">
        <w:rPr>
          <w:b/>
          <w:spacing w:val="4"/>
          <w:sz w:val="28"/>
          <w:szCs w:val="28"/>
        </w:rPr>
        <w:t>Кроме этого, занятия по предмету «Хор» проводятся по ДПОП по программе учебного предмета</w:t>
      </w:r>
      <w:r w:rsidRPr="004B643A">
        <w:rPr>
          <w:sz w:val="28"/>
          <w:szCs w:val="28"/>
        </w:rPr>
        <w:t xml:space="preserve"> ПО.01.УП.04. ХОРОВОЙ КЛАСС</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Хоровой класс в ДШИ занимает важное место в системе музыкального воспитания и образования. Хоровое пение развивает художественный вкус детей, расширяет их музыкальный кругозор, способствует повышению культурного уровня.</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Главная задача данного предмета – привить детям любовь к хоровому пению, сформировать необходимые навыки и выработать потребность в систематическом коллективном музицировании, учитывая, что хоровое пение – наиболее доступный вид подобной деятельности.</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 xml:space="preserve">В ДШИ и ДМШ,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 </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 xml:space="preserve">Программа содержит подробную пояснительную записку, методические рекомендации и примерные репертуарные списки, разделенные на произведения для старшего и младшего хоров. </w:t>
      </w:r>
    </w:p>
    <w:p w:rsidR="0091564F" w:rsidRPr="004B643A" w:rsidRDefault="0091564F" w:rsidP="00682B72">
      <w:pPr>
        <w:ind w:firstLine="709"/>
        <w:jc w:val="both"/>
        <w:rPr>
          <w:sz w:val="28"/>
          <w:szCs w:val="28"/>
        </w:rPr>
      </w:pPr>
      <w:r w:rsidRPr="004B643A">
        <w:rPr>
          <w:sz w:val="28"/>
          <w:szCs w:val="28"/>
        </w:rPr>
        <w:t>Хоровое пение является одним из средств разностороннего развития обучающихся: музыкально-творческого и личностного. Целью работы с учениками в процессе их обучения пению в хоре является оптимальное индивидуальное певческое развитие каждого участника хора, обучение его умению петь в хоре, формирование его певческой культуры.</w:t>
      </w:r>
    </w:p>
    <w:p w:rsidR="0091564F" w:rsidRPr="004B643A" w:rsidRDefault="0091564F" w:rsidP="00682B72">
      <w:pPr>
        <w:ind w:firstLine="709"/>
        <w:jc w:val="both"/>
        <w:rPr>
          <w:sz w:val="28"/>
          <w:szCs w:val="28"/>
        </w:rPr>
      </w:pPr>
      <w:r w:rsidRPr="004B643A">
        <w:rPr>
          <w:sz w:val="28"/>
          <w:szCs w:val="28"/>
        </w:rPr>
        <w:t xml:space="preserve">Задачи - разностороннее развитие вокально-хорового слуха, накопление музыкально-слуховых представлений; формирование музыкальной памяти, обучение использованию при пении мягкой атаки, смешанного звучания; формирование навыков певческой эмоциональности, выразительности; формирование вокальной артикуляции, развитие певческого дыхания, расширение диапазона голоса. На протяжении всех лет обучения педагог следит за формированием и развитием важнейших </w:t>
      </w:r>
      <w:r w:rsidRPr="004B643A">
        <w:rPr>
          <w:bCs/>
          <w:sz w:val="28"/>
          <w:szCs w:val="28"/>
        </w:rPr>
        <w:t>вокально-хоровых навыков об</w:t>
      </w:r>
      <w:r w:rsidRPr="004B643A">
        <w:rPr>
          <w:sz w:val="28"/>
          <w:szCs w:val="28"/>
        </w:rPr>
        <w:t xml:space="preserve">учащихся (дыханием, звуковедением, ансамблем, строем, </w:t>
      </w:r>
      <w:r w:rsidRPr="004B643A">
        <w:rPr>
          <w:bCs/>
          <w:sz w:val="28"/>
          <w:szCs w:val="28"/>
        </w:rPr>
        <w:t>дикцией и пр.)</w:t>
      </w:r>
      <w:r w:rsidRPr="004B643A">
        <w:rPr>
          <w:b/>
          <w:bCs/>
          <w:sz w:val="28"/>
          <w:szCs w:val="28"/>
        </w:rPr>
        <w:t xml:space="preserve"> </w:t>
      </w:r>
      <w:r w:rsidRPr="004B643A">
        <w:rPr>
          <w:sz w:val="28"/>
          <w:szCs w:val="28"/>
        </w:rPr>
        <w:t xml:space="preserve">постепенно усложняя задачи. В течение учебного </w:t>
      </w:r>
      <w:r w:rsidRPr="004B643A">
        <w:rPr>
          <w:bCs/>
          <w:sz w:val="28"/>
          <w:szCs w:val="28"/>
        </w:rPr>
        <w:t>года проходит ряд</w:t>
      </w:r>
      <w:r w:rsidRPr="004B643A">
        <w:rPr>
          <w:b/>
          <w:bCs/>
          <w:sz w:val="28"/>
          <w:szCs w:val="28"/>
        </w:rPr>
        <w:t xml:space="preserve"> </w:t>
      </w:r>
      <w:r w:rsidRPr="004B643A">
        <w:rPr>
          <w:sz w:val="28"/>
          <w:szCs w:val="28"/>
        </w:rPr>
        <w:t>творческих показов; отчетные концерты,  выступления на различных концертных площадках.</w:t>
      </w:r>
    </w:p>
    <w:p w:rsidR="0091564F" w:rsidRPr="004B643A" w:rsidRDefault="0091564F" w:rsidP="00682B72">
      <w:pPr>
        <w:shd w:val="clear" w:color="auto" w:fill="FFFFFF"/>
        <w:tabs>
          <w:tab w:val="left" w:pos="490"/>
        </w:tabs>
        <w:spacing w:before="7"/>
        <w:ind w:firstLine="567"/>
        <w:jc w:val="center"/>
        <w:rPr>
          <w:b/>
          <w:spacing w:val="2"/>
          <w:sz w:val="28"/>
          <w:szCs w:val="28"/>
        </w:rPr>
      </w:pPr>
    </w:p>
    <w:p w:rsidR="0091564F" w:rsidRPr="004B643A" w:rsidRDefault="0091564F" w:rsidP="00682B72">
      <w:pPr>
        <w:shd w:val="clear" w:color="auto" w:fill="FFFFFF"/>
        <w:tabs>
          <w:tab w:val="left" w:pos="490"/>
        </w:tabs>
        <w:spacing w:before="7"/>
        <w:ind w:firstLine="567"/>
        <w:jc w:val="center"/>
        <w:rPr>
          <w:b/>
          <w:spacing w:val="2"/>
          <w:sz w:val="28"/>
          <w:szCs w:val="28"/>
        </w:rPr>
      </w:pPr>
      <w:r w:rsidRPr="004B643A">
        <w:rPr>
          <w:b/>
          <w:spacing w:val="2"/>
          <w:sz w:val="28"/>
          <w:szCs w:val="28"/>
        </w:rPr>
        <w:t>Класс теоретических дисциплин</w:t>
      </w:r>
    </w:p>
    <w:p w:rsidR="0091564F" w:rsidRPr="004B643A" w:rsidRDefault="0091564F" w:rsidP="00682B72">
      <w:pPr>
        <w:shd w:val="clear" w:color="auto" w:fill="FFFFFF"/>
        <w:tabs>
          <w:tab w:val="left" w:pos="490"/>
        </w:tabs>
        <w:spacing w:before="7"/>
        <w:ind w:firstLine="567"/>
        <w:jc w:val="center"/>
        <w:rPr>
          <w:b/>
          <w:spacing w:val="2"/>
          <w:sz w:val="28"/>
          <w:szCs w:val="28"/>
        </w:rPr>
      </w:pPr>
    </w:p>
    <w:p w:rsidR="0091564F" w:rsidRPr="004B643A" w:rsidRDefault="0091564F" w:rsidP="00682B72">
      <w:pPr>
        <w:ind w:firstLine="426"/>
        <w:jc w:val="both"/>
        <w:rPr>
          <w:sz w:val="28"/>
          <w:szCs w:val="28"/>
        </w:rPr>
      </w:pPr>
      <w:r w:rsidRPr="004B643A">
        <w:rPr>
          <w:spacing w:val="2"/>
          <w:sz w:val="28"/>
          <w:szCs w:val="28"/>
        </w:rPr>
        <w:t>Теоретические предметы на инструментальном  отделении Усть-Удинской ДШИ ведутся по типовым программам, разработанным Министерством культуры СССР и Российской Федерации, по дополнительным предпрофессиональным программам в области музыкального искусства «Фортепиано», «Народные инструменты»</w:t>
      </w:r>
      <w:r w:rsidRPr="004B643A">
        <w:rPr>
          <w:sz w:val="28"/>
          <w:szCs w:val="28"/>
        </w:rPr>
        <w:t xml:space="preserve"> </w:t>
      </w:r>
    </w:p>
    <w:p w:rsidR="0091564F" w:rsidRPr="004B643A" w:rsidRDefault="0091564F" w:rsidP="00682B72">
      <w:pPr>
        <w:shd w:val="clear" w:color="auto" w:fill="FFFFFF"/>
        <w:tabs>
          <w:tab w:val="left" w:pos="490"/>
        </w:tabs>
        <w:spacing w:before="7"/>
        <w:ind w:firstLine="567"/>
        <w:jc w:val="both"/>
        <w:rPr>
          <w:spacing w:val="2"/>
          <w:sz w:val="28"/>
          <w:szCs w:val="28"/>
        </w:rPr>
      </w:pPr>
    </w:p>
    <w:p w:rsidR="0091564F" w:rsidRPr="004B643A" w:rsidRDefault="0091564F" w:rsidP="00682B72">
      <w:pPr>
        <w:shd w:val="clear" w:color="auto" w:fill="FFFFFF"/>
        <w:tabs>
          <w:tab w:val="left" w:pos="490"/>
        </w:tabs>
        <w:spacing w:before="7"/>
        <w:ind w:firstLine="567"/>
        <w:jc w:val="both"/>
        <w:rPr>
          <w:b/>
          <w:spacing w:val="2"/>
          <w:sz w:val="28"/>
          <w:szCs w:val="28"/>
        </w:rPr>
      </w:pPr>
      <w:r w:rsidRPr="004B643A">
        <w:rPr>
          <w:b/>
          <w:spacing w:val="2"/>
          <w:sz w:val="28"/>
          <w:szCs w:val="28"/>
        </w:rPr>
        <w:t>Учебный предмет «Сольфеджио». Программа Министерства культуры Российской Федерации, М. 1998г.</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Уроки сольфеджио воспитывают у учащихся любовь к народной музыке, творчеству русских композиторов – классиков, советских композиторов, лучших представителей зарубежной музыки, развивает их музыкальные данные (слух, память, ритм), знакомит с теоретическими основами музыкального искусства, помогает выявлению и развитию творческих задатков учащихся.</w:t>
      </w:r>
    </w:p>
    <w:p w:rsidR="0091564F" w:rsidRPr="004B643A" w:rsidRDefault="0091564F" w:rsidP="00682B72">
      <w:pPr>
        <w:shd w:val="clear" w:color="auto" w:fill="FFFFFF"/>
        <w:tabs>
          <w:tab w:val="left" w:pos="490"/>
        </w:tabs>
        <w:spacing w:before="7"/>
        <w:ind w:firstLine="567"/>
        <w:jc w:val="both"/>
        <w:rPr>
          <w:sz w:val="28"/>
          <w:szCs w:val="28"/>
        </w:rPr>
      </w:pPr>
      <w:r w:rsidRPr="004B643A">
        <w:rPr>
          <w:spacing w:val="2"/>
          <w:sz w:val="28"/>
          <w:szCs w:val="28"/>
        </w:rPr>
        <w:t>Полученные на уроках сольфеджио знания и навыки должны помочь учащимся в занятиях на инструменте, по музыкальной литературе.</w:t>
      </w:r>
    </w:p>
    <w:p w:rsidR="0091564F" w:rsidRPr="004B643A" w:rsidRDefault="0091564F" w:rsidP="00682B72">
      <w:pPr>
        <w:jc w:val="both"/>
        <w:rPr>
          <w:rStyle w:val="FontStyle190"/>
          <w:sz w:val="28"/>
          <w:szCs w:val="28"/>
        </w:rPr>
      </w:pPr>
      <w:r w:rsidRPr="004B643A">
        <w:rPr>
          <w:sz w:val="28"/>
          <w:szCs w:val="28"/>
        </w:rPr>
        <w:t xml:space="preserve">Кроме этого, преподавание по предмету «сольфеджио» ведется по программе по учебному предмету ПО.02.УП.01.СОЛЬФЕДЖИО5 (6) лет, 8(9) лет освоения. </w:t>
      </w:r>
      <w:r w:rsidRPr="004B643A">
        <w:rPr>
          <w:rStyle w:val="FontStyle190"/>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«Народные инструменты».</w:t>
      </w:r>
    </w:p>
    <w:p w:rsidR="0091564F" w:rsidRPr="004B643A" w:rsidRDefault="0091564F" w:rsidP="00682B72">
      <w:pPr>
        <w:shd w:val="clear" w:color="auto" w:fill="FFFFFF"/>
        <w:tabs>
          <w:tab w:val="left" w:pos="490"/>
        </w:tabs>
        <w:spacing w:before="7"/>
        <w:ind w:firstLine="567"/>
        <w:jc w:val="both"/>
        <w:rPr>
          <w:rStyle w:val="FontStyle190"/>
          <w:sz w:val="28"/>
          <w:szCs w:val="28"/>
        </w:rPr>
      </w:pPr>
      <w:r w:rsidRPr="004B643A">
        <w:rPr>
          <w:rStyle w:val="FontStyle190"/>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shd w:val="clear" w:color="auto" w:fill="FFFFFF"/>
        <w:tabs>
          <w:tab w:val="left" w:pos="490"/>
        </w:tabs>
        <w:spacing w:before="7"/>
        <w:ind w:firstLine="567"/>
        <w:jc w:val="both"/>
        <w:rPr>
          <w:spacing w:val="2"/>
          <w:sz w:val="28"/>
          <w:szCs w:val="28"/>
        </w:rPr>
      </w:pPr>
    </w:p>
    <w:p w:rsidR="0091564F" w:rsidRPr="004B643A" w:rsidRDefault="0091564F" w:rsidP="00682B72">
      <w:pPr>
        <w:shd w:val="clear" w:color="auto" w:fill="FFFFFF"/>
        <w:tabs>
          <w:tab w:val="left" w:pos="490"/>
        </w:tabs>
        <w:spacing w:before="7"/>
        <w:ind w:firstLine="567"/>
        <w:jc w:val="center"/>
        <w:rPr>
          <w:b/>
          <w:spacing w:val="2"/>
          <w:sz w:val="28"/>
          <w:szCs w:val="28"/>
        </w:rPr>
      </w:pPr>
      <w:r w:rsidRPr="004B643A">
        <w:rPr>
          <w:b/>
          <w:spacing w:val="2"/>
          <w:sz w:val="28"/>
          <w:szCs w:val="28"/>
        </w:rPr>
        <w:t xml:space="preserve">Образовательная программа по предмету </w:t>
      </w:r>
    </w:p>
    <w:p w:rsidR="0091564F" w:rsidRPr="004B643A" w:rsidRDefault="0091564F" w:rsidP="00682B72">
      <w:pPr>
        <w:shd w:val="clear" w:color="auto" w:fill="FFFFFF"/>
        <w:tabs>
          <w:tab w:val="left" w:pos="490"/>
        </w:tabs>
        <w:spacing w:before="7"/>
        <w:ind w:firstLine="567"/>
        <w:jc w:val="center"/>
        <w:rPr>
          <w:b/>
          <w:spacing w:val="2"/>
          <w:sz w:val="28"/>
          <w:szCs w:val="28"/>
        </w:rPr>
      </w:pPr>
      <w:r w:rsidRPr="004B643A">
        <w:rPr>
          <w:b/>
          <w:spacing w:val="2"/>
          <w:sz w:val="28"/>
          <w:szCs w:val="28"/>
        </w:rPr>
        <w:t>«Теория музыки. Изучение основ элементарной теории музыки». (Автор – составитель – преп. ДШИ Гаврилюк Т. В.)</w:t>
      </w:r>
    </w:p>
    <w:p w:rsidR="0091564F" w:rsidRPr="004B643A" w:rsidRDefault="0091564F" w:rsidP="00682B72">
      <w:pPr>
        <w:shd w:val="clear" w:color="auto" w:fill="FFFFFF"/>
        <w:tabs>
          <w:tab w:val="left" w:pos="490"/>
        </w:tabs>
        <w:spacing w:before="7"/>
        <w:ind w:firstLine="567"/>
        <w:jc w:val="both"/>
        <w:rPr>
          <w:b/>
          <w:spacing w:val="2"/>
          <w:sz w:val="28"/>
          <w:szCs w:val="28"/>
        </w:rPr>
      </w:pP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Так как специальной программы по курсу «Теория музыки в ДШИ» для выпускных классов нет, появилась необходимость в разработке данной программы.</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Основными задачами предмета является изучение основных элементов музыки и мелодии, помощь учащимся в занятиях по специальности при усваивании музыкального текста, расширение общего музыкального, культурного уровня учащихся.</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 xml:space="preserve">Программа отрецензирована преподавателем музыкально – теоретических дисциплин Иркутского областного музыкального училища  А. Е. Савинцевой и после внесенных поправок рекомендована для применения в образовательном процессе ДШИ. </w:t>
      </w:r>
    </w:p>
    <w:p w:rsidR="0091564F" w:rsidRPr="004B643A" w:rsidRDefault="0091564F" w:rsidP="00682B72">
      <w:pPr>
        <w:tabs>
          <w:tab w:val="left" w:pos="3660"/>
        </w:tabs>
        <w:rPr>
          <w:sz w:val="28"/>
          <w:szCs w:val="28"/>
        </w:rPr>
      </w:pP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b/>
          <w:spacing w:val="2"/>
          <w:sz w:val="28"/>
          <w:szCs w:val="28"/>
        </w:rPr>
        <w:t xml:space="preserve">Музыкальная литература </w:t>
      </w:r>
      <w:r w:rsidRPr="004B643A">
        <w:rPr>
          <w:spacing w:val="2"/>
          <w:sz w:val="28"/>
          <w:szCs w:val="28"/>
        </w:rPr>
        <w:t>на инструментальном преподается по типовой программе, разработанной Министерством культуры СССР в 1981г., по дополнительным предпрофессиональным программам в области музыкального искусства «Фортепиано», «Народные инструменты»</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 xml:space="preserve">Музыкальная литература по программе художественно-эстетической направленности: Основной задачей предмета является воспитание у детей любви и интереса к музыкальному искусству, понимание народного, классического и современного музыкального творчества, развитие музыкальных способностей учащихся. Слушание и изучение музыкальных произведений является одним из средств музыкального воспитания, способствующих единству художественного и технического развития юных музыкантов. </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Преподавание музыкальной литературы в тесной связи со всем циклом учебных дисциплин обогащает музыкально – педагогический процесс, способствует более быстрому и гармоничному развитию музыкальных способностей учащихся.</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В процессе изучения музыкальных произведений учащиеся должны приобрести навык элементарного слухового разбора музыки, предполагающий понимание выразительности отдельных элементов музыкальной речи, восприятия образного характера произведений, запоминание главнейших его тем, узнавание на слух прослушанной музыки. Учащиеся должны научиться грамотно излагать впечатления и мысли о музыке: толково рассказывать о пройденных произведениях, об их содержании, композиции и выразительных средствах.</w:t>
      </w:r>
    </w:p>
    <w:p w:rsidR="0091564F" w:rsidRPr="004B643A" w:rsidRDefault="0091564F" w:rsidP="00682B72">
      <w:pPr>
        <w:jc w:val="both"/>
        <w:rPr>
          <w:rStyle w:val="FontStyle63"/>
          <w:sz w:val="28"/>
          <w:szCs w:val="28"/>
        </w:rPr>
      </w:pPr>
      <w:r w:rsidRPr="004B643A">
        <w:rPr>
          <w:rStyle w:val="FontStyle63"/>
          <w:sz w:val="28"/>
          <w:szCs w:val="28"/>
        </w:rPr>
        <w:t>Кроме этого, преподавание предмета «Музыкаьная литература» ведется по  п</w:t>
      </w:r>
      <w:r w:rsidRPr="004B643A">
        <w:rPr>
          <w:sz w:val="28"/>
          <w:szCs w:val="28"/>
        </w:rPr>
        <w:t>рограмме  по учебному предмету.УП.03.МУЗЫКАЛЬНАЯ ЛИТЕРАТУРА</w:t>
      </w:r>
    </w:p>
    <w:p w:rsidR="0091564F" w:rsidRPr="004B643A" w:rsidRDefault="0091564F" w:rsidP="00682B72">
      <w:pPr>
        <w:pStyle w:val="Style14"/>
        <w:widowControl/>
        <w:tabs>
          <w:tab w:val="left" w:pos="2270"/>
          <w:tab w:val="left" w:pos="3298"/>
          <w:tab w:val="left" w:pos="6230"/>
        </w:tabs>
        <w:spacing w:line="240" w:lineRule="auto"/>
        <w:rPr>
          <w:rStyle w:val="FontStyle63"/>
          <w:sz w:val="28"/>
          <w:szCs w:val="28"/>
        </w:rPr>
      </w:pPr>
      <w:r w:rsidRPr="004B643A">
        <w:rPr>
          <w:rStyle w:val="FontStyle63"/>
          <w:sz w:val="28"/>
          <w:szCs w:val="28"/>
        </w:rPr>
        <w:t>Программа учебного предмета «Музыкальная литература»</w:t>
      </w:r>
      <w:r w:rsidRPr="004B643A">
        <w:rPr>
          <w:rStyle w:val="FontStyle63"/>
          <w:sz w:val="28"/>
          <w:szCs w:val="28"/>
        </w:rPr>
        <w:br/>
        <w:t>разработана на основе и с учетом федеральных государственных</w:t>
      </w:r>
      <w:r w:rsidRPr="004B643A">
        <w:rPr>
          <w:rStyle w:val="FontStyle63"/>
          <w:sz w:val="28"/>
          <w:szCs w:val="28"/>
        </w:rPr>
        <w:br/>
        <w:t>требований к дополнительным предпрофессиональным общеобразовательным программам в области музыкального искусства «Фортепиано», «Народные инструменты».</w:t>
      </w:r>
    </w:p>
    <w:p w:rsidR="0091564F" w:rsidRPr="004B643A" w:rsidRDefault="0091564F" w:rsidP="00682B72">
      <w:pPr>
        <w:pStyle w:val="Style14"/>
        <w:widowControl/>
        <w:spacing w:line="240" w:lineRule="auto"/>
        <w:ind w:firstLine="696"/>
        <w:rPr>
          <w:rStyle w:val="FontStyle63"/>
          <w:b/>
          <w:sz w:val="28"/>
          <w:szCs w:val="28"/>
        </w:rPr>
      </w:pPr>
      <w:r w:rsidRPr="004B643A">
        <w:rPr>
          <w:rStyle w:val="FontStyle63"/>
          <w:sz w:val="28"/>
          <w:szCs w:val="28"/>
        </w:rPr>
        <w:t xml:space="preserve">Музыкальная литература - учебный предмет, который входит в обязательную часть предметной области «Теория и история музыки»; выпускной </w:t>
      </w:r>
      <w:r w:rsidRPr="004B643A">
        <w:rPr>
          <w:rStyle w:val="FontStyle63"/>
          <w:b/>
          <w:sz w:val="28"/>
          <w:szCs w:val="28"/>
        </w:rPr>
        <w:t>экзамен</w:t>
      </w:r>
      <w:r w:rsidRPr="004B643A">
        <w:rPr>
          <w:rStyle w:val="FontStyle63"/>
          <w:sz w:val="28"/>
          <w:szCs w:val="28"/>
        </w:rPr>
        <w:t xml:space="preserve"> по музыкальной литературе </w:t>
      </w:r>
      <w:r w:rsidRPr="004B643A">
        <w:rPr>
          <w:rStyle w:val="FontStyle63"/>
          <w:b/>
          <w:sz w:val="28"/>
          <w:szCs w:val="28"/>
        </w:rPr>
        <w:t>является частью итоговой аттестации.</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tabs>
          <w:tab w:val="left" w:pos="3660"/>
        </w:tabs>
        <w:rPr>
          <w:rStyle w:val="FontStyle63"/>
          <w:sz w:val="28"/>
          <w:szCs w:val="28"/>
        </w:rPr>
      </w:pPr>
      <w:r w:rsidRPr="004B643A">
        <w:rPr>
          <w:sz w:val="28"/>
          <w:szCs w:val="28"/>
        </w:rPr>
        <w:tab/>
      </w:r>
    </w:p>
    <w:p w:rsidR="0091564F" w:rsidRPr="004B643A" w:rsidRDefault="0091564F" w:rsidP="00682B72">
      <w:pPr>
        <w:ind w:firstLine="567"/>
        <w:jc w:val="both"/>
        <w:rPr>
          <w:b/>
          <w:iCs/>
          <w:sz w:val="28"/>
          <w:szCs w:val="28"/>
          <w:u w:val="single"/>
        </w:rPr>
      </w:pPr>
      <w:r w:rsidRPr="004B643A">
        <w:rPr>
          <w:b/>
          <w:iCs/>
          <w:sz w:val="28"/>
          <w:szCs w:val="28"/>
        </w:rPr>
        <w:t>Учебный предмет Слушание музыки ведется по ДПОП по программе учебного предмета</w:t>
      </w:r>
      <w:r w:rsidRPr="004B643A">
        <w:rPr>
          <w:sz w:val="28"/>
          <w:szCs w:val="28"/>
        </w:rPr>
        <w:t xml:space="preserve"> ПО.02.УП.02.СЛУШАНИЕ МУЗЫКИ 5(6) лет, 8(9) лет освоения.</w:t>
      </w:r>
    </w:p>
    <w:p w:rsidR="0091564F" w:rsidRPr="004B643A" w:rsidRDefault="0091564F" w:rsidP="00682B72">
      <w:pPr>
        <w:pStyle w:val="Style15"/>
        <w:widowControl/>
        <w:spacing w:before="5" w:line="240" w:lineRule="auto"/>
        <w:ind w:firstLine="715"/>
        <w:jc w:val="both"/>
        <w:rPr>
          <w:rStyle w:val="FontStyle56"/>
          <w:sz w:val="28"/>
          <w:szCs w:val="28"/>
        </w:rPr>
      </w:pPr>
      <w:r w:rsidRPr="004B643A">
        <w:rPr>
          <w:rStyle w:val="FontStyle56"/>
          <w:sz w:val="28"/>
          <w:szCs w:val="28"/>
        </w:rPr>
        <w:t>«Слушание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детей.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w:t>
      </w:r>
    </w:p>
    <w:p w:rsidR="0091564F" w:rsidRPr="004B643A" w:rsidRDefault="0091564F" w:rsidP="00682B72">
      <w:pPr>
        <w:pStyle w:val="Style15"/>
        <w:widowControl/>
        <w:spacing w:before="5" w:line="240" w:lineRule="auto"/>
        <w:ind w:firstLine="715"/>
        <w:jc w:val="both"/>
        <w:rPr>
          <w:rStyle w:val="FontStyle56"/>
          <w:sz w:val="28"/>
          <w:szCs w:val="28"/>
        </w:rPr>
      </w:pPr>
      <w:r w:rsidRPr="004B643A">
        <w:rPr>
          <w:rStyle w:val="FontStyle55"/>
          <w:sz w:val="28"/>
          <w:szCs w:val="28"/>
        </w:rPr>
        <w:t xml:space="preserve">Первый год </w:t>
      </w:r>
      <w:r w:rsidRPr="004B643A">
        <w:rPr>
          <w:rStyle w:val="FontStyle56"/>
          <w:sz w:val="28"/>
          <w:szCs w:val="28"/>
        </w:rPr>
        <w:t>обучения посвящен способам показа тематического материала и тому, как влияют на характер музыки лад, темп, ритм, фактура. Речь идет о том, как понимать интонацию и слышать музыкально-звуковое пространство во всем его красочном многообразии.</w:t>
      </w:r>
    </w:p>
    <w:p w:rsidR="0091564F" w:rsidRPr="004B643A" w:rsidRDefault="0091564F" w:rsidP="00682B72">
      <w:pPr>
        <w:pStyle w:val="Style15"/>
        <w:widowControl/>
        <w:spacing w:before="5" w:line="240" w:lineRule="auto"/>
        <w:ind w:firstLine="715"/>
        <w:jc w:val="both"/>
        <w:rPr>
          <w:rStyle w:val="FontStyle56"/>
          <w:sz w:val="28"/>
          <w:szCs w:val="28"/>
        </w:rPr>
      </w:pPr>
      <w:r w:rsidRPr="004B643A">
        <w:rPr>
          <w:rStyle w:val="FontStyle55"/>
          <w:sz w:val="28"/>
          <w:szCs w:val="28"/>
        </w:rPr>
        <w:t xml:space="preserve">Второй год </w:t>
      </w:r>
      <w:r w:rsidRPr="004B643A">
        <w:rPr>
          <w:rStyle w:val="FontStyle56"/>
          <w:sz w:val="28"/>
          <w:szCs w:val="28"/>
        </w:rPr>
        <w:t>обучения посвящен изучению способов музыкального развития, вопросам восприятия музыки как музыкальной речи (музыкальный синтаксис, развитие музыкальной фабулы), а также тому, как в процессе этого развития раскрывается образное содержание произведения.</w:t>
      </w:r>
    </w:p>
    <w:p w:rsidR="0091564F" w:rsidRPr="004B643A" w:rsidRDefault="0091564F" w:rsidP="00682B72">
      <w:pPr>
        <w:pStyle w:val="Style15"/>
        <w:widowControl/>
        <w:spacing w:line="240" w:lineRule="auto"/>
        <w:ind w:firstLine="710"/>
        <w:jc w:val="both"/>
        <w:rPr>
          <w:rStyle w:val="FontStyle56"/>
          <w:sz w:val="28"/>
          <w:szCs w:val="28"/>
        </w:rPr>
      </w:pPr>
      <w:r w:rsidRPr="004B643A">
        <w:rPr>
          <w:rStyle w:val="FontStyle55"/>
          <w:sz w:val="28"/>
          <w:szCs w:val="28"/>
        </w:rPr>
        <w:t xml:space="preserve">На третьем году </w:t>
      </w:r>
      <w:r w:rsidRPr="004B643A">
        <w:rPr>
          <w:rStyle w:val="FontStyle56"/>
          <w:sz w:val="28"/>
          <w:szCs w:val="28"/>
        </w:rPr>
        <w:t>обучения решается задача восприятия художественного целого.</w:t>
      </w:r>
    </w:p>
    <w:p w:rsidR="0091564F" w:rsidRPr="004B643A" w:rsidRDefault="0091564F" w:rsidP="00682B72">
      <w:pPr>
        <w:pStyle w:val="Style15"/>
        <w:widowControl/>
        <w:spacing w:line="240" w:lineRule="auto"/>
        <w:jc w:val="both"/>
        <w:rPr>
          <w:rStyle w:val="FontStyle56"/>
          <w:sz w:val="28"/>
          <w:szCs w:val="28"/>
        </w:rPr>
      </w:pPr>
      <w:r w:rsidRPr="004B643A">
        <w:rPr>
          <w:rStyle w:val="FontStyle56"/>
          <w:sz w:val="28"/>
          <w:szCs w:val="28"/>
        </w:rPr>
        <w:t>Учащиеся приобретают первое представление о музыкальных жанрах и простых формах, постепенно осознают жанр как особый тип изложения, а форму - как результат развития интонаций. Это помогает восприятию художественного целого.</w:t>
      </w:r>
    </w:p>
    <w:p w:rsidR="0091564F" w:rsidRPr="004B643A" w:rsidRDefault="0091564F" w:rsidP="00682B72">
      <w:pPr>
        <w:ind w:firstLine="567"/>
        <w:jc w:val="both"/>
        <w:rPr>
          <w:sz w:val="28"/>
          <w:szCs w:val="28"/>
        </w:rPr>
      </w:pPr>
      <w:r w:rsidRPr="004B643A">
        <w:rPr>
          <w:sz w:val="28"/>
          <w:szCs w:val="28"/>
        </w:rPr>
        <w:t>Программа получила положительную рецензию в УМЦ «Байкал» и рекомендована к применению в образовательном процессе.</w:t>
      </w:r>
    </w:p>
    <w:p w:rsidR="0091564F" w:rsidRPr="004B643A" w:rsidRDefault="0091564F" w:rsidP="00682B72">
      <w:pPr>
        <w:ind w:firstLine="360"/>
        <w:jc w:val="both"/>
        <w:rPr>
          <w:sz w:val="28"/>
          <w:szCs w:val="28"/>
        </w:rPr>
      </w:pPr>
    </w:p>
    <w:p w:rsidR="0091564F" w:rsidRPr="004B643A" w:rsidRDefault="0091564F" w:rsidP="00682B72">
      <w:pPr>
        <w:shd w:val="clear" w:color="auto" w:fill="FFFFFF"/>
        <w:tabs>
          <w:tab w:val="left" w:pos="490"/>
        </w:tabs>
        <w:spacing w:before="7"/>
        <w:ind w:firstLine="567"/>
        <w:jc w:val="center"/>
        <w:rPr>
          <w:b/>
          <w:spacing w:val="2"/>
          <w:sz w:val="28"/>
          <w:szCs w:val="28"/>
        </w:rPr>
      </w:pPr>
      <w:r w:rsidRPr="004B643A">
        <w:rPr>
          <w:b/>
          <w:spacing w:val="2"/>
          <w:sz w:val="28"/>
          <w:szCs w:val="28"/>
        </w:rPr>
        <w:t>Эстрадный ансамбль</w:t>
      </w:r>
    </w:p>
    <w:p w:rsidR="0091564F" w:rsidRPr="004B643A" w:rsidRDefault="0091564F" w:rsidP="00682B72">
      <w:pPr>
        <w:shd w:val="clear" w:color="auto" w:fill="FFFFFF"/>
        <w:tabs>
          <w:tab w:val="left" w:pos="490"/>
        </w:tabs>
        <w:spacing w:before="7"/>
        <w:ind w:firstLine="567"/>
        <w:jc w:val="center"/>
        <w:rPr>
          <w:b/>
          <w:spacing w:val="2"/>
          <w:sz w:val="28"/>
          <w:szCs w:val="28"/>
        </w:rPr>
      </w:pP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Эстрадная студия школы искусств работает по программе, разработанной Министерством культуры РФ (Москва 2002) для детских музыкальных школ и музыкальных отделений школ искусств.</w:t>
      </w:r>
    </w:p>
    <w:p w:rsidR="0091564F" w:rsidRPr="004B643A" w:rsidRDefault="0091564F" w:rsidP="00682B72">
      <w:pPr>
        <w:pStyle w:val="Style11"/>
        <w:widowControl/>
        <w:spacing w:line="240" w:lineRule="auto"/>
        <w:rPr>
          <w:rStyle w:val="FontStyle68"/>
          <w:sz w:val="28"/>
          <w:szCs w:val="28"/>
        </w:rPr>
      </w:pPr>
      <w:r w:rsidRPr="004B643A">
        <w:rPr>
          <w:rStyle w:val="FontStyle68"/>
          <w:sz w:val="28"/>
          <w:szCs w:val="28"/>
        </w:rPr>
        <w:t>Учебный предмет «Эстрадный ансамбль» направлен на приобретение детьми знаний, умений и навыков игры на инструментах эстрадного ансамбля (ударный инструмент, бас-гитара, электрогитара, синтезатор), расширение общего кругозора на основе исполнений лучших образцов песенной литературы, а также слушания классической и современной музыки,  на эстетическое воспитание и духовно-нравственное развитие ученика.</w:t>
      </w:r>
    </w:p>
    <w:p w:rsidR="0091564F" w:rsidRPr="004B643A" w:rsidRDefault="0091564F" w:rsidP="00682B72">
      <w:pPr>
        <w:pStyle w:val="Style12"/>
        <w:widowControl/>
        <w:spacing w:before="10" w:line="240" w:lineRule="auto"/>
        <w:rPr>
          <w:spacing w:val="2"/>
          <w:sz w:val="28"/>
          <w:szCs w:val="28"/>
        </w:rPr>
      </w:pPr>
      <w:r w:rsidRPr="004B643A">
        <w:rPr>
          <w:rStyle w:val="FontStyle68"/>
          <w:sz w:val="28"/>
          <w:szCs w:val="28"/>
        </w:rPr>
        <w:t xml:space="preserve">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w:t>
      </w:r>
      <w:r w:rsidRPr="004B643A">
        <w:rPr>
          <w:rStyle w:val="FontStyle60"/>
          <w:sz w:val="28"/>
          <w:szCs w:val="28"/>
        </w:rPr>
        <w:t xml:space="preserve">- </w:t>
      </w:r>
      <w:r w:rsidRPr="004B643A">
        <w:rPr>
          <w:rStyle w:val="FontStyle68"/>
          <w:sz w:val="28"/>
          <w:szCs w:val="28"/>
        </w:rPr>
        <w:t>на их дальнейшую профессиональную деятельность.</w:t>
      </w:r>
    </w:p>
    <w:p w:rsidR="0091564F" w:rsidRPr="004B643A" w:rsidRDefault="0091564F" w:rsidP="00682B72">
      <w:pPr>
        <w:shd w:val="clear" w:color="auto" w:fill="FFFFFF"/>
        <w:tabs>
          <w:tab w:val="left" w:pos="490"/>
        </w:tabs>
        <w:spacing w:before="7"/>
        <w:ind w:firstLine="567"/>
        <w:jc w:val="both"/>
        <w:rPr>
          <w:spacing w:val="2"/>
          <w:sz w:val="28"/>
          <w:szCs w:val="28"/>
        </w:rPr>
      </w:pPr>
      <w:r w:rsidRPr="004B643A">
        <w:rPr>
          <w:spacing w:val="2"/>
          <w:sz w:val="28"/>
          <w:szCs w:val="28"/>
        </w:rPr>
        <w:t>Эстрадное пение является наиболее популярным и доступным видом музыкального искусства и одним из важных средств воспитания молодежи. Правильно организованная и тщательно продуманная работа педагога способствует подъему общей музыкальной культуры учащихся. В результате занятий по данной программе учащиеся должны получить навыки правильного, грамотного пения,   научиться красиво и выразительно представлять свои действия на сцене, сформировать индивидуальную манеру исполнения.</w:t>
      </w:r>
    </w:p>
    <w:p w:rsidR="0091564F" w:rsidRPr="004B643A" w:rsidRDefault="0091564F" w:rsidP="00682B72">
      <w:pPr>
        <w:shd w:val="clear" w:color="auto" w:fill="FFFFFF"/>
        <w:tabs>
          <w:tab w:val="left" w:pos="490"/>
        </w:tabs>
        <w:spacing w:before="7"/>
        <w:ind w:firstLine="567"/>
        <w:jc w:val="both"/>
        <w:rPr>
          <w:spacing w:val="2"/>
          <w:sz w:val="28"/>
          <w:szCs w:val="28"/>
        </w:rPr>
      </w:pPr>
    </w:p>
    <w:p w:rsidR="0091564F" w:rsidRPr="004B643A" w:rsidRDefault="0091564F" w:rsidP="00682B72">
      <w:pPr>
        <w:shd w:val="clear" w:color="auto" w:fill="FFFFFF"/>
        <w:tabs>
          <w:tab w:val="left" w:pos="490"/>
        </w:tabs>
        <w:spacing w:before="7"/>
        <w:ind w:firstLine="567"/>
        <w:jc w:val="center"/>
        <w:rPr>
          <w:b/>
          <w:spacing w:val="2"/>
          <w:sz w:val="28"/>
          <w:szCs w:val="28"/>
        </w:rPr>
      </w:pPr>
      <w:r w:rsidRPr="004B643A">
        <w:rPr>
          <w:b/>
          <w:spacing w:val="2"/>
          <w:sz w:val="28"/>
          <w:szCs w:val="28"/>
        </w:rPr>
        <w:t>Художественное отделение</w:t>
      </w:r>
    </w:p>
    <w:p w:rsidR="0091564F" w:rsidRPr="004B643A" w:rsidRDefault="0091564F" w:rsidP="00682B72">
      <w:pPr>
        <w:shd w:val="clear" w:color="auto" w:fill="FFFFFF"/>
        <w:tabs>
          <w:tab w:val="left" w:pos="490"/>
        </w:tabs>
        <w:spacing w:before="7"/>
        <w:ind w:firstLine="567"/>
        <w:jc w:val="center"/>
        <w:rPr>
          <w:b/>
          <w:spacing w:val="2"/>
          <w:sz w:val="28"/>
          <w:szCs w:val="28"/>
        </w:rPr>
      </w:pPr>
    </w:p>
    <w:p w:rsidR="0091564F" w:rsidRPr="004B643A" w:rsidRDefault="0091564F" w:rsidP="00682B72">
      <w:pPr>
        <w:shd w:val="clear" w:color="auto" w:fill="FFFFFF"/>
        <w:tabs>
          <w:tab w:val="left" w:pos="490"/>
        </w:tabs>
        <w:ind w:firstLine="567"/>
        <w:jc w:val="both"/>
        <w:rPr>
          <w:spacing w:val="4"/>
          <w:sz w:val="28"/>
          <w:szCs w:val="28"/>
        </w:rPr>
      </w:pPr>
      <w:r w:rsidRPr="004B643A">
        <w:rPr>
          <w:spacing w:val="3"/>
          <w:sz w:val="28"/>
          <w:szCs w:val="28"/>
        </w:rPr>
        <w:t xml:space="preserve">На художественном отделении   по   изучаемым предметам: рисунок, живопись, </w:t>
      </w:r>
      <w:r w:rsidRPr="004B643A">
        <w:rPr>
          <w:spacing w:val="4"/>
          <w:sz w:val="28"/>
          <w:szCs w:val="28"/>
        </w:rPr>
        <w:t xml:space="preserve">композиция   (станковая и  прикладная),   скульптура,   история   искусств  </w:t>
      </w:r>
      <w:r w:rsidRPr="004B643A">
        <w:rPr>
          <w:spacing w:val="1"/>
          <w:sz w:val="28"/>
          <w:szCs w:val="28"/>
        </w:rPr>
        <w:t>используются   как   типовые       программы,      так и программы, разработанные преподавателями художественных школ с учетом индивидуальных особенностей.</w:t>
      </w:r>
    </w:p>
    <w:p w:rsidR="0091564F" w:rsidRPr="004B643A" w:rsidRDefault="0091564F" w:rsidP="00682B72">
      <w:pPr>
        <w:shd w:val="clear" w:color="auto" w:fill="FFFFFF"/>
        <w:tabs>
          <w:tab w:val="left" w:pos="490"/>
        </w:tabs>
        <w:ind w:firstLine="567"/>
        <w:jc w:val="both"/>
        <w:rPr>
          <w:b/>
          <w:spacing w:val="4"/>
          <w:sz w:val="28"/>
          <w:szCs w:val="28"/>
        </w:rPr>
      </w:pPr>
      <w:r w:rsidRPr="004B643A">
        <w:rPr>
          <w:b/>
          <w:spacing w:val="4"/>
          <w:sz w:val="28"/>
          <w:szCs w:val="28"/>
        </w:rPr>
        <w:t>Рисунок. Живопись. Скульптура. Композиция. (Министерство культуры РФ. Москва 1998г.) Программа для ДХШ и художественных отделений ДШИ.</w:t>
      </w:r>
    </w:p>
    <w:p w:rsidR="0091564F" w:rsidRPr="004B643A" w:rsidRDefault="0091564F" w:rsidP="00682B72">
      <w:pPr>
        <w:shd w:val="clear" w:color="auto" w:fill="FFFFFF"/>
        <w:tabs>
          <w:tab w:val="left" w:pos="490"/>
        </w:tabs>
        <w:ind w:firstLine="567"/>
        <w:jc w:val="both"/>
        <w:rPr>
          <w:spacing w:val="4"/>
          <w:sz w:val="28"/>
          <w:szCs w:val="28"/>
        </w:rPr>
      </w:pPr>
      <w:r w:rsidRPr="004B643A">
        <w:rPr>
          <w:spacing w:val="4"/>
          <w:sz w:val="28"/>
          <w:szCs w:val="28"/>
        </w:rPr>
        <w:t>Предложенная комплексная программа дает педагогу возможность творчески подходить  к ее преподаванию, применять на уроках разработанные ими методики, приемлемые для каждой конкретной школы. Основное условие – достижение результативности в обучении при сохранении реалистического подхода к изображению.</w:t>
      </w:r>
    </w:p>
    <w:p w:rsidR="0091564F" w:rsidRPr="004B643A" w:rsidRDefault="0091564F" w:rsidP="00682B72">
      <w:pPr>
        <w:shd w:val="clear" w:color="auto" w:fill="FFFFFF"/>
        <w:tabs>
          <w:tab w:val="left" w:pos="490"/>
        </w:tabs>
        <w:ind w:firstLine="567"/>
        <w:jc w:val="both"/>
        <w:rPr>
          <w:spacing w:val="4"/>
          <w:sz w:val="28"/>
          <w:szCs w:val="28"/>
        </w:rPr>
      </w:pPr>
    </w:p>
    <w:p w:rsidR="0091564F" w:rsidRPr="004B643A" w:rsidRDefault="0091564F" w:rsidP="00682B72">
      <w:pPr>
        <w:shd w:val="clear" w:color="auto" w:fill="FFFFFF"/>
        <w:tabs>
          <w:tab w:val="left" w:pos="490"/>
        </w:tabs>
        <w:ind w:firstLine="567"/>
        <w:jc w:val="center"/>
        <w:rPr>
          <w:b/>
          <w:spacing w:val="4"/>
          <w:sz w:val="28"/>
          <w:szCs w:val="28"/>
        </w:rPr>
      </w:pPr>
      <w:r w:rsidRPr="004B643A">
        <w:rPr>
          <w:b/>
          <w:spacing w:val="4"/>
          <w:sz w:val="28"/>
          <w:szCs w:val="28"/>
        </w:rPr>
        <w:t>Образовательные программы</w:t>
      </w:r>
    </w:p>
    <w:p w:rsidR="0091564F" w:rsidRPr="004B643A" w:rsidRDefault="0091564F" w:rsidP="00682B72">
      <w:pPr>
        <w:shd w:val="clear" w:color="auto" w:fill="FFFFFF"/>
        <w:tabs>
          <w:tab w:val="left" w:pos="490"/>
        </w:tabs>
        <w:ind w:firstLine="567"/>
        <w:jc w:val="center"/>
        <w:rPr>
          <w:b/>
          <w:spacing w:val="4"/>
          <w:sz w:val="28"/>
          <w:szCs w:val="28"/>
        </w:rPr>
      </w:pPr>
    </w:p>
    <w:p w:rsidR="0091564F" w:rsidRPr="004B643A" w:rsidRDefault="0091564F" w:rsidP="00682B72">
      <w:pPr>
        <w:shd w:val="clear" w:color="auto" w:fill="FFFFFF"/>
        <w:tabs>
          <w:tab w:val="left" w:pos="490"/>
        </w:tabs>
        <w:ind w:firstLine="567"/>
        <w:jc w:val="both"/>
        <w:rPr>
          <w:b/>
          <w:spacing w:val="4"/>
          <w:sz w:val="28"/>
          <w:szCs w:val="28"/>
        </w:rPr>
      </w:pPr>
      <w:r w:rsidRPr="004B643A">
        <w:rPr>
          <w:b/>
          <w:spacing w:val="4"/>
          <w:sz w:val="28"/>
          <w:szCs w:val="28"/>
        </w:rPr>
        <w:t>Рисунок. Живопись. Скульптура. Композиция. История искусства.</w:t>
      </w:r>
    </w:p>
    <w:p w:rsidR="0091564F" w:rsidRPr="004B643A" w:rsidRDefault="0091564F" w:rsidP="00682B72">
      <w:pPr>
        <w:shd w:val="clear" w:color="auto" w:fill="FFFFFF"/>
        <w:tabs>
          <w:tab w:val="left" w:pos="490"/>
        </w:tabs>
        <w:ind w:firstLine="567"/>
        <w:jc w:val="both"/>
        <w:rPr>
          <w:b/>
          <w:spacing w:val="4"/>
          <w:sz w:val="28"/>
          <w:szCs w:val="28"/>
        </w:rPr>
      </w:pPr>
    </w:p>
    <w:p w:rsidR="0091564F" w:rsidRPr="004B643A" w:rsidRDefault="0091564F" w:rsidP="00682B72">
      <w:pPr>
        <w:shd w:val="clear" w:color="auto" w:fill="FFFFFF"/>
        <w:tabs>
          <w:tab w:val="left" w:pos="490"/>
        </w:tabs>
        <w:ind w:firstLine="567"/>
        <w:jc w:val="both"/>
        <w:rPr>
          <w:spacing w:val="4"/>
          <w:sz w:val="28"/>
          <w:szCs w:val="28"/>
        </w:rPr>
      </w:pPr>
      <w:r w:rsidRPr="004B643A">
        <w:rPr>
          <w:spacing w:val="4"/>
          <w:sz w:val="28"/>
          <w:szCs w:val="28"/>
        </w:rPr>
        <w:t xml:space="preserve">Данный комплекс адаптированных программ составлен  на основе типовых, но, учитывая материальное обеспечение школы,  возрастные и индивидуальные способности детей, некоторые темы были несколько упрощены в целях экономии учебного времени и достижении максимальной законченности работ.  При этом программы не потеряли логической последовательности приобретения учащимися положенных умений и навыков. Все программы отрецензированы преподавателем высшей категории Юшковой С. П., методистом ГОУ ДОД ИОДШИ. </w:t>
      </w:r>
    </w:p>
    <w:p w:rsidR="0091564F" w:rsidRPr="004B643A" w:rsidRDefault="0091564F" w:rsidP="00682B72">
      <w:pPr>
        <w:shd w:val="clear" w:color="auto" w:fill="FFFFFF"/>
        <w:tabs>
          <w:tab w:val="left" w:pos="490"/>
        </w:tabs>
        <w:ind w:firstLine="567"/>
        <w:jc w:val="both"/>
        <w:rPr>
          <w:spacing w:val="4"/>
          <w:sz w:val="28"/>
          <w:szCs w:val="28"/>
        </w:rPr>
      </w:pPr>
    </w:p>
    <w:p w:rsidR="0091564F" w:rsidRPr="004B643A" w:rsidRDefault="0091564F" w:rsidP="00682B72">
      <w:pPr>
        <w:shd w:val="clear" w:color="auto" w:fill="FFFFFF"/>
        <w:tabs>
          <w:tab w:val="left" w:pos="490"/>
        </w:tabs>
        <w:ind w:firstLine="567"/>
        <w:jc w:val="center"/>
        <w:rPr>
          <w:b/>
          <w:spacing w:val="4"/>
          <w:sz w:val="28"/>
          <w:szCs w:val="28"/>
        </w:rPr>
      </w:pPr>
      <w:r w:rsidRPr="004B643A">
        <w:rPr>
          <w:b/>
          <w:spacing w:val="4"/>
          <w:sz w:val="28"/>
          <w:szCs w:val="28"/>
        </w:rPr>
        <w:t>Рисунок</w:t>
      </w:r>
    </w:p>
    <w:p w:rsidR="0091564F" w:rsidRPr="004B643A" w:rsidRDefault="0091564F" w:rsidP="00682B72">
      <w:pPr>
        <w:shd w:val="clear" w:color="auto" w:fill="FFFFFF"/>
        <w:tabs>
          <w:tab w:val="left" w:pos="490"/>
        </w:tabs>
        <w:ind w:firstLine="567"/>
        <w:jc w:val="center"/>
        <w:rPr>
          <w:b/>
          <w:spacing w:val="4"/>
          <w:sz w:val="28"/>
          <w:szCs w:val="28"/>
        </w:rPr>
      </w:pP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Задача курса «Рисунок» заключается в том, чтобы привить учащимся основы изобразительной программы, т. е. научить их видеть, понимать и изображать трехмерную форму на двухмерной плоскости.</w:t>
      </w:r>
    </w:p>
    <w:p w:rsidR="0091564F" w:rsidRPr="004B643A" w:rsidRDefault="0091564F" w:rsidP="00682B72">
      <w:pPr>
        <w:shd w:val="clear" w:color="auto" w:fill="FFFFFF"/>
        <w:tabs>
          <w:tab w:val="left" w:pos="490"/>
        </w:tabs>
        <w:jc w:val="both"/>
        <w:rPr>
          <w:sz w:val="28"/>
          <w:szCs w:val="28"/>
        </w:rPr>
      </w:pPr>
    </w:p>
    <w:p w:rsidR="0091564F" w:rsidRPr="004B643A" w:rsidRDefault="0091564F" w:rsidP="00682B72">
      <w:pPr>
        <w:shd w:val="clear" w:color="auto" w:fill="FFFFFF"/>
        <w:tabs>
          <w:tab w:val="left" w:pos="490"/>
        </w:tabs>
        <w:ind w:firstLine="567"/>
        <w:jc w:val="center"/>
        <w:rPr>
          <w:b/>
          <w:sz w:val="28"/>
          <w:szCs w:val="28"/>
        </w:rPr>
      </w:pPr>
      <w:r w:rsidRPr="004B643A">
        <w:rPr>
          <w:b/>
          <w:sz w:val="28"/>
          <w:szCs w:val="28"/>
        </w:rPr>
        <w:t>Живопись</w:t>
      </w:r>
    </w:p>
    <w:p w:rsidR="0091564F" w:rsidRPr="004B643A" w:rsidRDefault="0091564F" w:rsidP="00682B72">
      <w:pPr>
        <w:shd w:val="clear" w:color="auto" w:fill="FFFFFF"/>
        <w:tabs>
          <w:tab w:val="left" w:pos="490"/>
        </w:tabs>
        <w:ind w:firstLine="567"/>
        <w:jc w:val="center"/>
        <w:rPr>
          <w:b/>
          <w:sz w:val="28"/>
          <w:szCs w:val="28"/>
        </w:rPr>
      </w:pP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Первоочередной задачей курса «Живопись» является развитие у учащихся способности видеть и изображать форму во всем многообразии её цветосветовых отношений. Во время прохождения курса преподаватель знакомит учащихся с живописными материалами и их техническими свойствами, а также дает учащимся необходимые сведения о цвете в воздушной среде, взаимодействии цветов, рефлексе, холодных и теплых цветах, сближенности и контрастности цвета, спектре и дополнительных цветах.</w:t>
      </w:r>
    </w:p>
    <w:p w:rsidR="0091564F" w:rsidRPr="004B643A" w:rsidRDefault="0091564F" w:rsidP="00682B72">
      <w:pPr>
        <w:shd w:val="clear" w:color="auto" w:fill="FFFFFF"/>
        <w:tabs>
          <w:tab w:val="left" w:pos="490"/>
        </w:tabs>
        <w:ind w:firstLine="567"/>
        <w:jc w:val="both"/>
        <w:rPr>
          <w:sz w:val="28"/>
          <w:szCs w:val="28"/>
        </w:rPr>
      </w:pPr>
    </w:p>
    <w:p w:rsidR="0091564F" w:rsidRPr="004B643A" w:rsidRDefault="0091564F" w:rsidP="00682B72">
      <w:pPr>
        <w:shd w:val="clear" w:color="auto" w:fill="FFFFFF"/>
        <w:tabs>
          <w:tab w:val="left" w:pos="490"/>
        </w:tabs>
        <w:ind w:firstLine="567"/>
        <w:jc w:val="center"/>
        <w:rPr>
          <w:b/>
          <w:sz w:val="28"/>
          <w:szCs w:val="28"/>
        </w:rPr>
      </w:pPr>
      <w:r w:rsidRPr="004B643A">
        <w:rPr>
          <w:b/>
          <w:sz w:val="28"/>
          <w:szCs w:val="28"/>
        </w:rPr>
        <w:t>Скульптура</w:t>
      </w:r>
    </w:p>
    <w:p w:rsidR="0091564F" w:rsidRPr="004B643A" w:rsidRDefault="0091564F" w:rsidP="00682B72">
      <w:pPr>
        <w:shd w:val="clear" w:color="auto" w:fill="FFFFFF"/>
        <w:tabs>
          <w:tab w:val="left" w:pos="490"/>
        </w:tabs>
        <w:ind w:firstLine="567"/>
        <w:jc w:val="center"/>
        <w:rPr>
          <w:b/>
          <w:sz w:val="28"/>
          <w:szCs w:val="28"/>
        </w:rPr>
      </w:pP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Главной целью обучения выступает формирование умения мыслить в материале, способности реализовать свои творческие устремления гармонично свойствам материала. Данный предмет, в основном, практический. Копирование классических образцов круглой скульптуры и рельефа, большое количество натурных работ этюдного плана, не предполагающих законченности и завершенности, являются основой программы.</w:t>
      </w:r>
    </w:p>
    <w:p w:rsidR="0091564F" w:rsidRPr="004B643A" w:rsidRDefault="0091564F" w:rsidP="00682B72">
      <w:pPr>
        <w:shd w:val="clear" w:color="auto" w:fill="FFFFFF"/>
        <w:tabs>
          <w:tab w:val="left" w:pos="490"/>
        </w:tabs>
        <w:ind w:firstLine="567"/>
        <w:jc w:val="both"/>
        <w:rPr>
          <w:sz w:val="28"/>
          <w:szCs w:val="28"/>
        </w:rPr>
      </w:pPr>
    </w:p>
    <w:p w:rsidR="0091564F" w:rsidRPr="004B643A" w:rsidRDefault="0091564F" w:rsidP="00682B72">
      <w:pPr>
        <w:shd w:val="clear" w:color="auto" w:fill="FFFFFF"/>
        <w:tabs>
          <w:tab w:val="left" w:pos="490"/>
        </w:tabs>
        <w:ind w:firstLine="567"/>
        <w:jc w:val="center"/>
        <w:rPr>
          <w:b/>
          <w:sz w:val="28"/>
          <w:szCs w:val="28"/>
        </w:rPr>
      </w:pPr>
      <w:r w:rsidRPr="004B643A">
        <w:rPr>
          <w:b/>
          <w:sz w:val="28"/>
          <w:szCs w:val="28"/>
        </w:rPr>
        <w:t>Композиция</w:t>
      </w:r>
    </w:p>
    <w:p w:rsidR="0091564F" w:rsidRPr="004B643A" w:rsidRDefault="0091564F" w:rsidP="00682B72">
      <w:pPr>
        <w:shd w:val="clear" w:color="auto" w:fill="FFFFFF"/>
        <w:tabs>
          <w:tab w:val="left" w:pos="490"/>
        </w:tabs>
        <w:ind w:firstLine="567"/>
        <w:jc w:val="center"/>
        <w:rPr>
          <w:b/>
          <w:sz w:val="28"/>
          <w:szCs w:val="28"/>
        </w:rPr>
      </w:pP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Основная задача курса – дать учащимся понятие об основных элементах композиции, без которых невозможен грамотный  и сознательный подход к творчеству, развивать их образное мышление и тонкий эстетический вкус. Цель педагога – научить ребенка выражать свои творческие идеи, не нарушая композиционных правил, в то же время оставаясь оригинальным.</w:t>
      </w:r>
    </w:p>
    <w:p w:rsidR="0091564F" w:rsidRPr="004B643A" w:rsidRDefault="0091564F" w:rsidP="00682B72">
      <w:pPr>
        <w:ind w:firstLine="539"/>
        <w:jc w:val="both"/>
        <w:rPr>
          <w:sz w:val="28"/>
          <w:szCs w:val="28"/>
        </w:rPr>
      </w:pPr>
      <w:r w:rsidRPr="004B643A">
        <w:rPr>
          <w:sz w:val="28"/>
          <w:szCs w:val="28"/>
        </w:rPr>
        <w:t xml:space="preserve"> </w:t>
      </w:r>
    </w:p>
    <w:p w:rsidR="0091564F" w:rsidRPr="004B643A" w:rsidRDefault="0091564F" w:rsidP="00682B72">
      <w:pPr>
        <w:shd w:val="clear" w:color="auto" w:fill="FFFFFF"/>
        <w:tabs>
          <w:tab w:val="left" w:pos="490"/>
        </w:tabs>
        <w:ind w:firstLine="567"/>
        <w:jc w:val="center"/>
        <w:rPr>
          <w:b/>
          <w:sz w:val="28"/>
          <w:szCs w:val="28"/>
        </w:rPr>
      </w:pPr>
      <w:r w:rsidRPr="004B643A">
        <w:rPr>
          <w:b/>
          <w:sz w:val="28"/>
          <w:szCs w:val="28"/>
        </w:rPr>
        <w:t>История изобразительного искусства</w:t>
      </w:r>
    </w:p>
    <w:p w:rsidR="0091564F" w:rsidRPr="004B643A" w:rsidRDefault="0091564F" w:rsidP="00682B72">
      <w:pPr>
        <w:shd w:val="clear" w:color="auto" w:fill="FFFFFF"/>
        <w:tabs>
          <w:tab w:val="left" w:pos="490"/>
        </w:tabs>
        <w:ind w:firstLine="567"/>
        <w:jc w:val="center"/>
        <w:rPr>
          <w:b/>
          <w:sz w:val="28"/>
          <w:szCs w:val="28"/>
        </w:rPr>
      </w:pPr>
    </w:p>
    <w:p w:rsidR="0091564F" w:rsidRPr="004B643A" w:rsidRDefault="0091564F" w:rsidP="00682B72">
      <w:pPr>
        <w:shd w:val="clear" w:color="auto" w:fill="FFFFFF"/>
        <w:tabs>
          <w:tab w:val="left" w:pos="490"/>
        </w:tabs>
        <w:ind w:firstLine="567"/>
        <w:jc w:val="both"/>
        <w:rPr>
          <w:sz w:val="28"/>
          <w:szCs w:val="28"/>
        </w:rPr>
      </w:pPr>
      <w:r w:rsidRPr="004B643A">
        <w:rPr>
          <w:sz w:val="28"/>
          <w:szCs w:val="28"/>
        </w:rPr>
        <w:t>Преподавание истории изобразительного искусства направлено на всестороннее гармоничное развитие личности учеников, формирование их мировоззрения, нравственного и эстетического идеала, воспитание культуры чувств. Программа включает основные разделы по истории западно-европейского, русского искусства и искусства советского периода.</w:t>
      </w:r>
    </w:p>
    <w:p w:rsidR="0091564F" w:rsidRPr="004B643A" w:rsidRDefault="0091564F" w:rsidP="00682B72">
      <w:pPr>
        <w:shd w:val="clear" w:color="auto" w:fill="FFFFFF"/>
        <w:tabs>
          <w:tab w:val="left" w:pos="490"/>
        </w:tabs>
        <w:jc w:val="both"/>
        <w:rPr>
          <w:sz w:val="28"/>
          <w:szCs w:val="28"/>
        </w:rPr>
      </w:pPr>
    </w:p>
    <w:p w:rsidR="0091564F" w:rsidRPr="004B643A" w:rsidRDefault="0091564F" w:rsidP="00682B72">
      <w:pPr>
        <w:ind w:firstLine="709"/>
        <w:jc w:val="center"/>
        <w:rPr>
          <w:b/>
          <w:sz w:val="28"/>
          <w:szCs w:val="28"/>
          <w:u w:val="single"/>
        </w:rPr>
      </w:pPr>
    </w:p>
    <w:p w:rsidR="0091564F" w:rsidRPr="004B643A" w:rsidRDefault="0091564F" w:rsidP="00682B72">
      <w:pPr>
        <w:ind w:firstLine="709"/>
        <w:jc w:val="both"/>
        <w:rPr>
          <w:b/>
          <w:sz w:val="28"/>
          <w:szCs w:val="28"/>
        </w:rPr>
      </w:pPr>
      <w:r w:rsidRPr="004B643A">
        <w:rPr>
          <w:b/>
          <w:sz w:val="28"/>
          <w:szCs w:val="28"/>
        </w:rPr>
        <w:t>Преподавание на художественном отделении по предметам «Основы изобразительной грамоты и рисование», «Прикладное творчество», «Лепка», «Беседы об искусстве» ведутся по ДПОП, по программам учебных предметов ««Основы изобразительной грамоты и рисование», «Прикладное творчество», «Лепка», «Беседы об искусстве».</w:t>
      </w:r>
    </w:p>
    <w:p w:rsidR="0091564F" w:rsidRPr="004B643A" w:rsidRDefault="0091564F" w:rsidP="00682B72">
      <w:pPr>
        <w:ind w:firstLine="709"/>
        <w:jc w:val="both"/>
        <w:rPr>
          <w:b/>
          <w:sz w:val="28"/>
          <w:szCs w:val="28"/>
        </w:rPr>
      </w:pPr>
    </w:p>
    <w:p w:rsidR="0091564F" w:rsidRPr="004B643A" w:rsidRDefault="0091564F" w:rsidP="00682B72">
      <w:pPr>
        <w:pStyle w:val="Style10"/>
        <w:widowControl/>
        <w:spacing w:line="240" w:lineRule="auto"/>
        <w:ind w:firstLine="426"/>
        <w:jc w:val="center"/>
        <w:rPr>
          <w:rStyle w:val="FontStyle49"/>
          <w:b/>
          <w:u w:val="single"/>
        </w:rPr>
      </w:pPr>
      <w:r w:rsidRPr="004B643A">
        <w:rPr>
          <w:rStyle w:val="FontStyle49"/>
          <w:u w:val="single"/>
        </w:rPr>
        <w:t>Основы изобразительной грамоты и рисование</w:t>
      </w:r>
    </w:p>
    <w:p w:rsidR="0091564F" w:rsidRPr="004B643A" w:rsidRDefault="0091564F" w:rsidP="00682B72">
      <w:pPr>
        <w:pStyle w:val="Style10"/>
        <w:widowControl/>
        <w:spacing w:line="240" w:lineRule="auto"/>
        <w:ind w:firstLine="426"/>
        <w:rPr>
          <w:rStyle w:val="FontStyle49"/>
          <w:b/>
        </w:rPr>
      </w:pPr>
    </w:p>
    <w:p w:rsidR="0091564F" w:rsidRPr="004B643A" w:rsidRDefault="0091564F" w:rsidP="00682B72">
      <w:pPr>
        <w:pStyle w:val="Style10"/>
        <w:widowControl/>
        <w:spacing w:line="240" w:lineRule="auto"/>
        <w:ind w:firstLine="426"/>
        <w:rPr>
          <w:rStyle w:val="FontStyle49"/>
        </w:rPr>
      </w:pPr>
      <w:r w:rsidRPr="004B643A">
        <w:rPr>
          <w:rStyle w:val="FontStyle49"/>
        </w:rPr>
        <w:t>Учебный предмет «Основы изобразительной грамоты и рисование» является базовой составляющей для последующего изучения предметов в области изобразительного искусства.</w:t>
      </w:r>
    </w:p>
    <w:p w:rsidR="0091564F" w:rsidRPr="004B643A" w:rsidRDefault="0091564F" w:rsidP="00682B72">
      <w:pPr>
        <w:pStyle w:val="Style10"/>
        <w:widowControl/>
        <w:spacing w:line="240" w:lineRule="auto"/>
        <w:ind w:firstLine="426"/>
        <w:rPr>
          <w:rStyle w:val="FontStyle49"/>
        </w:rPr>
      </w:pPr>
      <w:r w:rsidRPr="004B643A">
        <w:rPr>
          <w:rStyle w:val="FontStyle49"/>
        </w:rPr>
        <w:t>Программа предмета «Основы изобразительной грамоты и рисование» состоит из двух разделов — графики и цветоведения, это два направления в содержании учебного предмета в каждой возрастной категории.</w:t>
      </w:r>
    </w:p>
    <w:p w:rsidR="0091564F" w:rsidRPr="004B643A" w:rsidRDefault="0091564F" w:rsidP="00682B72">
      <w:pPr>
        <w:pStyle w:val="Style10"/>
        <w:widowControl/>
        <w:spacing w:line="240" w:lineRule="auto"/>
        <w:ind w:firstLine="426"/>
        <w:rPr>
          <w:rStyle w:val="FontStyle49"/>
        </w:rPr>
      </w:pPr>
      <w:r w:rsidRPr="004B643A">
        <w:rPr>
          <w:rStyle w:val="FontStyle49"/>
        </w:rPr>
        <w:t>Темы заданий продуманы исходя из возрастных возможностей детей и согласно минимуму требований к уровню подготовки обучающихся данного возраста. Последовательность заданий в разделе выстраивается по принципу нарастания сложности поставленных задач. Некоторые темы предполагают введение краткосрочных упражнений, что позволяет закрепить полученные детьми знания, а также выработать необходимые навыки.</w:t>
      </w:r>
    </w:p>
    <w:p w:rsidR="0091564F" w:rsidRPr="004B643A" w:rsidRDefault="0091564F" w:rsidP="00682B72">
      <w:pPr>
        <w:ind w:firstLine="709"/>
        <w:jc w:val="both"/>
        <w:rPr>
          <w:sz w:val="28"/>
          <w:szCs w:val="28"/>
        </w:rPr>
      </w:pPr>
      <w:r w:rsidRPr="004B643A">
        <w:rPr>
          <w:sz w:val="28"/>
          <w:szCs w:val="28"/>
        </w:rPr>
        <w:t xml:space="preserve">Решение учебных задач программы </w:t>
      </w:r>
      <w:r w:rsidRPr="004B643A">
        <w:rPr>
          <w:rStyle w:val="FontStyle49"/>
        </w:rPr>
        <w:t xml:space="preserve">«Основы изобразительной грамоты и рисование» </w:t>
      </w:r>
      <w:r w:rsidRPr="004B643A">
        <w:rPr>
          <w:sz w:val="28"/>
          <w:szCs w:val="28"/>
        </w:rPr>
        <w:t xml:space="preserve">происходит за счет рисования по воображению, по представлению, по памяти, меньше времени уделяется рисованию с натуры. В программе используется принцип разнообразия техник, художественных материалов, нетрадиционные виды графических изображений чередуются с традиционными видами – это еще одна отличительная особенность программы, способствующая развитию изобразительных способностей детей. </w:t>
      </w:r>
    </w:p>
    <w:p w:rsidR="0091564F" w:rsidRPr="004B643A" w:rsidRDefault="0091564F" w:rsidP="00682B72">
      <w:pPr>
        <w:rPr>
          <w:b/>
          <w:sz w:val="28"/>
          <w:szCs w:val="28"/>
          <w:u w:val="single"/>
        </w:rPr>
      </w:pPr>
    </w:p>
    <w:p w:rsidR="0091564F" w:rsidRPr="004B643A" w:rsidRDefault="0091564F" w:rsidP="00682B72">
      <w:pPr>
        <w:ind w:firstLine="709"/>
        <w:jc w:val="center"/>
        <w:rPr>
          <w:b/>
          <w:sz w:val="28"/>
          <w:szCs w:val="28"/>
          <w:u w:val="single"/>
        </w:rPr>
      </w:pPr>
      <w:r w:rsidRPr="004B643A">
        <w:rPr>
          <w:b/>
          <w:sz w:val="28"/>
          <w:szCs w:val="28"/>
          <w:u w:val="single"/>
        </w:rPr>
        <w:t>Прикладное творчество</w:t>
      </w:r>
    </w:p>
    <w:p w:rsidR="0091564F" w:rsidRPr="004B643A" w:rsidRDefault="0091564F" w:rsidP="00682B72">
      <w:pPr>
        <w:ind w:firstLine="709"/>
        <w:jc w:val="center"/>
        <w:rPr>
          <w:b/>
          <w:sz w:val="28"/>
          <w:szCs w:val="28"/>
          <w:u w:val="single"/>
        </w:rPr>
      </w:pPr>
    </w:p>
    <w:p w:rsidR="0091564F" w:rsidRPr="004B643A" w:rsidRDefault="0091564F" w:rsidP="00682B72">
      <w:pPr>
        <w:pStyle w:val="Style16"/>
        <w:widowControl/>
        <w:spacing w:line="240" w:lineRule="auto"/>
        <w:ind w:firstLine="426"/>
        <w:jc w:val="both"/>
        <w:rPr>
          <w:rStyle w:val="FontStyle47"/>
          <w:sz w:val="28"/>
          <w:szCs w:val="28"/>
        </w:rPr>
      </w:pPr>
      <w:r w:rsidRPr="004B643A">
        <w:rPr>
          <w:rStyle w:val="FontStyle47"/>
          <w:sz w:val="28"/>
          <w:szCs w:val="28"/>
        </w:rPr>
        <w:t>Учебный предмет «Прикладное творчество» является базовой составляющей для последующего изучения предметов в области изобразительного искусства.</w:t>
      </w:r>
    </w:p>
    <w:p w:rsidR="0091564F" w:rsidRPr="004B643A" w:rsidRDefault="0091564F" w:rsidP="00682B72">
      <w:pPr>
        <w:pStyle w:val="Style16"/>
        <w:widowControl/>
        <w:spacing w:before="5" w:line="240" w:lineRule="auto"/>
        <w:ind w:firstLine="426"/>
        <w:jc w:val="both"/>
        <w:rPr>
          <w:rStyle w:val="FontStyle47"/>
          <w:sz w:val="28"/>
          <w:szCs w:val="28"/>
        </w:rPr>
      </w:pPr>
      <w:r w:rsidRPr="004B643A">
        <w:rPr>
          <w:rStyle w:val="FontStyle47"/>
          <w:sz w:val="28"/>
          <w:szCs w:val="28"/>
        </w:rPr>
        <w:t>Программа учебного предмета «Прикладное творчество» направлена на создание условий для познания учащимися приемов работы в различных материалах, техниках, на выявление и развитие потенциальных творческих способностей каждого ребенка, на формирование основ целостного восприятия эстетической культуры через пробуждение интереса к национальной культуре.</w:t>
      </w:r>
    </w:p>
    <w:p w:rsidR="0091564F" w:rsidRPr="004B643A" w:rsidRDefault="0091564F" w:rsidP="00682B72">
      <w:pPr>
        <w:pStyle w:val="Style16"/>
        <w:widowControl/>
        <w:spacing w:before="5" w:line="240" w:lineRule="auto"/>
        <w:ind w:firstLine="426"/>
        <w:jc w:val="both"/>
        <w:rPr>
          <w:sz w:val="28"/>
          <w:szCs w:val="28"/>
        </w:rPr>
      </w:pPr>
      <w:r w:rsidRPr="004B643A">
        <w:rPr>
          <w:sz w:val="28"/>
          <w:szCs w:val="28"/>
        </w:rPr>
        <w:t>Занятия декоративно-прикладным искусством способствуют эстетическому развитию детей, учат видеть красоту в реальной действительности и создавать вещи, которые имеют две функции: утилитарную и художественную. Эти занятия развивают фантазию и воображение, изобретательность и технические навыки, композиционное мышление и чувство цветной гармонии, расширяют кругозор и формируют представление детей о роли искусства в жизни общества.</w:t>
      </w:r>
    </w:p>
    <w:p w:rsidR="0091564F" w:rsidRPr="004B643A" w:rsidRDefault="0091564F" w:rsidP="00682B72">
      <w:pPr>
        <w:ind w:firstLine="426"/>
        <w:jc w:val="both"/>
        <w:rPr>
          <w:sz w:val="28"/>
          <w:szCs w:val="28"/>
        </w:rPr>
      </w:pPr>
      <w:r w:rsidRPr="004B643A">
        <w:rPr>
          <w:sz w:val="28"/>
          <w:szCs w:val="28"/>
        </w:rPr>
        <w:t>Декоративно-прикладная деятельность включает разнообразные художественные работы и техники: роспись гуашью, различные виды аппликации и печати, мозаику из цветной бумаги, конструирование из бумаги, тканей природного и подручного материала, декоративную лепку с последующей росписью и многое другое.</w:t>
      </w:r>
    </w:p>
    <w:p w:rsidR="0091564F" w:rsidRPr="004B643A" w:rsidRDefault="0091564F" w:rsidP="008A173B">
      <w:pPr>
        <w:rPr>
          <w:b/>
          <w:sz w:val="28"/>
          <w:szCs w:val="28"/>
          <w:u w:val="single"/>
        </w:rPr>
      </w:pPr>
    </w:p>
    <w:p w:rsidR="0091564F" w:rsidRPr="004B643A" w:rsidRDefault="0091564F" w:rsidP="00682B72">
      <w:pPr>
        <w:ind w:firstLine="709"/>
        <w:jc w:val="center"/>
        <w:rPr>
          <w:b/>
          <w:sz w:val="28"/>
          <w:szCs w:val="28"/>
          <w:u w:val="single"/>
        </w:rPr>
      </w:pPr>
      <w:r w:rsidRPr="004B643A">
        <w:rPr>
          <w:b/>
          <w:sz w:val="28"/>
          <w:szCs w:val="28"/>
          <w:u w:val="single"/>
        </w:rPr>
        <w:t>Лепка</w:t>
      </w:r>
    </w:p>
    <w:p w:rsidR="0091564F" w:rsidRPr="004B643A" w:rsidRDefault="0091564F" w:rsidP="00682B72">
      <w:pPr>
        <w:ind w:firstLine="709"/>
        <w:jc w:val="center"/>
        <w:rPr>
          <w:b/>
          <w:sz w:val="28"/>
          <w:szCs w:val="28"/>
          <w:u w:val="single"/>
        </w:rPr>
      </w:pPr>
    </w:p>
    <w:p w:rsidR="0091564F" w:rsidRPr="004B643A" w:rsidRDefault="0091564F" w:rsidP="00682B72">
      <w:pPr>
        <w:pStyle w:val="Style12"/>
        <w:widowControl/>
        <w:spacing w:line="240" w:lineRule="auto"/>
        <w:ind w:firstLine="426"/>
        <w:rPr>
          <w:rStyle w:val="FontStyle54"/>
          <w:b w:val="0"/>
          <w:sz w:val="28"/>
          <w:szCs w:val="28"/>
        </w:rPr>
      </w:pPr>
      <w:r w:rsidRPr="004B643A">
        <w:rPr>
          <w:rStyle w:val="FontStyle54"/>
          <w:b w:val="0"/>
          <w:sz w:val="28"/>
          <w:szCs w:val="28"/>
        </w:rPr>
        <w:t>Учебный предмет «Лепка» дает возможность расширить и дополнить образование детей в области изобразительного искусства, является одним из предметов обязательной части предметной области «Художественное творчество».</w:t>
      </w:r>
    </w:p>
    <w:p w:rsidR="0091564F" w:rsidRPr="004B643A" w:rsidRDefault="0091564F" w:rsidP="00682B72">
      <w:pPr>
        <w:pStyle w:val="Style12"/>
        <w:widowControl/>
        <w:spacing w:before="5" w:line="240" w:lineRule="auto"/>
        <w:ind w:firstLine="426"/>
        <w:rPr>
          <w:rStyle w:val="FontStyle54"/>
          <w:b w:val="0"/>
          <w:sz w:val="28"/>
          <w:szCs w:val="28"/>
        </w:rPr>
      </w:pPr>
      <w:r w:rsidRPr="004B643A">
        <w:rPr>
          <w:rStyle w:val="FontStyle54"/>
          <w:b w:val="0"/>
          <w:sz w:val="28"/>
          <w:szCs w:val="28"/>
        </w:rPr>
        <w:t>Программа ориентирована на формирование знаний, умений, навыков в области художественного творчества, на создание оригинальных произведений, отражающих творческую индивидуальность, представления детей об окружающем мире.</w:t>
      </w:r>
    </w:p>
    <w:p w:rsidR="0091564F" w:rsidRPr="004B643A" w:rsidRDefault="0091564F" w:rsidP="00682B72">
      <w:pPr>
        <w:ind w:firstLine="426"/>
        <w:jc w:val="both"/>
        <w:rPr>
          <w:sz w:val="28"/>
          <w:szCs w:val="28"/>
        </w:rPr>
      </w:pPr>
      <w:r w:rsidRPr="004B643A">
        <w:rPr>
          <w:sz w:val="28"/>
          <w:szCs w:val="28"/>
        </w:rPr>
        <w:t>Лепка в младшем школьном возрасте – это создание детьми посуды, декоративных пластин, различных фигурок на тему народных игрушек. Кроме того детям доступно выполнять небольшие украшения и сувениры. Навыки, полученные детьми в процессе занятий лепкой, используются ими при создании других видов лепных работ, отчего изделия становятся более выразительными и по замыслу, и по оформлению. Выразительность детской лепки зависит не только от того, насколько ребенку удалось передать форму и пропорции игрушки, но и от того, как он сумел украсить свою работу или вылепить соответствующие элементы оформления фигурки.</w:t>
      </w:r>
    </w:p>
    <w:p w:rsidR="0091564F" w:rsidRPr="004B643A" w:rsidRDefault="0091564F" w:rsidP="00682B72">
      <w:pPr>
        <w:ind w:firstLine="426"/>
        <w:jc w:val="both"/>
        <w:rPr>
          <w:sz w:val="28"/>
          <w:szCs w:val="28"/>
        </w:rPr>
      </w:pPr>
      <w:r w:rsidRPr="004B643A">
        <w:rPr>
          <w:sz w:val="28"/>
          <w:szCs w:val="28"/>
        </w:rPr>
        <w:t xml:space="preserve">Данная образовательная программа «Лепка» предназначена для учащихся, поступающих на отделение изобразительного искусства в младшем школьном возрасте (7-9 лет), и служит подготовительным курсом к дисциплине «Скульптура».  Программа позволяет создать условия для самореализации личности ребёнка, выявить и развить творческие способности. </w:t>
      </w:r>
    </w:p>
    <w:p w:rsidR="0091564F" w:rsidRPr="004B643A" w:rsidRDefault="0091564F" w:rsidP="00682B72">
      <w:pPr>
        <w:ind w:firstLine="709"/>
        <w:jc w:val="center"/>
        <w:rPr>
          <w:b/>
          <w:sz w:val="28"/>
          <w:szCs w:val="28"/>
          <w:u w:val="single"/>
        </w:rPr>
      </w:pPr>
    </w:p>
    <w:p w:rsidR="0091564F" w:rsidRPr="004B643A" w:rsidRDefault="0091564F" w:rsidP="00682B72">
      <w:pPr>
        <w:ind w:firstLine="709"/>
        <w:jc w:val="center"/>
        <w:rPr>
          <w:b/>
          <w:sz w:val="28"/>
          <w:szCs w:val="28"/>
          <w:u w:val="single"/>
        </w:rPr>
      </w:pPr>
      <w:r w:rsidRPr="004B643A">
        <w:rPr>
          <w:b/>
          <w:sz w:val="28"/>
          <w:szCs w:val="28"/>
          <w:u w:val="single"/>
        </w:rPr>
        <w:t>Беседы об искусстве</w:t>
      </w:r>
    </w:p>
    <w:p w:rsidR="0091564F" w:rsidRPr="004B643A" w:rsidRDefault="0091564F" w:rsidP="00682B72">
      <w:pPr>
        <w:pStyle w:val="Style11"/>
        <w:widowControl/>
        <w:tabs>
          <w:tab w:val="left" w:pos="2904"/>
          <w:tab w:val="left" w:pos="6672"/>
        </w:tabs>
        <w:spacing w:line="240" w:lineRule="auto"/>
        <w:rPr>
          <w:rStyle w:val="FontStyle43"/>
          <w:sz w:val="28"/>
          <w:szCs w:val="28"/>
        </w:rPr>
      </w:pPr>
    </w:p>
    <w:p w:rsidR="0091564F" w:rsidRPr="004B643A" w:rsidRDefault="0091564F" w:rsidP="00682B72">
      <w:pPr>
        <w:pStyle w:val="Style11"/>
        <w:widowControl/>
        <w:spacing w:line="240" w:lineRule="auto"/>
        <w:rPr>
          <w:rStyle w:val="FontStyle43"/>
          <w:sz w:val="28"/>
          <w:szCs w:val="28"/>
        </w:rPr>
      </w:pPr>
      <w:r w:rsidRPr="004B643A">
        <w:rPr>
          <w:rStyle w:val="FontStyle43"/>
          <w:sz w:val="28"/>
          <w:szCs w:val="28"/>
        </w:rPr>
        <w:t>Построение программы учебного предмета «Беседы об искусстве» подразумевает развитие ребенка через первоначальную концентрацию внимания на выразительных возможностях искусства, через понимание взаимоотношений искусства с окружающей действительностью, понимание искусства в тесной связи с общими представлениями людей о гармонии.</w:t>
      </w:r>
    </w:p>
    <w:p w:rsidR="0091564F" w:rsidRPr="004B643A" w:rsidRDefault="0091564F" w:rsidP="00682B72">
      <w:pPr>
        <w:pStyle w:val="Style11"/>
        <w:widowControl/>
        <w:spacing w:line="240" w:lineRule="auto"/>
        <w:ind w:firstLine="706"/>
        <w:rPr>
          <w:rStyle w:val="FontStyle43"/>
          <w:sz w:val="28"/>
          <w:szCs w:val="28"/>
        </w:rPr>
      </w:pPr>
      <w:r w:rsidRPr="004B643A">
        <w:rPr>
          <w:rStyle w:val="FontStyle43"/>
          <w:sz w:val="28"/>
          <w:szCs w:val="28"/>
        </w:rPr>
        <w:t>Полноценное освоение художественного образа возможно только тогда, когда на основе развитой эмоциональной отзывчивости у детей формируется эстетическое чувство: способность понимать главное в произведениях искусства, различать средства выразительности, а также соотносить содержание произведения искусства с собственным жизненным опытом. На решение этой задачи и направлено обучение по данной программе.</w:t>
      </w:r>
    </w:p>
    <w:p w:rsidR="0091564F" w:rsidRPr="004B643A" w:rsidRDefault="0091564F" w:rsidP="00682B72">
      <w:pPr>
        <w:pStyle w:val="Style11"/>
        <w:widowControl/>
        <w:spacing w:before="5" w:line="240" w:lineRule="auto"/>
        <w:ind w:firstLine="715"/>
        <w:rPr>
          <w:rStyle w:val="FontStyle43"/>
          <w:sz w:val="28"/>
          <w:szCs w:val="28"/>
        </w:rPr>
      </w:pPr>
      <w:r w:rsidRPr="004B643A">
        <w:rPr>
          <w:rStyle w:val="FontStyle43"/>
          <w:sz w:val="28"/>
          <w:szCs w:val="28"/>
        </w:rPr>
        <w:t xml:space="preserve">Темы заданий программы «Беседы об искусстве» продуманы с учетом возрастных возможностей детей и согласно минимуму требований к уровню подготовки обучающихся данного возраста. </w:t>
      </w:r>
    </w:p>
    <w:p w:rsidR="0091564F" w:rsidRPr="004B643A" w:rsidRDefault="0091564F" w:rsidP="00682B72">
      <w:pPr>
        <w:pStyle w:val="Style11"/>
        <w:widowControl/>
        <w:spacing w:before="5" w:line="240" w:lineRule="auto"/>
        <w:ind w:firstLine="715"/>
        <w:rPr>
          <w:sz w:val="28"/>
          <w:szCs w:val="28"/>
        </w:rPr>
      </w:pPr>
    </w:p>
    <w:p w:rsidR="0091564F" w:rsidRPr="004B643A" w:rsidRDefault="0091564F" w:rsidP="008A173B">
      <w:pPr>
        <w:shd w:val="clear" w:color="auto" w:fill="FFFFFF"/>
        <w:tabs>
          <w:tab w:val="left" w:pos="490"/>
        </w:tabs>
        <w:ind w:firstLine="567"/>
        <w:jc w:val="both"/>
        <w:rPr>
          <w:b/>
          <w:sz w:val="28"/>
          <w:szCs w:val="28"/>
        </w:rPr>
      </w:pPr>
      <w:r w:rsidRPr="004B643A">
        <w:rPr>
          <w:spacing w:val="3"/>
          <w:sz w:val="28"/>
          <w:szCs w:val="28"/>
        </w:rPr>
        <w:t xml:space="preserve">Таким образом, школа для осуществления своей деятельности в рамках задач, определенных в Уставе, </w:t>
      </w:r>
      <w:r w:rsidRPr="004B643A">
        <w:rPr>
          <w:spacing w:val="4"/>
          <w:sz w:val="28"/>
          <w:szCs w:val="28"/>
        </w:rPr>
        <w:t>использует широкий спектр образовательных программ, идет по пути создания новых дополнительных предпрофессиональных образовательных программ</w:t>
      </w:r>
      <w:r w:rsidRPr="004B643A">
        <w:rPr>
          <w:spacing w:val="12"/>
          <w:sz w:val="28"/>
          <w:szCs w:val="28"/>
        </w:rPr>
        <w:t>, что диктуется социально-</w:t>
      </w:r>
      <w:r w:rsidRPr="004B643A">
        <w:rPr>
          <w:spacing w:val="3"/>
          <w:sz w:val="28"/>
          <w:szCs w:val="28"/>
        </w:rPr>
        <w:t>экономическим контекстом образовательной деятельности Школы, внутренней логикой развития сферы дополнительного образования и поиском эффективного решения задач развития творческих способностей детей.</w:t>
      </w:r>
    </w:p>
    <w:p w:rsidR="0091564F" w:rsidRPr="004B643A" w:rsidRDefault="0091564F" w:rsidP="003261AF">
      <w:pPr>
        <w:jc w:val="right"/>
      </w:pPr>
      <w:r w:rsidRPr="004B643A">
        <w:rPr>
          <w:sz w:val="28"/>
          <w:szCs w:val="28"/>
        </w:rPr>
        <w:br w:type="page"/>
      </w:r>
      <w:r w:rsidRPr="004B643A">
        <w:t>ПРИЛОЖЕНИЕ  1</w:t>
      </w:r>
    </w:p>
    <w:p w:rsidR="0091564F" w:rsidRPr="004B643A" w:rsidRDefault="0091564F" w:rsidP="00537617"/>
    <w:p w:rsidR="0091564F" w:rsidRPr="004B643A" w:rsidRDefault="0091564F" w:rsidP="00932F28">
      <w:pPr>
        <w:jc w:val="center"/>
        <w:rPr>
          <w:b/>
        </w:rPr>
      </w:pPr>
      <w:r w:rsidRPr="004B643A">
        <w:rPr>
          <w:b/>
        </w:rPr>
        <w:t xml:space="preserve">Перечень реализуемых образовательных программ </w:t>
      </w:r>
    </w:p>
    <w:p w:rsidR="0091564F" w:rsidRPr="004B643A" w:rsidRDefault="0091564F" w:rsidP="00932F28">
      <w:pPr>
        <w:jc w:val="center"/>
        <w:rPr>
          <w:b/>
        </w:rPr>
      </w:pPr>
      <w:r w:rsidRPr="004B643A">
        <w:rPr>
          <w:b/>
        </w:rPr>
        <w:t>по учебным предметам</w:t>
      </w:r>
    </w:p>
    <w:p w:rsidR="0091564F" w:rsidRPr="004B643A" w:rsidRDefault="0091564F" w:rsidP="00932F28">
      <w:pPr>
        <w:jc w:val="center"/>
        <w:rPr>
          <w:b/>
        </w:rPr>
      </w:pPr>
      <w:r w:rsidRPr="004B643A">
        <w:rPr>
          <w:b/>
        </w:rPr>
        <w:t xml:space="preserve">в МКОУ ДОД Усть-Удинской районной ДШИ </w:t>
      </w:r>
    </w:p>
    <w:p w:rsidR="0091564F" w:rsidRPr="004B643A" w:rsidRDefault="0091564F" w:rsidP="00932F28">
      <w:pPr>
        <w:jc w:val="center"/>
        <w:rPr>
          <w:b/>
        </w:rPr>
      </w:pPr>
      <w:r w:rsidRPr="004B643A">
        <w:rPr>
          <w:b/>
        </w:rPr>
        <w:t>на 2014-2015 учебный год</w:t>
      </w:r>
    </w:p>
    <w:p w:rsidR="0091564F" w:rsidRPr="004B643A" w:rsidRDefault="0091564F" w:rsidP="00932F28">
      <w:pPr>
        <w:jc w:val="center"/>
        <w:rPr>
          <w:b/>
        </w:rPr>
      </w:pPr>
    </w:p>
    <w:p w:rsidR="0091564F" w:rsidRPr="004B643A" w:rsidRDefault="0091564F" w:rsidP="00932F28">
      <w:pPr>
        <w:jc w:val="center"/>
        <w:rPr>
          <w:b/>
        </w:rPr>
      </w:pPr>
      <w:r w:rsidRPr="004B643A">
        <w:rPr>
          <w:b/>
        </w:rPr>
        <w:t>Инструментальное отделение</w:t>
      </w:r>
    </w:p>
    <w:p w:rsidR="0091564F" w:rsidRPr="004B643A" w:rsidRDefault="0091564F" w:rsidP="00932F28">
      <w:pPr>
        <w:jc w:val="center"/>
        <w:rPr>
          <w:b/>
        </w:rPr>
      </w:pPr>
      <w:r w:rsidRPr="004B643A">
        <w:rPr>
          <w:b/>
        </w:rPr>
        <w:t>Программы художественно-эстетической направленности</w:t>
      </w:r>
    </w:p>
    <w:p w:rsidR="0091564F" w:rsidRPr="004B643A" w:rsidRDefault="0091564F" w:rsidP="00932F28">
      <w:pPr>
        <w:jc w:val="center"/>
        <w:rPr>
          <w:b/>
        </w:rPr>
      </w:pP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Специальность фортепиано (типовая, Министерство культуры СССР, Москва 1988г.)</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Специальность баян (типовая, Министерство культуры РФ, Москва 1998г.</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Специальность домра (типовая, Министерство культуры СССР, Москва 1990г.</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Специальность гитара (образовательная программа по предмету «Музыкальный инструмент. Гитара шестиструнная». Сост. Вишневская Л. В., преп. МКОУ ДОД Усть-Удинской районной ДШИ по классу гитары. Рецензент Салимзянова О. Н., преп. по классу гитары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Чтение нот с листа в классе фортепиано (образовательная программа по предмету «Чтение нот с листа. Класс фортепиано», сост. Корнева Л. Н., преподаватель МКОУ ДОД Усть-Удинской районной ДШИ по классу фортепиано. Рецензент -Сухина Л. Г., зам. начальника УМО ОДШИ ).</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Чтение нот с листа в классе баяна (образовательная программа по предмету «Чтение нот с листа», сост. Проклов Н. А., Чемезов С. Н., преп. МКОУ ДОД Усть-Удинской районной ДШИ по классу баяна. Рецензент- Бухаров В. Ю,, преподаватель отделения народных инструментов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Чтение нот с листа в классе домры (образовательная программа по предмету «Чтение нот с листа» сост. Вишневская Л. А., преп. МКОУ ДОД Усть-Удинской районной ДШИ по классу домры. Рецензент- Буянова Т. Е., преподаватель отделения народных инструментов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Чтение нот с листа в классе гитары (образовательная программа по предмету «Чтение нот с листа.. Гитара шестиструнная». Сост. Вишневская Л. В., преп. МКОУ ДОД Усть-Удинской районной ДШИ по классу гитары. Рецензент-  Салимзянова О. Н., преп. по классу гитары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Ансамбль в классе фортепиано. (образовательная программа по предмету «Ансамбль», сост. Иванова Н. Э., преподаватель МКОУ ДОД Усть-Удинской районной ДШИ по классу фортепиано. Рецензент -Сухина Л. Г., зам. начальника УМО ОДШИ ).</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Ансамбль в классе баяна (образовательная программа по предмету «Ансамбль (класс баяна)», сост. Тимофеев А. М.., преподаватель МКОУ ДОД Усть-Удинской районной ДШИ по классу баяна. Рецензент –Черный М. С., преподаватель отделения народных инструментов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Ансамбль в классе домры (образовательная программа по предмету «Ансамбль (класс домры)» сост. Вишневская Л. А., преп. МКОУ ДОД Усть-Удинской районной ДШИ по классу домры. Рецензент- Буянова Т. Е., преподаватель по классу домры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Сольфеджио (типовая. Министерство культуры РФ Москва 1998г.)</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Музыкальная литература (типовая, Министерство культуры СССР, Москва 1981г.)</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Элементарная теория музыки (образовательная программа «Теория музыки», сост. Преподаватель теоретических дисциплин МКОУ ДОД Усть-Удинской районной ДШИ Гаврилюк Т. В. Рецензент – Савинцева А. Е., преподаватель музыкально-теоретических дисциплин ГОУ СПО Иркутского музыкального колледжа.)</w:t>
      </w:r>
    </w:p>
    <w:p w:rsidR="0091564F" w:rsidRPr="004B643A" w:rsidRDefault="0091564F" w:rsidP="00932F28">
      <w:pPr>
        <w:pStyle w:val="ListParagraph"/>
        <w:numPr>
          <w:ilvl w:val="0"/>
          <w:numId w:val="16"/>
        </w:numPr>
        <w:spacing w:after="0" w:line="240" w:lineRule="auto"/>
        <w:jc w:val="both"/>
        <w:rPr>
          <w:rFonts w:ascii="Times New Roman" w:hAnsi="Times New Roman"/>
          <w:sz w:val="24"/>
          <w:szCs w:val="24"/>
        </w:rPr>
      </w:pPr>
      <w:r w:rsidRPr="004B643A">
        <w:rPr>
          <w:rFonts w:ascii="Times New Roman" w:hAnsi="Times New Roman"/>
          <w:sz w:val="24"/>
          <w:szCs w:val="24"/>
        </w:rPr>
        <w:t>Хор (типовая, Министерство культуры СССР Москва 1988г.)</w:t>
      </w:r>
    </w:p>
    <w:p w:rsidR="0091564F" w:rsidRPr="004B643A" w:rsidRDefault="0091564F" w:rsidP="00932F28">
      <w:pPr>
        <w:pStyle w:val="ListParagraph"/>
        <w:spacing w:after="0" w:line="240" w:lineRule="auto"/>
        <w:rPr>
          <w:rFonts w:ascii="Times New Roman" w:hAnsi="Times New Roman"/>
          <w:sz w:val="24"/>
          <w:szCs w:val="24"/>
        </w:rPr>
      </w:pPr>
    </w:p>
    <w:p w:rsidR="0091564F" w:rsidRPr="004B643A" w:rsidRDefault="0091564F" w:rsidP="00932F28">
      <w:pPr>
        <w:jc w:val="center"/>
        <w:rPr>
          <w:b/>
        </w:rPr>
      </w:pPr>
    </w:p>
    <w:p w:rsidR="0091564F" w:rsidRPr="004B643A" w:rsidRDefault="0091564F" w:rsidP="00932F28">
      <w:pPr>
        <w:jc w:val="center"/>
        <w:rPr>
          <w:b/>
        </w:rPr>
      </w:pPr>
      <w:r w:rsidRPr="004B643A">
        <w:rPr>
          <w:b/>
        </w:rPr>
        <w:t>Дополнительные предпрофессиональные общеобразовательные программы</w:t>
      </w:r>
    </w:p>
    <w:p w:rsidR="0091564F" w:rsidRPr="004B643A" w:rsidRDefault="0091564F" w:rsidP="00932F28">
      <w:pPr>
        <w:jc w:val="center"/>
        <w:rPr>
          <w:b/>
        </w:rPr>
      </w:pPr>
      <w:r w:rsidRPr="004B643A">
        <w:rPr>
          <w:b/>
        </w:rPr>
        <w:t xml:space="preserve"> в области искусств «Фортепиано», «Народные инструменты»</w:t>
      </w:r>
    </w:p>
    <w:p w:rsidR="0091564F" w:rsidRPr="004B643A" w:rsidRDefault="0091564F" w:rsidP="00932F28">
      <w:pPr>
        <w:jc w:val="center"/>
        <w:rPr>
          <w:b/>
        </w:rPr>
      </w:pP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Специальность и чтение с листа (класс фортепиано) Сост. Корнева Л. Н., Тирских Е В., преподаватели по классу фортепиано МКОУ ДОД Усть-Удинской районной ДШИ. Рецензент – Ершова О. Б., Председатель Областного Эксперного Совета, Директор Учебно-методического центра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Специальность (класс баяна) Сост. Покрасенко С. В., Проклов Н. А., преподаватели МКОУ ДОД Усть-Удинской районной ДШИ по классу баяна. Рецензент – Соколов В. Г.,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Специальность ( класс хроматической двухрядной гармони). Сост. Проклов Н. А., Покрасенко С. В., преподаватели МКОУ ДОД Усть-Удинской районной ДШИ по классу баяна. Рецензент – Соколов В. Г.,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Специальность (класс домры). Сост. Вишневская Л. В. преподаватель МКОУ ДОД Усть-Удинской районной ДШИ по классу домры. Рецензент – Онищенко А. Н.,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Специальность (класс гитары). Сост. Вишневская Л. В., преподаватель МКОУ ДОД Усть-Удинскоу районной ДШИ по классу гитары, Проклов Н. А., преподаватель МКОУ ДОД Усть-Удинской районной ДШИ по классу баяна. Рецензент – Дукарт О. Н.,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Ансамбль ( баян), Сост. Покрасенко С. В., Проклов Н. А., преподаватели МКОУ ДОД Усть-Удинской районной ДШИ по классу баяна. Рецензент - Соколов В. Г.,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Ансамбль (домра).  Сост. Вишневская Л. В. преподаватель МКОУ ДОД Усть-Удинской районной ДШИ по классу домры. Рецензент – Онищенко А. Н.,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Ансамбль (гитара). Сост. Вишневская Л. В., преподаватель МКОУ ДОД Усть-Удинскоу районной ДШИ по классу гитары. Рецензент – Дукарт О. Н., ведущий методист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Сольфеджио. Сост. Гаврилюк Т. В., Тирских Е. В., преподаватели теоретических дисциплин МКОУ ДОД Усть-Удинской районной ДШИ. Рецензент – Щукина В. П., заместитель директора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Слушание музыки. Сост. Гаврилюк Т. В., Тирских Е. В., преподаватели теоретических дисциплин МКОУ ДОД Усть-Удинской районной ДШИ. Рецензент – Щукина В. П., заместитель директора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Музыкальная литература. Сост. Гаврилюк Т. В., Тирских Е. В., преподаватели теоретических дисциплин МКОУ ДОД Усть-Удинской районной ДШИ. Рецензент – Щукина В. П., заместитель директора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jc w:val="both"/>
        <w:rPr>
          <w:rFonts w:ascii="Times New Roman" w:hAnsi="Times New Roman"/>
          <w:sz w:val="24"/>
          <w:szCs w:val="24"/>
        </w:rPr>
      </w:pPr>
      <w:r w:rsidRPr="004B643A">
        <w:rPr>
          <w:rFonts w:ascii="Times New Roman" w:hAnsi="Times New Roman"/>
          <w:sz w:val="24"/>
          <w:szCs w:val="24"/>
        </w:rPr>
        <w:t>Хоровой класс. Сост. Гаврилюк Т. В., Тирских Е. В., преподаватели теоретических дисциплин МКОУ ДОД Усть-Удинской районной ДШИ. Рецензент – Щукина В. П., заместитель директора ИОГОБУ ДПО (повышения квалификации) специалистов УМЦ «Байкал»</w:t>
      </w:r>
    </w:p>
    <w:p w:rsidR="0091564F" w:rsidRPr="004B643A" w:rsidRDefault="0091564F" w:rsidP="00932F28">
      <w:pPr>
        <w:pStyle w:val="ListParagraph"/>
        <w:numPr>
          <w:ilvl w:val="0"/>
          <w:numId w:val="17"/>
        </w:numPr>
        <w:spacing w:after="0" w:line="240" w:lineRule="auto"/>
        <w:ind w:left="426"/>
        <w:rPr>
          <w:rFonts w:ascii="Times New Roman" w:hAnsi="Times New Roman"/>
          <w:sz w:val="24"/>
          <w:szCs w:val="24"/>
        </w:rPr>
      </w:pPr>
      <w:r w:rsidRPr="004B643A">
        <w:rPr>
          <w:rFonts w:ascii="Times New Roman" w:hAnsi="Times New Roman"/>
          <w:sz w:val="24"/>
          <w:szCs w:val="24"/>
        </w:rPr>
        <w:t>Фортепиано для ДПОП «Народные инструменты» Сост. Корнева Л. Н., Тирских Е В., преподаватели по классу фортепиано МКОУ ДОД Усть-Удинской районной ДШИ. Рецензент – Ершова О. Б., Председатель Областного Эксперного Совета, Директор Учебно-методического центра «Байкал»</w:t>
      </w:r>
    </w:p>
    <w:p w:rsidR="0091564F" w:rsidRPr="004B643A" w:rsidRDefault="0091564F" w:rsidP="00932F28">
      <w:pPr>
        <w:pStyle w:val="ListParagraph"/>
        <w:spacing w:after="0" w:line="240" w:lineRule="auto"/>
        <w:ind w:left="426"/>
        <w:jc w:val="both"/>
        <w:rPr>
          <w:rFonts w:ascii="Times New Roman" w:hAnsi="Times New Roman"/>
          <w:sz w:val="24"/>
          <w:szCs w:val="24"/>
        </w:rPr>
      </w:pPr>
    </w:p>
    <w:p w:rsidR="0091564F" w:rsidRPr="004B643A" w:rsidRDefault="0091564F" w:rsidP="00932F28">
      <w:pPr>
        <w:pStyle w:val="ListParagraph"/>
        <w:spacing w:after="0" w:line="240" w:lineRule="auto"/>
        <w:jc w:val="both"/>
        <w:rPr>
          <w:rFonts w:ascii="Times New Roman" w:hAnsi="Times New Roman"/>
          <w:sz w:val="24"/>
          <w:szCs w:val="24"/>
        </w:rPr>
      </w:pPr>
      <w:r w:rsidRPr="004B643A">
        <w:rPr>
          <w:rFonts w:ascii="Times New Roman" w:hAnsi="Times New Roman"/>
          <w:sz w:val="24"/>
          <w:szCs w:val="24"/>
        </w:rPr>
        <w:t>Итого:  28 образовательных программ учебных предметов</w:t>
      </w:r>
    </w:p>
    <w:p w:rsidR="0091564F" w:rsidRPr="004B643A" w:rsidRDefault="0091564F" w:rsidP="00932F28">
      <w:pPr>
        <w:pStyle w:val="ListParagraph"/>
        <w:spacing w:after="0" w:line="240" w:lineRule="auto"/>
        <w:jc w:val="both"/>
        <w:rPr>
          <w:rFonts w:ascii="Times New Roman" w:hAnsi="Times New Roman"/>
          <w:sz w:val="24"/>
          <w:szCs w:val="24"/>
        </w:rPr>
      </w:pPr>
      <w:r w:rsidRPr="004B643A">
        <w:rPr>
          <w:rFonts w:ascii="Times New Roman" w:hAnsi="Times New Roman"/>
          <w:sz w:val="24"/>
          <w:szCs w:val="24"/>
        </w:rPr>
        <w:t xml:space="preserve">Из общего числа образовательных программ учебных предметов 6 типовых программ, разработанных Министерством культуры СССР и РФ, 22 образовательных программ учебных предметов, разработанных преподавателями МКОУ ДОД Усть-Удинской районной ДШИ. </w:t>
      </w:r>
    </w:p>
    <w:p w:rsidR="0091564F" w:rsidRPr="004B643A" w:rsidRDefault="0091564F" w:rsidP="00932F28">
      <w:pPr>
        <w:pStyle w:val="ListParagraph"/>
        <w:spacing w:after="0" w:line="240" w:lineRule="auto"/>
        <w:jc w:val="both"/>
        <w:rPr>
          <w:rFonts w:ascii="Times New Roman" w:hAnsi="Times New Roman"/>
          <w:sz w:val="24"/>
          <w:szCs w:val="24"/>
        </w:rPr>
      </w:pPr>
    </w:p>
    <w:p w:rsidR="0091564F" w:rsidRPr="004B643A" w:rsidRDefault="0091564F" w:rsidP="00932F28">
      <w:pPr>
        <w:jc w:val="center"/>
        <w:rPr>
          <w:b/>
        </w:rPr>
      </w:pPr>
    </w:p>
    <w:p w:rsidR="0091564F" w:rsidRPr="004B643A" w:rsidRDefault="0091564F" w:rsidP="00932F28">
      <w:pPr>
        <w:jc w:val="center"/>
        <w:rPr>
          <w:b/>
        </w:rPr>
      </w:pPr>
      <w:r w:rsidRPr="004B643A">
        <w:rPr>
          <w:b/>
        </w:rPr>
        <w:t>Художественное отделение</w:t>
      </w:r>
    </w:p>
    <w:p w:rsidR="0091564F" w:rsidRPr="004B643A" w:rsidRDefault="0091564F" w:rsidP="00932F28">
      <w:pPr>
        <w:jc w:val="center"/>
        <w:rPr>
          <w:b/>
        </w:rPr>
      </w:pPr>
      <w:r w:rsidRPr="004B643A">
        <w:rPr>
          <w:b/>
        </w:rPr>
        <w:t>Дополнительные предпрофессиональные общеобразовательные программы</w:t>
      </w:r>
    </w:p>
    <w:p w:rsidR="0091564F" w:rsidRPr="004B643A" w:rsidRDefault="0091564F" w:rsidP="00932F28">
      <w:pPr>
        <w:rPr>
          <w:b/>
        </w:rPr>
      </w:pPr>
    </w:p>
    <w:p w:rsidR="0091564F" w:rsidRPr="004B643A" w:rsidRDefault="0091564F" w:rsidP="00932F28">
      <w:pPr>
        <w:pStyle w:val="ListParagraph"/>
        <w:numPr>
          <w:ilvl w:val="0"/>
          <w:numId w:val="15"/>
        </w:numPr>
        <w:spacing w:after="0" w:line="240" w:lineRule="auto"/>
        <w:ind w:left="426"/>
        <w:jc w:val="both"/>
        <w:rPr>
          <w:rFonts w:ascii="Times New Roman" w:hAnsi="Times New Roman"/>
          <w:sz w:val="24"/>
          <w:szCs w:val="24"/>
        </w:rPr>
      </w:pPr>
      <w:r w:rsidRPr="004B643A">
        <w:rPr>
          <w:rFonts w:ascii="Times New Roman" w:hAnsi="Times New Roman"/>
          <w:sz w:val="24"/>
          <w:szCs w:val="24"/>
        </w:rPr>
        <w:t xml:space="preserve">Основы изобразительной грамоты. Сост. Мишурова Я. А., преподаватель художественного отделения МКОУ ДОД Усть-Удинской районной ДШИ. Рецензент – Старший преподаватель ФГБОУ ВПО Восточно-Сибирской Государственной Академии Образования кафедры изобразительного искусства и методики Халипова А. В. </w:t>
      </w:r>
    </w:p>
    <w:p w:rsidR="0091564F" w:rsidRPr="004B643A" w:rsidRDefault="0091564F" w:rsidP="00932F28">
      <w:pPr>
        <w:pStyle w:val="ListParagraph"/>
        <w:numPr>
          <w:ilvl w:val="0"/>
          <w:numId w:val="15"/>
        </w:numPr>
        <w:spacing w:after="0" w:line="240" w:lineRule="auto"/>
        <w:ind w:left="426"/>
        <w:jc w:val="both"/>
        <w:rPr>
          <w:rFonts w:ascii="Times New Roman" w:hAnsi="Times New Roman"/>
          <w:sz w:val="24"/>
          <w:szCs w:val="24"/>
        </w:rPr>
      </w:pPr>
      <w:r w:rsidRPr="004B643A">
        <w:rPr>
          <w:rFonts w:ascii="Times New Roman" w:hAnsi="Times New Roman"/>
          <w:sz w:val="24"/>
          <w:szCs w:val="24"/>
        </w:rPr>
        <w:t>Прикладное творчество. Сост. Мишурова Я. А., преподаватель художественного отделения МКОУ ДОД Усть-Удинской районной ДШИ. Рецензент – Старший преподаватель ФГБОУ ВПО Восточно-Сибирской Государственной Академии Образования кафедры изобразительного искусства и методики  Русинова Н. П.</w:t>
      </w:r>
    </w:p>
    <w:p w:rsidR="0091564F" w:rsidRPr="004B643A" w:rsidRDefault="0091564F" w:rsidP="00932F28">
      <w:pPr>
        <w:pStyle w:val="ListParagraph"/>
        <w:numPr>
          <w:ilvl w:val="0"/>
          <w:numId w:val="15"/>
        </w:numPr>
        <w:spacing w:after="0" w:line="240" w:lineRule="auto"/>
        <w:ind w:left="426"/>
        <w:jc w:val="both"/>
        <w:rPr>
          <w:rFonts w:ascii="Times New Roman" w:hAnsi="Times New Roman"/>
          <w:sz w:val="24"/>
          <w:szCs w:val="24"/>
        </w:rPr>
      </w:pPr>
      <w:r w:rsidRPr="004B643A">
        <w:rPr>
          <w:rFonts w:ascii="Times New Roman" w:hAnsi="Times New Roman"/>
          <w:sz w:val="24"/>
          <w:szCs w:val="24"/>
        </w:rPr>
        <w:t xml:space="preserve">Лепка. Сост. Мишурова Я. А., преподаватель художественного отделения МКОУ ДОД Усть-Удинской районной ДШИ. Рецензент – Старший преподаватель ФГБОУ ВПО Восточно-Сибирской Государственной Академии Образования кафедры изобразительного искусства и методики  Гладких Е. Е. </w:t>
      </w:r>
    </w:p>
    <w:p w:rsidR="0091564F" w:rsidRPr="004B643A" w:rsidRDefault="0091564F" w:rsidP="00932F28">
      <w:pPr>
        <w:pStyle w:val="ListParagraph"/>
        <w:numPr>
          <w:ilvl w:val="0"/>
          <w:numId w:val="15"/>
        </w:numPr>
        <w:spacing w:after="0" w:line="240" w:lineRule="auto"/>
        <w:ind w:left="426"/>
        <w:jc w:val="both"/>
        <w:rPr>
          <w:rFonts w:ascii="Times New Roman" w:hAnsi="Times New Roman"/>
          <w:sz w:val="24"/>
          <w:szCs w:val="24"/>
        </w:rPr>
      </w:pPr>
      <w:r w:rsidRPr="004B643A">
        <w:rPr>
          <w:rFonts w:ascii="Times New Roman" w:hAnsi="Times New Roman"/>
          <w:sz w:val="24"/>
          <w:szCs w:val="24"/>
        </w:rPr>
        <w:t xml:space="preserve">Беседы об искусстве. Сост. Мишурова Я. А., преподаватель художественного отделения МКОУ ДОД Усть-Удинской районной ДШИ. Рецензент – Старший преподаватель ФГБОУ ВПО Восточно-Сибирской Государственной Академии Образования кафедры изобразительного искусства и методики  Бордовская И. А. </w:t>
      </w:r>
    </w:p>
    <w:p w:rsidR="0091564F" w:rsidRPr="004B643A" w:rsidRDefault="0091564F" w:rsidP="00932F28">
      <w:pPr>
        <w:pStyle w:val="ListParagraph"/>
        <w:spacing w:after="0" w:line="240" w:lineRule="auto"/>
        <w:ind w:left="66"/>
        <w:jc w:val="both"/>
        <w:rPr>
          <w:rFonts w:ascii="Times New Roman" w:hAnsi="Times New Roman"/>
          <w:sz w:val="24"/>
          <w:szCs w:val="24"/>
        </w:rPr>
      </w:pPr>
    </w:p>
    <w:p w:rsidR="0091564F" w:rsidRPr="004B643A" w:rsidRDefault="0091564F" w:rsidP="00932F28">
      <w:pPr>
        <w:jc w:val="center"/>
        <w:rPr>
          <w:b/>
        </w:rPr>
      </w:pPr>
      <w:r w:rsidRPr="004B643A">
        <w:rPr>
          <w:b/>
        </w:rPr>
        <w:t>Программы художественно-эстетической направленности</w:t>
      </w:r>
    </w:p>
    <w:p w:rsidR="0091564F" w:rsidRPr="004B643A" w:rsidRDefault="0091564F" w:rsidP="00932F28">
      <w:pPr>
        <w:tabs>
          <w:tab w:val="left" w:pos="0"/>
          <w:tab w:val="left" w:pos="360"/>
        </w:tabs>
        <w:jc w:val="center"/>
      </w:pP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Рисунок (типовая, Министерство культуры РФ, Москва 1998г.)</w:t>
      </w: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Живопись (типовая, Министерство культуры РФ, Москва 1998г.)</w:t>
      </w: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Скульптура (типовая, Министерство культуры РФ, Москва 1998г.)</w:t>
      </w: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Композиция  (типовая, Министерство культуры РФ, Москва 1998г.)</w:t>
      </w: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История искусств. (образовательная программа по предмету «История искусств», сост. Сойникова Л. Г., преп. художественного отделения МОУ ДОД «Детская художественная школа» г. Свирск. Утверждена на заседании педагогического совета от 31.05.2004г.)</w:t>
      </w:r>
    </w:p>
    <w:p w:rsidR="0091564F" w:rsidRPr="004B643A" w:rsidRDefault="0091564F" w:rsidP="00932F28">
      <w:pPr>
        <w:pStyle w:val="ListParagraph"/>
        <w:numPr>
          <w:ilvl w:val="0"/>
          <w:numId w:val="18"/>
        </w:numPr>
        <w:tabs>
          <w:tab w:val="left" w:pos="0"/>
          <w:tab w:val="left" w:pos="360"/>
        </w:tabs>
        <w:spacing w:after="0" w:line="240" w:lineRule="auto"/>
        <w:jc w:val="both"/>
        <w:rPr>
          <w:rFonts w:ascii="Times New Roman" w:hAnsi="Times New Roman"/>
          <w:sz w:val="24"/>
          <w:szCs w:val="24"/>
        </w:rPr>
      </w:pPr>
      <w:r w:rsidRPr="004B643A">
        <w:rPr>
          <w:rFonts w:ascii="Times New Roman" w:hAnsi="Times New Roman"/>
          <w:sz w:val="24"/>
          <w:szCs w:val="24"/>
        </w:rPr>
        <w:t>Пленэр (типовая (Федеральное агентство по культуре и кинематографии. Научно-методический центр по художественному образованию. Москва 2005г.</w:t>
      </w:r>
    </w:p>
    <w:p w:rsidR="0091564F" w:rsidRPr="004B643A" w:rsidRDefault="0091564F" w:rsidP="00932F28">
      <w:pPr>
        <w:pStyle w:val="ListParagraph"/>
        <w:tabs>
          <w:tab w:val="left" w:pos="0"/>
          <w:tab w:val="left" w:pos="360"/>
        </w:tabs>
        <w:spacing w:after="0" w:line="240" w:lineRule="auto"/>
        <w:jc w:val="both"/>
        <w:rPr>
          <w:rFonts w:ascii="Times New Roman" w:hAnsi="Times New Roman"/>
          <w:sz w:val="24"/>
          <w:szCs w:val="24"/>
        </w:rPr>
      </w:pPr>
    </w:p>
    <w:p w:rsidR="0091564F" w:rsidRPr="004B643A" w:rsidRDefault="0091564F" w:rsidP="00932F28">
      <w:pPr>
        <w:pStyle w:val="ListParagraph"/>
        <w:tabs>
          <w:tab w:val="left" w:pos="0"/>
        </w:tabs>
        <w:spacing w:after="0" w:line="240" w:lineRule="auto"/>
        <w:jc w:val="both"/>
        <w:rPr>
          <w:rFonts w:ascii="Times New Roman" w:hAnsi="Times New Roman"/>
          <w:sz w:val="24"/>
          <w:szCs w:val="24"/>
        </w:rPr>
      </w:pPr>
    </w:p>
    <w:p w:rsidR="0091564F" w:rsidRPr="004B643A" w:rsidRDefault="0091564F" w:rsidP="00932F28">
      <w:pPr>
        <w:pStyle w:val="ListParagraph"/>
        <w:tabs>
          <w:tab w:val="left" w:pos="0"/>
        </w:tabs>
        <w:spacing w:after="0" w:line="240" w:lineRule="auto"/>
        <w:jc w:val="both"/>
        <w:rPr>
          <w:rFonts w:ascii="Times New Roman" w:hAnsi="Times New Roman"/>
          <w:sz w:val="24"/>
          <w:szCs w:val="24"/>
        </w:rPr>
      </w:pPr>
      <w:r w:rsidRPr="004B643A">
        <w:rPr>
          <w:rFonts w:ascii="Times New Roman" w:hAnsi="Times New Roman"/>
          <w:sz w:val="24"/>
          <w:szCs w:val="24"/>
        </w:rPr>
        <w:t>На основании типовых программ составлены образовательные рабочие программы по учебным предметам:</w:t>
      </w:r>
    </w:p>
    <w:p w:rsidR="0091564F" w:rsidRPr="004B643A" w:rsidRDefault="0091564F" w:rsidP="00932F28">
      <w:pPr>
        <w:pStyle w:val="NormalWeb"/>
        <w:numPr>
          <w:ilvl w:val="0"/>
          <w:numId w:val="19"/>
        </w:numPr>
        <w:tabs>
          <w:tab w:val="left" w:pos="0"/>
        </w:tabs>
        <w:spacing w:before="0" w:beforeAutospacing="0" w:after="0" w:afterAutospacing="0"/>
      </w:pPr>
      <w:hyperlink r:id="rId6" w:history="1">
        <w:r w:rsidRPr="004B643A">
          <w:rPr>
            <w:rStyle w:val="Hyperlink"/>
            <w:color w:val="auto"/>
          </w:rPr>
          <w:t>Образовательная программа учебного предмета ЖИВОПИСЬ</w:t>
        </w:r>
      </w:hyperlink>
    </w:p>
    <w:p w:rsidR="0091564F" w:rsidRPr="004B643A" w:rsidRDefault="0091564F" w:rsidP="00932F28">
      <w:pPr>
        <w:pStyle w:val="NormalWeb"/>
        <w:numPr>
          <w:ilvl w:val="0"/>
          <w:numId w:val="19"/>
        </w:numPr>
        <w:tabs>
          <w:tab w:val="left" w:pos="0"/>
        </w:tabs>
        <w:spacing w:before="0" w:beforeAutospacing="0" w:after="0" w:afterAutospacing="0"/>
      </w:pPr>
      <w:hyperlink r:id="rId7" w:history="1">
        <w:r w:rsidRPr="004B643A">
          <w:rPr>
            <w:rStyle w:val="Hyperlink"/>
            <w:color w:val="auto"/>
          </w:rPr>
          <w:t>Образовательная программа учебного предмета КОМПОЗИЦИЯ</w:t>
        </w:r>
      </w:hyperlink>
    </w:p>
    <w:p w:rsidR="0091564F" w:rsidRPr="004B643A" w:rsidRDefault="0091564F" w:rsidP="00932F28">
      <w:pPr>
        <w:pStyle w:val="NormalWeb"/>
        <w:numPr>
          <w:ilvl w:val="0"/>
          <w:numId w:val="19"/>
        </w:numPr>
        <w:tabs>
          <w:tab w:val="left" w:pos="0"/>
        </w:tabs>
        <w:spacing w:before="0" w:beforeAutospacing="0" w:after="0" w:afterAutospacing="0"/>
      </w:pPr>
      <w:hyperlink r:id="rId8" w:history="1">
        <w:r w:rsidRPr="004B643A">
          <w:rPr>
            <w:rStyle w:val="Hyperlink"/>
            <w:color w:val="auto"/>
          </w:rPr>
          <w:t>Образовательная программа учебного предмета СКУЛЬПТУРА</w:t>
        </w:r>
      </w:hyperlink>
    </w:p>
    <w:p w:rsidR="0091564F" w:rsidRPr="004B643A" w:rsidRDefault="0091564F" w:rsidP="00932F28">
      <w:pPr>
        <w:pStyle w:val="NormalWeb"/>
        <w:numPr>
          <w:ilvl w:val="0"/>
          <w:numId w:val="19"/>
        </w:numPr>
        <w:tabs>
          <w:tab w:val="left" w:pos="0"/>
        </w:tabs>
        <w:spacing w:before="0" w:beforeAutospacing="0" w:after="0" w:afterAutospacing="0"/>
      </w:pPr>
      <w:hyperlink r:id="rId9" w:history="1">
        <w:r w:rsidRPr="004B643A">
          <w:rPr>
            <w:rStyle w:val="Hyperlink"/>
            <w:color w:val="auto"/>
          </w:rPr>
          <w:t>Образовательная программа учебного предмета ИСТОРИЯ ИСКУССТВ</w:t>
        </w:r>
      </w:hyperlink>
    </w:p>
    <w:p w:rsidR="0091564F" w:rsidRPr="004B643A" w:rsidRDefault="0091564F" w:rsidP="00932F28">
      <w:pPr>
        <w:pStyle w:val="NormalWeb"/>
        <w:numPr>
          <w:ilvl w:val="0"/>
          <w:numId w:val="19"/>
        </w:numPr>
        <w:tabs>
          <w:tab w:val="left" w:pos="0"/>
        </w:tabs>
        <w:spacing w:before="0" w:beforeAutospacing="0" w:after="0" w:afterAutospacing="0"/>
      </w:pPr>
      <w:hyperlink r:id="rId10" w:history="1">
        <w:r w:rsidRPr="004B643A">
          <w:rPr>
            <w:rStyle w:val="Hyperlink"/>
            <w:color w:val="auto"/>
          </w:rPr>
          <w:t>Образовательная программа учебного предмета РИСУНОК</w:t>
        </w:r>
      </w:hyperlink>
    </w:p>
    <w:p w:rsidR="0091564F" w:rsidRPr="004B643A" w:rsidRDefault="0091564F" w:rsidP="00932F28">
      <w:pPr>
        <w:pStyle w:val="ListParagraph"/>
        <w:tabs>
          <w:tab w:val="left" w:pos="0"/>
        </w:tabs>
        <w:spacing w:after="0" w:line="240" w:lineRule="auto"/>
        <w:jc w:val="both"/>
        <w:rPr>
          <w:rFonts w:ascii="Times New Roman" w:hAnsi="Times New Roman"/>
          <w:sz w:val="24"/>
          <w:szCs w:val="24"/>
        </w:rPr>
      </w:pPr>
    </w:p>
    <w:p w:rsidR="0091564F" w:rsidRPr="004B643A" w:rsidRDefault="0091564F" w:rsidP="00932F28">
      <w:pPr>
        <w:pStyle w:val="ListParagraph"/>
        <w:tabs>
          <w:tab w:val="left" w:pos="0"/>
        </w:tabs>
        <w:spacing w:after="0" w:line="240" w:lineRule="auto"/>
        <w:jc w:val="both"/>
        <w:rPr>
          <w:rFonts w:ascii="Times New Roman" w:hAnsi="Times New Roman"/>
          <w:sz w:val="24"/>
          <w:szCs w:val="24"/>
        </w:rPr>
      </w:pPr>
      <w:r w:rsidRPr="004B643A">
        <w:rPr>
          <w:rFonts w:ascii="Times New Roman" w:hAnsi="Times New Roman"/>
          <w:sz w:val="24"/>
          <w:szCs w:val="24"/>
        </w:rPr>
        <w:t xml:space="preserve">Итого: 10 программ учебных предметов. Из общего числа образовательных программ учебных предметов 5 типовых программ, разработанных Министерством культуры РФ, 9  образовательных программ учебных предметов, разработанных преподавателем МКОУ ДОД Усть-Удинской районной ДШИ, 1 образовательная программа МОУ ДОД Детской художественной школы г. Свирска.   </w:t>
      </w:r>
    </w:p>
    <w:p w:rsidR="0091564F" w:rsidRPr="004B643A" w:rsidRDefault="0091564F" w:rsidP="00932F28">
      <w:p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3261AF">
      <w:pPr>
        <w:jc w:val="right"/>
      </w:pPr>
      <w:r w:rsidRPr="004B643A">
        <w:t>ПРИЛОЖЕНИЕ  2</w:t>
      </w:r>
    </w:p>
    <w:p w:rsidR="0091564F" w:rsidRPr="004B643A" w:rsidRDefault="0091564F" w:rsidP="003261AF">
      <w:pPr>
        <w:jc w:val="right"/>
        <w:rPr>
          <w:b/>
        </w:rPr>
      </w:pPr>
    </w:p>
    <w:p w:rsidR="0091564F" w:rsidRPr="004B643A" w:rsidRDefault="0091564F" w:rsidP="003261AF">
      <w:pPr>
        <w:jc w:val="center"/>
        <w:rPr>
          <w:b/>
        </w:rPr>
      </w:pPr>
      <w:r w:rsidRPr="004B643A">
        <w:rPr>
          <w:b/>
        </w:rPr>
        <w:t>Информация о педагогических кадрах МКОУ ДОД</w:t>
      </w:r>
    </w:p>
    <w:p w:rsidR="0091564F" w:rsidRPr="004B643A" w:rsidRDefault="0091564F" w:rsidP="003261AF">
      <w:pPr>
        <w:jc w:val="center"/>
        <w:rPr>
          <w:b/>
        </w:rPr>
      </w:pPr>
      <w:r w:rsidRPr="004B643A">
        <w:rPr>
          <w:b/>
        </w:rPr>
        <w:t>Усть-Удинской районной детской школы искусств</w:t>
      </w:r>
    </w:p>
    <w:p w:rsidR="0091564F" w:rsidRPr="004B643A" w:rsidRDefault="0091564F" w:rsidP="001B59DA">
      <w:pPr>
        <w:jc w:val="center"/>
        <w:rPr>
          <w:b/>
        </w:rPr>
      </w:pPr>
      <w:r w:rsidRPr="004B643A">
        <w:rPr>
          <w:b/>
        </w:rPr>
        <w:t>на 01. 09. 2014г.</w:t>
      </w:r>
    </w:p>
    <w:tbl>
      <w:tblPr>
        <w:tblpPr w:leftFromText="180" w:rightFromText="180" w:vertAnchor="text" w:horzAnchor="page" w:tblpXSpec="center" w:tblpY="209"/>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808"/>
        <w:gridCol w:w="1878"/>
        <w:gridCol w:w="1134"/>
        <w:gridCol w:w="2280"/>
        <w:gridCol w:w="1260"/>
        <w:gridCol w:w="995"/>
        <w:gridCol w:w="2661"/>
        <w:gridCol w:w="1204"/>
        <w:gridCol w:w="1260"/>
      </w:tblGrid>
      <w:tr w:rsidR="0091564F" w:rsidRPr="004B643A" w:rsidTr="002D1BB7">
        <w:tc>
          <w:tcPr>
            <w:tcW w:w="568" w:type="dxa"/>
          </w:tcPr>
          <w:p w:rsidR="0091564F" w:rsidRPr="004B643A" w:rsidRDefault="0091564F" w:rsidP="002D1BB7">
            <w:pPr>
              <w:jc w:val="center"/>
            </w:pPr>
            <w:r w:rsidRPr="004B643A">
              <w:t>№</w:t>
            </w:r>
          </w:p>
        </w:tc>
        <w:tc>
          <w:tcPr>
            <w:tcW w:w="1808" w:type="dxa"/>
          </w:tcPr>
          <w:p w:rsidR="0091564F" w:rsidRPr="004B643A" w:rsidRDefault="0091564F" w:rsidP="002D1BB7">
            <w:pPr>
              <w:jc w:val="center"/>
            </w:pPr>
            <w:r w:rsidRPr="004B643A">
              <w:t>Ф.И.О.</w:t>
            </w:r>
          </w:p>
        </w:tc>
        <w:tc>
          <w:tcPr>
            <w:tcW w:w="1878" w:type="dxa"/>
          </w:tcPr>
          <w:p w:rsidR="0091564F" w:rsidRPr="004B643A" w:rsidRDefault="0091564F" w:rsidP="002D1BB7">
            <w:pPr>
              <w:jc w:val="center"/>
            </w:pPr>
            <w:r w:rsidRPr="004B643A">
              <w:t>Учебное заведение</w:t>
            </w:r>
          </w:p>
        </w:tc>
        <w:tc>
          <w:tcPr>
            <w:tcW w:w="1134" w:type="dxa"/>
          </w:tcPr>
          <w:p w:rsidR="0091564F" w:rsidRPr="004B643A" w:rsidRDefault="0091564F" w:rsidP="002D1BB7">
            <w:pPr>
              <w:jc w:val="center"/>
            </w:pPr>
            <w:r w:rsidRPr="004B643A">
              <w:t>Образование</w:t>
            </w:r>
          </w:p>
        </w:tc>
        <w:tc>
          <w:tcPr>
            <w:tcW w:w="2280" w:type="dxa"/>
          </w:tcPr>
          <w:p w:rsidR="0091564F" w:rsidRPr="004B643A" w:rsidRDefault="0091564F" w:rsidP="002D1BB7">
            <w:pPr>
              <w:jc w:val="center"/>
            </w:pPr>
            <w:r w:rsidRPr="004B643A">
              <w:t>Специальность по диплому</w:t>
            </w:r>
          </w:p>
        </w:tc>
        <w:tc>
          <w:tcPr>
            <w:tcW w:w="1260" w:type="dxa"/>
          </w:tcPr>
          <w:p w:rsidR="0091564F" w:rsidRPr="004B643A" w:rsidRDefault="0091564F" w:rsidP="002D1BB7">
            <w:pPr>
              <w:jc w:val="center"/>
            </w:pPr>
            <w:r w:rsidRPr="004B643A">
              <w:t>Преподаваемый предмет</w:t>
            </w:r>
          </w:p>
        </w:tc>
        <w:tc>
          <w:tcPr>
            <w:tcW w:w="995" w:type="dxa"/>
          </w:tcPr>
          <w:p w:rsidR="0091564F" w:rsidRPr="004B643A" w:rsidRDefault="0091564F" w:rsidP="002D1BB7">
            <w:pPr>
              <w:jc w:val="center"/>
            </w:pPr>
            <w:r w:rsidRPr="004B643A">
              <w:t>Категория</w:t>
            </w:r>
          </w:p>
        </w:tc>
        <w:tc>
          <w:tcPr>
            <w:tcW w:w="2661" w:type="dxa"/>
          </w:tcPr>
          <w:p w:rsidR="0091564F" w:rsidRPr="004B643A" w:rsidRDefault="0091564F" w:rsidP="002D1BB7">
            <w:pPr>
              <w:jc w:val="center"/>
            </w:pPr>
            <w:r w:rsidRPr="004B643A">
              <w:t>Звание</w:t>
            </w:r>
          </w:p>
        </w:tc>
        <w:tc>
          <w:tcPr>
            <w:tcW w:w="1204" w:type="dxa"/>
          </w:tcPr>
          <w:p w:rsidR="0091564F" w:rsidRPr="004B643A" w:rsidRDefault="0091564F" w:rsidP="002D1BB7">
            <w:pPr>
              <w:jc w:val="center"/>
            </w:pPr>
            <w:r w:rsidRPr="004B643A">
              <w:t>Общий стаж работы</w:t>
            </w:r>
          </w:p>
        </w:tc>
        <w:tc>
          <w:tcPr>
            <w:tcW w:w="1260" w:type="dxa"/>
          </w:tcPr>
          <w:p w:rsidR="0091564F" w:rsidRPr="004B643A" w:rsidRDefault="0091564F" w:rsidP="002D1BB7">
            <w:pPr>
              <w:jc w:val="center"/>
            </w:pPr>
            <w:r w:rsidRPr="004B643A">
              <w:t>В данном учреждении</w:t>
            </w:r>
          </w:p>
        </w:tc>
      </w:tr>
      <w:tr w:rsidR="0091564F" w:rsidRPr="004B643A" w:rsidTr="002D1BB7">
        <w:tc>
          <w:tcPr>
            <w:tcW w:w="568" w:type="dxa"/>
          </w:tcPr>
          <w:p w:rsidR="0091564F" w:rsidRPr="004B643A" w:rsidRDefault="0091564F" w:rsidP="002D1BB7">
            <w:pPr>
              <w:jc w:val="center"/>
            </w:pPr>
            <w:r w:rsidRPr="004B643A">
              <w:t>1</w:t>
            </w:r>
          </w:p>
        </w:tc>
        <w:tc>
          <w:tcPr>
            <w:tcW w:w="1808" w:type="dxa"/>
          </w:tcPr>
          <w:p w:rsidR="0091564F" w:rsidRPr="004B643A" w:rsidRDefault="0091564F" w:rsidP="002D1BB7">
            <w:pPr>
              <w:jc w:val="center"/>
            </w:pPr>
            <w:r w:rsidRPr="004B643A">
              <w:t>Покрасенко Сергей Владимирович</w:t>
            </w:r>
          </w:p>
        </w:tc>
        <w:tc>
          <w:tcPr>
            <w:tcW w:w="1878" w:type="dxa"/>
          </w:tcPr>
          <w:p w:rsidR="0091564F" w:rsidRPr="004B643A" w:rsidRDefault="0091564F" w:rsidP="002D1BB7">
            <w:pPr>
              <w:jc w:val="center"/>
            </w:pPr>
            <w:r w:rsidRPr="004B643A">
              <w:t>И.П.И.</w:t>
            </w:r>
          </w:p>
          <w:p w:rsidR="0091564F" w:rsidRPr="004B643A" w:rsidRDefault="0091564F" w:rsidP="002D1BB7">
            <w:pPr>
              <w:jc w:val="center"/>
            </w:pPr>
            <w:r w:rsidRPr="004B643A">
              <w:t>ЖВ 822902</w:t>
            </w:r>
          </w:p>
          <w:p w:rsidR="0091564F" w:rsidRPr="004B643A" w:rsidRDefault="0091564F" w:rsidP="002D1BB7">
            <w:pPr>
              <w:jc w:val="center"/>
            </w:pPr>
            <w:r w:rsidRPr="004B643A">
              <w:t>от 2.07.82г.</w:t>
            </w: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r w:rsidRPr="004B643A">
              <w:t>И. У. И.</w:t>
            </w:r>
          </w:p>
          <w:p w:rsidR="0091564F" w:rsidRPr="004B643A" w:rsidRDefault="0091564F" w:rsidP="002D1BB7">
            <w:pPr>
              <w:jc w:val="center"/>
            </w:pPr>
            <w:r w:rsidRPr="004B643A">
              <w:t>Ш-968907 24.06.</w:t>
            </w:r>
          </w:p>
          <w:p w:rsidR="0091564F" w:rsidRPr="004B643A" w:rsidRDefault="0091564F" w:rsidP="002D1BB7">
            <w:pPr>
              <w:jc w:val="center"/>
            </w:pPr>
            <w:r w:rsidRPr="004B643A">
              <w:t>1974г.</w:t>
            </w:r>
          </w:p>
          <w:p w:rsidR="0091564F" w:rsidRPr="004B643A" w:rsidRDefault="0091564F" w:rsidP="002D1BB7">
            <w:pPr>
              <w:jc w:val="center"/>
            </w:pPr>
          </w:p>
          <w:p w:rsidR="0091564F" w:rsidRPr="004B643A" w:rsidRDefault="0091564F" w:rsidP="002D1BB7">
            <w:pPr>
              <w:jc w:val="center"/>
            </w:pPr>
          </w:p>
        </w:tc>
        <w:tc>
          <w:tcPr>
            <w:tcW w:w="1134" w:type="dxa"/>
          </w:tcPr>
          <w:p w:rsidR="0091564F" w:rsidRPr="004B643A" w:rsidRDefault="0091564F" w:rsidP="002D1BB7">
            <w:pPr>
              <w:jc w:val="center"/>
            </w:pPr>
            <w:r w:rsidRPr="004B643A">
              <w:t>Высшее</w:t>
            </w: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r w:rsidRPr="004B643A">
              <w:t>Средне-специальное</w:t>
            </w:r>
          </w:p>
          <w:p w:rsidR="0091564F" w:rsidRPr="004B643A" w:rsidRDefault="0091564F" w:rsidP="002D1BB7">
            <w:pPr>
              <w:jc w:val="center"/>
            </w:pPr>
          </w:p>
        </w:tc>
        <w:tc>
          <w:tcPr>
            <w:tcW w:w="2280" w:type="dxa"/>
          </w:tcPr>
          <w:p w:rsidR="0091564F" w:rsidRPr="004B643A" w:rsidRDefault="0091564F" w:rsidP="002D1BB7">
            <w:pPr>
              <w:jc w:val="center"/>
            </w:pPr>
            <w:r w:rsidRPr="004B643A">
              <w:t>Музыка и пение</w:t>
            </w: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r w:rsidRPr="004B643A">
              <w:t>Преподаватель ДМШ, Руководитель оркестра народных инструментов</w:t>
            </w: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tc>
        <w:tc>
          <w:tcPr>
            <w:tcW w:w="1260" w:type="dxa"/>
          </w:tcPr>
          <w:p w:rsidR="0091564F" w:rsidRPr="004B643A" w:rsidRDefault="0091564F" w:rsidP="002D1BB7">
            <w:pPr>
              <w:jc w:val="center"/>
            </w:pPr>
            <w:r w:rsidRPr="004B643A">
              <w:t>Баян</w:t>
            </w:r>
          </w:p>
        </w:tc>
        <w:tc>
          <w:tcPr>
            <w:tcW w:w="995" w:type="dxa"/>
          </w:tcPr>
          <w:p w:rsidR="0091564F" w:rsidRPr="004B643A" w:rsidRDefault="0091564F" w:rsidP="002D1BB7">
            <w:pPr>
              <w:pStyle w:val="BodyText"/>
              <w:jc w:val="center"/>
            </w:pPr>
            <w:r w:rsidRPr="004B643A">
              <w:t>Высш.</w:t>
            </w:r>
          </w:p>
        </w:tc>
        <w:tc>
          <w:tcPr>
            <w:tcW w:w="2661" w:type="dxa"/>
          </w:tcPr>
          <w:p w:rsidR="0091564F" w:rsidRPr="004B643A" w:rsidRDefault="0091564F" w:rsidP="002D1BB7">
            <w:pPr>
              <w:pStyle w:val="BodyText"/>
              <w:jc w:val="center"/>
            </w:pPr>
            <w:r w:rsidRPr="004B643A">
              <w:rPr>
                <w:snapToGrid w:val="0"/>
              </w:rPr>
              <w:t>Отличник народного просвещения</w:t>
            </w:r>
          </w:p>
        </w:tc>
        <w:tc>
          <w:tcPr>
            <w:tcW w:w="1204" w:type="dxa"/>
          </w:tcPr>
          <w:p w:rsidR="0091564F" w:rsidRPr="004B643A" w:rsidRDefault="0091564F" w:rsidP="002D1BB7">
            <w:pPr>
              <w:pStyle w:val="BodyText"/>
              <w:jc w:val="center"/>
            </w:pPr>
            <w:r w:rsidRPr="004B643A">
              <w:t>38</w:t>
            </w:r>
          </w:p>
        </w:tc>
        <w:tc>
          <w:tcPr>
            <w:tcW w:w="1260" w:type="dxa"/>
          </w:tcPr>
          <w:p w:rsidR="0091564F" w:rsidRPr="004B643A" w:rsidRDefault="0091564F" w:rsidP="002D1BB7">
            <w:pPr>
              <w:pStyle w:val="BodyText"/>
              <w:jc w:val="center"/>
            </w:pPr>
            <w:r w:rsidRPr="004B643A">
              <w:t>12</w:t>
            </w:r>
          </w:p>
        </w:tc>
      </w:tr>
      <w:tr w:rsidR="0091564F" w:rsidRPr="004B643A" w:rsidTr="002D1BB7">
        <w:tc>
          <w:tcPr>
            <w:tcW w:w="568" w:type="dxa"/>
          </w:tcPr>
          <w:p w:rsidR="0091564F" w:rsidRPr="004B643A" w:rsidRDefault="0091564F" w:rsidP="002D1BB7">
            <w:pPr>
              <w:jc w:val="center"/>
            </w:pPr>
            <w:r w:rsidRPr="004B643A">
              <w:t>2</w:t>
            </w:r>
          </w:p>
        </w:tc>
        <w:tc>
          <w:tcPr>
            <w:tcW w:w="1808" w:type="dxa"/>
          </w:tcPr>
          <w:p w:rsidR="0091564F" w:rsidRPr="004B643A" w:rsidRDefault="0091564F" w:rsidP="002D1BB7">
            <w:pPr>
              <w:jc w:val="center"/>
            </w:pPr>
            <w:r w:rsidRPr="004B643A">
              <w:t>Проклов Николай Александрович</w:t>
            </w:r>
          </w:p>
        </w:tc>
        <w:tc>
          <w:tcPr>
            <w:tcW w:w="1878" w:type="dxa"/>
          </w:tcPr>
          <w:p w:rsidR="0091564F" w:rsidRPr="004B643A" w:rsidRDefault="0091564F" w:rsidP="002D1BB7">
            <w:pPr>
              <w:jc w:val="center"/>
            </w:pPr>
            <w:r w:rsidRPr="004B643A">
              <w:t>И.У.И.</w:t>
            </w:r>
          </w:p>
          <w:p w:rsidR="0091564F" w:rsidRPr="004B643A" w:rsidRDefault="0091564F" w:rsidP="002D1BB7">
            <w:pPr>
              <w:jc w:val="center"/>
            </w:pPr>
            <w:r w:rsidRPr="004B643A">
              <w:t>Ш –968959</w:t>
            </w:r>
          </w:p>
          <w:p w:rsidR="0091564F" w:rsidRPr="004B643A" w:rsidRDefault="0091564F" w:rsidP="002D1BB7">
            <w:pPr>
              <w:jc w:val="center"/>
            </w:pPr>
            <w:r w:rsidRPr="004B643A">
              <w:t>23.06.</w:t>
            </w:r>
          </w:p>
          <w:p w:rsidR="0091564F" w:rsidRPr="004B643A" w:rsidRDefault="0091564F" w:rsidP="002D1BB7">
            <w:pPr>
              <w:jc w:val="center"/>
            </w:pPr>
            <w:r w:rsidRPr="004B643A">
              <w:t>1973г.</w:t>
            </w: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Преподаватель ДМШ, Руководитель оркестра народных инструментов</w:t>
            </w:r>
          </w:p>
        </w:tc>
        <w:tc>
          <w:tcPr>
            <w:tcW w:w="1260" w:type="dxa"/>
          </w:tcPr>
          <w:p w:rsidR="0091564F" w:rsidRPr="004B643A" w:rsidRDefault="0091564F" w:rsidP="002D1BB7">
            <w:pPr>
              <w:jc w:val="center"/>
            </w:pPr>
            <w:r w:rsidRPr="004B643A">
              <w:t>Баян, хроматическая двухрядная гармонь</w:t>
            </w:r>
          </w:p>
        </w:tc>
        <w:tc>
          <w:tcPr>
            <w:tcW w:w="995" w:type="dxa"/>
          </w:tcPr>
          <w:p w:rsidR="0091564F" w:rsidRPr="004B643A" w:rsidRDefault="0091564F" w:rsidP="002D1BB7">
            <w:pPr>
              <w:jc w:val="center"/>
            </w:pPr>
            <w:r w:rsidRPr="004B643A">
              <w:t>Высш.</w:t>
            </w:r>
          </w:p>
        </w:tc>
        <w:tc>
          <w:tcPr>
            <w:tcW w:w="2661" w:type="dxa"/>
          </w:tcPr>
          <w:p w:rsidR="0091564F" w:rsidRPr="004B643A" w:rsidRDefault="0091564F" w:rsidP="002D1BB7">
            <w:pPr>
              <w:jc w:val="center"/>
            </w:pPr>
            <w:r w:rsidRPr="004B643A">
              <w:t>Заслуженный работник культуры</w:t>
            </w:r>
          </w:p>
        </w:tc>
        <w:tc>
          <w:tcPr>
            <w:tcW w:w="1204" w:type="dxa"/>
          </w:tcPr>
          <w:p w:rsidR="0091564F" w:rsidRPr="004B643A" w:rsidRDefault="0091564F" w:rsidP="002D1BB7">
            <w:pPr>
              <w:jc w:val="center"/>
            </w:pPr>
            <w:r w:rsidRPr="004B643A">
              <w:t>43</w:t>
            </w:r>
          </w:p>
        </w:tc>
        <w:tc>
          <w:tcPr>
            <w:tcW w:w="1260" w:type="dxa"/>
          </w:tcPr>
          <w:p w:rsidR="0091564F" w:rsidRPr="004B643A" w:rsidRDefault="0091564F" w:rsidP="002D1BB7">
            <w:pPr>
              <w:jc w:val="center"/>
            </w:pPr>
            <w:r w:rsidRPr="004B643A">
              <w:t>41</w:t>
            </w:r>
          </w:p>
        </w:tc>
      </w:tr>
      <w:tr w:rsidR="0091564F" w:rsidRPr="004B643A" w:rsidTr="002D1BB7">
        <w:tc>
          <w:tcPr>
            <w:tcW w:w="568" w:type="dxa"/>
          </w:tcPr>
          <w:p w:rsidR="0091564F" w:rsidRPr="004B643A" w:rsidRDefault="0091564F" w:rsidP="002D1BB7">
            <w:pPr>
              <w:jc w:val="center"/>
            </w:pPr>
            <w:r w:rsidRPr="004B643A">
              <w:t>3</w:t>
            </w:r>
          </w:p>
        </w:tc>
        <w:tc>
          <w:tcPr>
            <w:tcW w:w="1808" w:type="dxa"/>
          </w:tcPr>
          <w:p w:rsidR="0091564F" w:rsidRPr="004B643A" w:rsidRDefault="0091564F" w:rsidP="002D1BB7">
            <w:pPr>
              <w:jc w:val="center"/>
            </w:pPr>
            <w:r w:rsidRPr="004B643A">
              <w:t>Иванова Наталья Эрнстовна</w:t>
            </w:r>
          </w:p>
        </w:tc>
        <w:tc>
          <w:tcPr>
            <w:tcW w:w="1878" w:type="dxa"/>
          </w:tcPr>
          <w:p w:rsidR="0091564F" w:rsidRPr="004B643A" w:rsidRDefault="0091564F" w:rsidP="002D1BB7">
            <w:pPr>
              <w:jc w:val="center"/>
            </w:pPr>
            <w:r w:rsidRPr="004B643A">
              <w:t>ВСГАКиИ</w:t>
            </w:r>
          </w:p>
          <w:p w:rsidR="0091564F" w:rsidRPr="004B643A" w:rsidRDefault="0091564F" w:rsidP="002D1BB7">
            <w:pPr>
              <w:jc w:val="center"/>
            </w:pPr>
            <w:r w:rsidRPr="004B643A">
              <w:t>ВСА-0240427</w:t>
            </w:r>
          </w:p>
          <w:p w:rsidR="0091564F" w:rsidRPr="004B643A" w:rsidRDefault="0091564F" w:rsidP="002D1BB7">
            <w:pPr>
              <w:jc w:val="center"/>
            </w:pPr>
            <w:r w:rsidRPr="004B643A">
              <w:t>От 24.06.05г.</w:t>
            </w:r>
          </w:p>
          <w:p w:rsidR="0091564F" w:rsidRPr="004B643A" w:rsidRDefault="0091564F" w:rsidP="002D1BB7">
            <w:pPr>
              <w:jc w:val="center"/>
            </w:pPr>
          </w:p>
        </w:tc>
        <w:tc>
          <w:tcPr>
            <w:tcW w:w="1134" w:type="dxa"/>
          </w:tcPr>
          <w:p w:rsidR="0091564F" w:rsidRPr="004B643A" w:rsidRDefault="0091564F" w:rsidP="002D1BB7">
            <w:pPr>
              <w:jc w:val="center"/>
            </w:pPr>
            <w:r w:rsidRPr="004B643A">
              <w:t>Высшее</w:t>
            </w:r>
          </w:p>
        </w:tc>
        <w:tc>
          <w:tcPr>
            <w:tcW w:w="2280" w:type="dxa"/>
          </w:tcPr>
          <w:p w:rsidR="0091564F" w:rsidRPr="004B643A" w:rsidRDefault="0091564F" w:rsidP="002D1BB7">
            <w:pPr>
              <w:jc w:val="center"/>
            </w:pPr>
            <w:r w:rsidRPr="004B643A">
              <w:t>Менеджер социокультурной деятельности</w:t>
            </w:r>
          </w:p>
        </w:tc>
        <w:tc>
          <w:tcPr>
            <w:tcW w:w="1260" w:type="dxa"/>
          </w:tcPr>
          <w:p w:rsidR="0091564F" w:rsidRPr="004B643A" w:rsidRDefault="0091564F" w:rsidP="002D1BB7">
            <w:pPr>
              <w:jc w:val="center"/>
            </w:pPr>
            <w:r w:rsidRPr="004B643A">
              <w:t>Фортепиано</w:t>
            </w:r>
          </w:p>
        </w:tc>
        <w:tc>
          <w:tcPr>
            <w:tcW w:w="995" w:type="dxa"/>
          </w:tcPr>
          <w:p w:rsidR="0091564F" w:rsidRPr="004B643A" w:rsidRDefault="0091564F" w:rsidP="002D1BB7">
            <w:pPr>
              <w:pStyle w:val="BodyText"/>
              <w:ind w:right="54"/>
              <w:jc w:val="center"/>
            </w:pPr>
            <w:r w:rsidRPr="004B643A">
              <w:t>Без кат</w:t>
            </w:r>
          </w:p>
        </w:tc>
        <w:tc>
          <w:tcPr>
            <w:tcW w:w="2661" w:type="dxa"/>
          </w:tcPr>
          <w:p w:rsidR="0091564F" w:rsidRPr="004B643A" w:rsidRDefault="0091564F" w:rsidP="002D1BB7">
            <w:pPr>
              <w:pStyle w:val="BodyText"/>
              <w:ind w:right="54"/>
              <w:jc w:val="center"/>
            </w:pPr>
            <w:r w:rsidRPr="004B643A">
              <w:t>-</w:t>
            </w:r>
          </w:p>
        </w:tc>
        <w:tc>
          <w:tcPr>
            <w:tcW w:w="1204" w:type="dxa"/>
          </w:tcPr>
          <w:p w:rsidR="0091564F" w:rsidRPr="004B643A" w:rsidRDefault="0091564F" w:rsidP="002D1BB7">
            <w:pPr>
              <w:pStyle w:val="BodyText"/>
              <w:ind w:right="54"/>
              <w:jc w:val="center"/>
            </w:pPr>
            <w:r w:rsidRPr="004B643A">
              <w:t>12</w:t>
            </w:r>
          </w:p>
        </w:tc>
        <w:tc>
          <w:tcPr>
            <w:tcW w:w="1260" w:type="dxa"/>
          </w:tcPr>
          <w:p w:rsidR="0091564F" w:rsidRPr="004B643A" w:rsidRDefault="0091564F" w:rsidP="002D1BB7">
            <w:pPr>
              <w:pStyle w:val="BodyText"/>
              <w:ind w:right="54"/>
              <w:jc w:val="center"/>
            </w:pPr>
            <w:r w:rsidRPr="004B643A">
              <w:t>12</w:t>
            </w:r>
          </w:p>
        </w:tc>
      </w:tr>
      <w:tr w:rsidR="0091564F" w:rsidRPr="004B643A" w:rsidTr="002D1BB7">
        <w:tc>
          <w:tcPr>
            <w:tcW w:w="568" w:type="dxa"/>
          </w:tcPr>
          <w:p w:rsidR="0091564F" w:rsidRPr="004B643A" w:rsidRDefault="0091564F" w:rsidP="002D1BB7">
            <w:pPr>
              <w:jc w:val="center"/>
            </w:pPr>
            <w:r w:rsidRPr="004B643A">
              <w:t>4</w:t>
            </w:r>
          </w:p>
        </w:tc>
        <w:tc>
          <w:tcPr>
            <w:tcW w:w="1808" w:type="dxa"/>
          </w:tcPr>
          <w:p w:rsidR="0091564F" w:rsidRPr="004B643A" w:rsidRDefault="0091564F" w:rsidP="002D1BB7">
            <w:pPr>
              <w:jc w:val="center"/>
            </w:pPr>
            <w:r w:rsidRPr="004B643A">
              <w:t>Корнева Лилия Николаевна</w:t>
            </w:r>
          </w:p>
        </w:tc>
        <w:tc>
          <w:tcPr>
            <w:tcW w:w="1878" w:type="dxa"/>
          </w:tcPr>
          <w:p w:rsidR="0091564F" w:rsidRPr="004B643A" w:rsidRDefault="0091564F" w:rsidP="002D1BB7">
            <w:pPr>
              <w:jc w:val="center"/>
            </w:pPr>
            <w:r w:rsidRPr="004B643A">
              <w:t>И.У.И.</w:t>
            </w:r>
          </w:p>
          <w:p w:rsidR="0091564F" w:rsidRPr="004B643A" w:rsidRDefault="0091564F" w:rsidP="002D1BB7">
            <w:pPr>
              <w:jc w:val="center"/>
            </w:pPr>
            <w:r w:rsidRPr="004B643A">
              <w:t>СТ-826814 от 17.06.94г.</w:t>
            </w:r>
          </w:p>
          <w:p w:rsidR="0091564F" w:rsidRPr="004B643A" w:rsidRDefault="0091564F" w:rsidP="002D1BB7">
            <w:pPr>
              <w:jc w:val="center"/>
            </w:pP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Преподаватель по классу фортепиано, концертмейстер</w:t>
            </w:r>
          </w:p>
        </w:tc>
        <w:tc>
          <w:tcPr>
            <w:tcW w:w="1260" w:type="dxa"/>
          </w:tcPr>
          <w:p w:rsidR="0091564F" w:rsidRPr="004B643A" w:rsidRDefault="0091564F" w:rsidP="002D1BB7">
            <w:pPr>
              <w:jc w:val="center"/>
            </w:pPr>
            <w:r w:rsidRPr="004B643A">
              <w:t>Фортепиано, концертмейстер</w:t>
            </w:r>
          </w:p>
        </w:tc>
        <w:tc>
          <w:tcPr>
            <w:tcW w:w="995" w:type="dxa"/>
          </w:tcPr>
          <w:p w:rsidR="0091564F" w:rsidRPr="004B643A" w:rsidRDefault="0091564F" w:rsidP="002D1BB7">
            <w:pPr>
              <w:pStyle w:val="BodyText"/>
              <w:jc w:val="center"/>
            </w:pPr>
            <w:r w:rsidRPr="004B643A">
              <w:t>1-я</w:t>
            </w:r>
          </w:p>
        </w:tc>
        <w:tc>
          <w:tcPr>
            <w:tcW w:w="2661" w:type="dxa"/>
          </w:tcPr>
          <w:p w:rsidR="0091564F" w:rsidRPr="004B643A" w:rsidRDefault="0091564F" w:rsidP="002D1BB7">
            <w:pPr>
              <w:pStyle w:val="BodyText"/>
              <w:jc w:val="center"/>
            </w:pPr>
            <w:r w:rsidRPr="004B643A">
              <w:t>-</w:t>
            </w:r>
          </w:p>
        </w:tc>
        <w:tc>
          <w:tcPr>
            <w:tcW w:w="1204" w:type="dxa"/>
          </w:tcPr>
          <w:p w:rsidR="0091564F" w:rsidRPr="004B643A" w:rsidRDefault="0091564F" w:rsidP="002D1BB7">
            <w:pPr>
              <w:pStyle w:val="BodyText"/>
              <w:jc w:val="center"/>
            </w:pPr>
            <w:r w:rsidRPr="004B643A">
              <w:t>26</w:t>
            </w:r>
          </w:p>
        </w:tc>
        <w:tc>
          <w:tcPr>
            <w:tcW w:w="1260" w:type="dxa"/>
          </w:tcPr>
          <w:p w:rsidR="0091564F" w:rsidRPr="004B643A" w:rsidRDefault="0091564F" w:rsidP="002D1BB7">
            <w:pPr>
              <w:pStyle w:val="BodyText"/>
              <w:jc w:val="center"/>
            </w:pPr>
            <w:r w:rsidRPr="004B643A">
              <w:t>26</w:t>
            </w:r>
          </w:p>
        </w:tc>
      </w:tr>
      <w:tr w:rsidR="0091564F" w:rsidRPr="004B643A" w:rsidTr="002D1BB7">
        <w:tc>
          <w:tcPr>
            <w:tcW w:w="568" w:type="dxa"/>
          </w:tcPr>
          <w:p w:rsidR="0091564F" w:rsidRPr="004B643A" w:rsidRDefault="0091564F" w:rsidP="002D1BB7">
            <w:pPr>
              <w:jc w:val="center"/>
            </w:pPr>
            <w:r w:rsidRPr="004B643A">
              <w:t>5</w:t>
            </w:r>
          </w:p>
        </w:tc>
        <w:tc>
          <w:tcPr>
            <w:tcW w:w="1808" w:type="dxa"/>
          </w:tcPr>
          <w:p w:rsidR="0091564F" w:rsidRPr="004B643A" w:rsidRDefault="0091564F" w:rsidP="002D1BB7">
            <w:pPr>
              <w:jc w:val="center"/>
            </w:pPr>
            <w:r w:rsidRPr="004B643A">
              <w:t>Вишневская Людмила Васильевна</w:t>
            </w:r>
          </w:p>
        </w:tc>
        <w:tc>
          <w:tcPr>
            <w:tcW w:w="1878" w:type="dxa"/>
          </w:tcPr>
          <w:p w:rsidR="0091564F" w:rsidRPr="004B643A" w:rsidRDefault="0091564F" w:rsidP="002D1BB7">
            <w:pPr>
              <w:jc w:val="center"/>
            </w:pPr>
            <w:r w:rsidRPr="004B643A">
              <w:t>Ростовское училище искусств</w:t>
            </w:r>
          </w:p>
          <w:p w:rsidR="0091564F" w:rsidRPr="004B643A" w:rsidRDefault="0091564F" w:rsidP="002D1BB7">
            <w:pPr>
              <w:jc w:val="center"/>
            </w:pPr>
            <w:r w:rsidRPr="004B643A">
              <w:t>ЗТ-638936 от 30.06.84г.</w:t>
            </w:r>
          </w:p>
          <w:p w:rsidR="0091564F" w:rsidRPr="004B643A" w:rsidRDefault="0091564F" w:rsidP="002D1BB7">
            <w:pPr>
              <w:jc w:val="center"/>
            </w:pP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Преподаватель по классу домры, руководитель оркестра народных инструментов</w:t>
            </w:r>
          </w:p>
          <w:p w:rsidR="0091564F" w:rsidRPr="004B643A" w:rsidRDefault="0091564F" w:rsidP="002D1BB7">
            <w:pPr>
              <w:jc w:val="center"/>
            </w:pPr>
          </w:p>
          <w:p w:rsidR="0091564F" w:rsidRPr="004B643A" w:rsidRDefault="0091564F" w:rsidP="002D1BB7">
            <w:pPr>
              <w:jc w:val="center"/>
            </w:pPr>
          </w:p>
        </w:tc>
        <w:tc>
          <w:tcPr>
            <w:tcW w:w="1260" w:type="dxa"/>
          </w:tcPr>
          <w:p w:rsidR="0091564F" w:rsidRPr="004B643A" w:rsidRDefault="0091564F" w:rsidP="002D1BB7">
            <w:pPr>
              <w:jc w:val="center"/>
            </w:pPr>
            <w:r w:rsidRPr="004B643A">
              <w:t>Домра, гитара</w:t>
            </w:r>
          </w:p>
        </w:tc>
        <w:tc>
          <w:tcPr>
            <w:tcW w:w="995" w:type="dxa"/>
          </w:tcPr>
          <w:p w:rsidR="0091564F" w:rsidRPr="004B643A" w:rsidRDefault="0091564F" w:rsidP="002D1BB7">
            <w:pPr>
              <w:pStyle w:val="BodyText"/>
              <w:jc w:val="center"/>
            </w:pPr>
            <w:r w:rsidRPr="004B643A">
              <w:t>Высш.</w:t>
            </w:r>
          </w:p>
        </w:tc>
        <w:tc>
          <w:tcPr>
            <w:tcW w:w="2661" w:type="dxa"/>
          </w:tcPr>
          <w:p w:rsidR="0091564F" w:rsidRPr="004B643A" w:rsidRDefault="0091564F" w:rsidP="002D1BB7">
            <w:pPr>
              <w:pStyle w:val="BodyText"/>
              <w:jc w:val="center"/>
            </w:pPr>
            <w:r w:rsidRPr="004B643A">
              <w:t>-</w:t>
            </w:r>
          </w:p>
        </w:tc>
        <w:tc>
          <w:tcPr>
            <w:tcW w:w="1204" w:type="dxa"/>
          </w:tcPr>
          <w:p w:rsidR="0091564F" w:rsidRPr="004B643A" w:rsidRDefault="0091564F" w:rsidP="002D1BB7">
            <w:pPr>
              <w:pStyle w:val="BodyText"/>
              <w:jc w:val="center"/>
            </w:pPr>
            <w:r w:rsidRPr="004B643A">
              <w:t>27</w:t>
            </w:r>
          </w:p>
        </w:tc>
        <w:tc>
          <w:tcPr>
            <w:tcW w:w="1260" w:type="dxa"/>
          </w:tcPr>
          <w:p w:rsidR="0091564F" w:rsidRPr="004B643A" w:rsidRDefault="0091564F" w:rsidP="002D1BB7">
            <w:pPr>
              <w:pStyle w:val="BodyText"/>
              <w:jc w:val="center"/>
            </w:pPr>
            <w:r w:rsidRPr="004B643A">
              <w:t>19</w:t>
            </w:r>
          </w:p>
        </w:tc>
      </w:tr>
      <w:tr w:rsidR="0091564F" w:rsidRPr="004B643A" w:rsidTr="002D1BB7">
        <w:tc>
          <w:tcPr>
            <w:tcW w:w="568" w:type="dxa"/>
          </w:tcPr>
          <w:p w:rsidR="0091564F" w:rsidRPr="004B643A" w:rsidRDefault="0091564F" w:rsidP="002D1BB7">
            <w:pPr>
              <w:jc w:val="center"/>
            </w:pPr>
            <w:r w:rsidRPr="004B643A">
              <w:t>6</w:t>
            </w:r>
          </w:p>
        </w:tc>
        <w:tc>
          <w:tcPr>
            <w:tcW w:w="1808" w:type="dxa"/>
          </w:tcPr>
          <w:p w:rsidR="0091564F" w:rsidRPr="004B643A" w:rsidRDefault="0091564F" w:rsidP="002D1BB7">
            <w:pPr>
              <w:jc w:val="center"/>
            </w:pPr>
            <w:r w:rsidRPr="004B643A">
              <w:t>Тирских Екатерина Владимировна</w:t>
            </w:r>
          </w:p>
        </w:tc>
        <w:tc>
          <w:tcPr>
            <w:tcW w:w="1878" w:type="dxa"/>
          </w:tcPr>
          <w:p w:rsidR="0091564F" w:rsidRPr="004B643A" w:rsidRDefault="0091564F" w:rsidP="002D1BB7">
            <w:pPr>
              <w:jc w:val="center"/>
            </w:pPr>
            <w:r w:rsidRPr="004B643A">
              <w:t>Иркутский пед. Колледж</w:t>
            </w:r>
          </w:p>
          <w:p w:rsidR="0091564F" w:rsidRPr="004B643A" w:rsidRDefault="0091564F" w:rsidP="002D1BB7">
            <w:pPr>
              <w:jc w:val="center"/>
            </w:pPr>
            <w:r w:rsidRPr="004B643A">
              <w:t>СБ5900642 от 23.06.05г.</w:t>
            </w:r>
          </w:p>
          <w:p w:rsidR="0091564F" w:rsidRPr="004B643A" w:rsidRDefault="0091564F" w:rsidP="002D1BB7">
            <w:pPr>
              <w:jc w:val="center"/>
            </w:pP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Музыкальный руководитель, учитель музыки, фортепиано.</w:t>
            </w:r>
          </w:p>
        </w:tc>
        <w:tc>
          <w:tcPr>
            <w:tcW w:w="1260" w:type="dxa"/>
          </w:tcPr>
          <w:p w:rsidR="0091564F" w:rsidRPr="004B643A" w:rsidRDefault="0091564F" w:rsidP="002D1BB7">
            <w:pPr>
              <w:jc w:val="center"/>
            </w:pPr>
            <w:r w:rsidRPr="004B643A">
              <w:t>Теоретические дисциплины, фортепиано</w:t>
            </w:r>
          </w:p>
        </w:tc>
        <w:tc>
          <w:tcPr>
            <w:tcW w:w="995" w:type="dxa"/>
          </w:tcPr>
          <w:p w:rsidR="0091564F" w:rsidRPr="004B643A" w:rsidRDefault="0091564F" w:rsidP="002D1BB7">
            <w:pPr>
              <w:pStyle w:val="BodyText"/>
              <w:ind w:right="54"/>
              <w:jc w:val="center"/>
            </w:pPr>
            <w:r w:rsidRPr="004B643A">
              <w:t>Без кат</w:t>
            </w:r>
          </w:p>
        </w:tc>
        <w:tc>
          <w:tcPr>
            <w:tcW w:w="2661" w:type="dxa"/>
          </w:tcPr>
          <w:p w:rsidR="0091564F" w:rsidRPr="004B643A" w:rsidRDefault="0091564F" w:rsidP="002D1BB7">
            <w:pPr>
              <w:pStyle w:val="BodyText"/>
              <w:ind w:right="54"/>
              <w:jc w:val="center"/>
            </w:pPr>
            <w:r w:rsidRPr="004B643A">
              <w:t>-</w:t>
            </w:r>
          </w:p>
        </w:tc>
        <w:tc>
          <w:tcPr>
            <w:tcW w:w="1204" w:type="dxa"/>
          </w:tcPr>
          <w:p w:rsidR="0091564F" w:rsidRPr="004B643A" w:rsidRDefault="0091564F" w:rsidP="002D1BB7">
            <w:pPr>
              <w:pStyle w:val="BodyText"/>
              <w:ind w:right="54"/>
              <w:jc w:val="center"/>
            </w:pPr>
            <w:r w:rsidRPr="004B643A">
              <w:t>7</w:t>
            </w:r>
          </w:p>
        </w:tc>
        <w:tc>
          <w:tcPr>
            <w:tcW w:w="1260" w:type="dxa"/>
          </w:tcPr>
          <w:p w:rsidR="0091564F" w:rsidRPr="004B643A" w:rsidRDefault="0091564F" w:rsidP="002D1BB7">
            <w:pPr>
              <w:pStyle w:val="BodyText"/>
              <w:ind w:right="54"/>
              <w:jc w:val="center"/>
            </w:pPr>
            <w:r w:rsidRPr="004B643A">
              <w:t>7</w:t>
            </w:r>
          </w:p>
        </w:tc>
      </w:tr>
      <w:tr w:rsidR="0091564F" w:rsidRPr="004B643A" w:rsidTr="002D1BB7">
        <w:tc>
          <w:tcPr>
            <w:tcW w:w="568" w:type="dxa"/>
          </w:tcPr>
          <w:p w:rsidR="0091564F" w:rsidRPr="004B643A" w:rsidRDefault="0091564F" w:rsidP="002D1BB7">
            <w:pPr>
              <w:jc w:val="center"/>
            </w:pPr>
            <w:r w:rsidRPr="004B643A">
              <w:t>7</w:t>
            </w:r>
          </w:p>
        </w:tc>
        <w:tc>
          <w:tcPr>
            <w:tcW w:w="1808" w:type="dxa"/>
          </w:tcPr>
          <w:p w:rsidR="0091564F" w:rsidRPr="004B643A" w:rsidRDefault="0091564F" w:rsidP="002D1BB7">
            <w:pPr>
              <w:jc w:val="center"/>
            </w:pPr>
            <w:r w:rsidRPr="004B643A">
              <w:t>Мостовенко Геннадий Алексеевич</w:t>
            </w:r>
          </w:p>
        </w:tc>
        <w:tc>
          <w:tcPr>
            <w:tcW w:w="1878" w:type="dxa"/>
          </w:tcPr>
          <w:p w:rsidR="0091564F" w:rsidRPr="004B643A" w:rsidRDefault="0091564F" w:rsidP="002D1BB7">
            <w:pPr>
              <w:jc w:val="center"/>
            </w:pPr>
            <w:r w:rsidRPr="004B643A">
              <w:t>Иркутский областной музыкальный колледж им. Ф. Шопена</w:t>
            </w:r>
          </w:p>
          <w:p w:rsidR="0091564F" w:rsidRPr="004B643A" w:rsidRDefault="0091564F" w:rsidP="002D1BB7">
            <w:pPr>
              <w:jc w:val="center"/>
            </w:pPr>
            <w:r w:rsidRPr="004B643A">
              <w:t>38СПА 0012724</w:t>
            </w:r>
          </w:p>
          <w:p w:rsidR="0091564F" w:rsidRPr="004B643A" w:rsidRDefault="0091564F" w:rsidP="002D1BB7">
            <w:pPr>
              <w:jc w:val="center"/>
            </w:pPr>
            <w:r w:rsidRPr="004B643A">
              <w:t>от 20.06.</w:t>
            </w:r>
          </w:p>
          <w:p w:rsidR="0091564F" w:rsidRPr="004B643A" w:rsidRDefault="0091564F" w:rsidP="002D1BB7">
            <w:pPr>
              <w:jc w:val="center"/>
            </w:pPr>
            <w:r w:rsidRPr="004B643A">
              <w:t>2013г.</w:t>
            </w: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Вокальное искусство, пение академическое</w:t>
            </w:r>
          </w:p>
        </w:tc>
        <w:tc>
          <w:tcPr>
            <w:tcW w:w="1260" w:type="dxa"/>
          </w:tcPr>
          <w:p w:rsidR="0091564F" w:rsidRPr="004B643A" w:rsidRDefault="0091564F" w:rsidP="002D1BB7">
            <w:pPr>
              <w:jc w:val="center"/>
            </w:pPr>
            <w:r w:rsidRPr="004B643A">
              <w:t>Хор, теоретические дисциплины, фортепиано на народном отделении</w:t>
            </w:r>
          </w:p>
          <w:p w:rsidR="0091564F" w:rsidRPr="004B643A" w:rsidRDefault="0091564F" w:rsidP="002D1BB7">
            <w:pPr>
              <w:jc w:val="center"/>
            </w:pPr>
          </w:p>
        </w:tc>
        <w:tc>
          <w:tcPr>
            <w:tcW w:w="995" w:type="dxa"/>
          </w:tcPr>
          <w:p w:rsidR="0091564F" w:rsidRPr="004B643A" w:rsidRDefault="0091564F" w:rsidP="002D1BB7">
            <w:pPr>
              <w:pStyle w:val="BodyText"/>
              <w:jc w:val="center"/>
            </w:pPr>
            <w:r w:rsidRPr="004B643A">
              <w:t>Без кат</w:t>
            </w:r>
          </w:p>
        </w:tc>
        <w:tc>
          <w:tcPr>
            <w:tcW w:w="2661" w:type="dxa"/>
          </w:tcPr>
          <w:p w:rsidR="0091564F" w:rsidRPr="004B643A" w:rsidRDefault="0091564F" w:rsidP="002D1BB7">
            <w:pPr>
              <w:pStyle w:val="BodyText"/>
              <w:jc w:val="center"/>
            </w:pPr>
            <w:r w:rsidRPr="004B643A">
              <w:t>-</w:t>
            </w:r>
          </w:p>
        </w:tc>
        <w:tc>
          <w:tcPr>
            <w:tcW w:w="1204" w:type="dxa"/>
          </w:tcPr>
          <w:p w:rsidR="0091564F" w:rsidRPr="004B643A" w:rsidRDefault="0091564F" w:rsidP="002D1BB7">
            <w:pPr>
              <w:pStyle w:val="BodyText"/>
              <w:jc w:val="center"/>
            </w:pPr>
            <w:r w:rsidRPr="004B643A">
              <w:t>3</w:t>
            </w:r>
          </w:p>
        </w:tc>
        <w:tc>
          <w:tcPr>
            <w:tcW w:w="1260" w:type="dxa"/>
          </w:tcPr>
          <w:p w:rsidR="0091564F" w:rsidRPr="004B643A" w:rsidRDefault="0091564F" w:rsidP="002D1BB7">
            <w:pPr>
              <w:pStyle w:val="BodyText"/>
              <w:jc w:val="center"/>
            </w:pPr>
            <w:r w:rsidRPr="004B643A">
              <w:t>1</w:t>
            </w:r>
          </w:p>
        </w:tc>
      </w:tr>
      <w:tr w:rsidR="0091564F" w:rsidRPr="004B643A" w:rsidTr="002D1BB7">
        <w:tc>
          <w:tcPr>
            <w:tcW w:w="568" w:type="dxa"/>
          </w:tcPr>
          <w:p w:rsidR="0091564F" w:rsidRPr="004B643A" w:rsidRDefault="0091564F" w:rsidP="002D1BB7">
            <w:pPr>
              <w:jc w:val="center"/>
            </w:pPr>
            <w:r w:rsidRPr="004B643A">
              <w:t>8</w:t>
            </w:r>
          </w:p>
        </w:tc>
        <w:tc>
          <w:tcPr>
            <w:tcW w:w="1808" w:type="dxa"/>
          </w:tcPr>
          <w:p w:rsidR="0091564F" w:rsidRPr="004B643A" w:rsidRDefault="0091564F" w:rsidP="002D1BB7">
            <w:pPr>
              <w:jc w:val="center"/>
            </w:pPr>
            <w:r w:rsidRPr="004B643A">
              <w:t>Чемезов Сергей Николаевич</w:t>
            </w:r>
          </w:p>
        </w:tc>
        <w:tc>
          <w:tcPr>
            <w:tcW w:w="1878" w:type="dxa"/>
          </w:tcPr>
          <w:p w:rsidR="0091564F" w:rsidRPr="004B643A" w:rsidRDefault="0091564F" w:rsidP="002D1BB7">
            <w:pPr>
              <w:jc w:val="center"/>
            </w:pPr>
            <w:r w:rsidRPr="004B643A">
              <w:t>Диплом</w:t>
            </w:r>
          </w:p>
          <w:p w:rsidR="0091564F" w:rsidRPr="004B643A" w:rsidRDefault="0091564F" w:rsidP="002D1BB7">
            <w:pPr>
              <w:jc w:val="center"/>
            </w:pPr>
            <w:r w:rsidRPr="004B643A">
              <w:t>ВСГАКиИ</w:t>
            </w:r>
          </w:p>
          <w:p w:rsidR="0091564F" w:rsidRPr="004B643A" w:rsidRDefault="0091564F" w:rsidP="002D1BB7">
            <w:pPr>
              <w:jc w:val="center"/>
            </w:pPr>
            <w:r w:rsidRPr="004B643A">
              <w:t>ВСВ-0665829 от 29.03.</w:t>
            </w:r>
          </w:p>
          <w:p w:rsidR="0091564F" w:rsidRPr="004B643A" w:rsidRDefault="0091564F" w:rsidP="002D1BB7">
            <w:pPr>
              <w:jc w:val="center"/>
            </w:pPr>
            <w:r w:rsidRPr="004B643A">
              <w:t>2005г.</w:t>
            </w:r>
          </w:p>
          <w:p w:rsidR="0091564F" w:rsidRPr="004B643A" w:rsidRDefault="0091564F" w:rsidP="002D1BB7">
            <w:pPr>
              <w:jc w:val="center"/>
            </w:pPr>
          </w:p>
          <w:p w:rsidR="0091564F" w:rsidRPr="004B643A" w:rsidRDefault="0091564F" w:rsidP="002D1BB7">
            <w:pPr>
              <w:jc w:val="center"/>
            </w:pPr>
            <w:r w:rsidRPr="004B643A">
              <w:t>И. У. И. Диплом</w:t>
            </w:r>
          </w:p>
          <w:p w:rsidR="0091564F" w:rsidRPr="004B643A" w:rsidRDefault="0091564F" w:rsidP="002D1BB7">
            <w:pPr>
              <w:jc w:val="center"/>
            </w:pPr>
            <w:r w:rsidRPr="004B643A">
              <w:t>СТ № 826868</w:t>
            </w:r>
          </w:p>
          <w:p w:rsidR="0091564F" w:rsidRPr="004B643A" w:rsidRDefault="0091564F" w:rsidP="002D1BB7">
            <w:pPr>
              <w:jc w:val="center"/>
            </w:pPr>
            <w:r w:rsidRPr="004B643A">
              <w:t>от 2.06.1994г.</w:t>
            </w:r>
          </w:p>
          <w:p w:rsidR="0091564F" w:rsidRPr="004B643A" w:rsidRDefault="0091564F" w:rsidP="002D1BB7">
            <w:pPr>
              <w:jc w:val="center"/>
            </w:pPr>
          </w:p>
        </w:tc>
        <w:tc>
          <w:tcPr>
            <w:tcW w:w="1134" w:type="dxa"/>
          </w:tcPr>
          <w:p w:rsidR="0091564F" w:rsidRPr="004B643A" w:rsidRDefault="0091564F" w:rsidP="002D1BB7">
            <w:pPr>
              <w:jc w:val="center"/>
            </w:pPr>
            <w:r w:rsidRPr="004B643A">
              <w:t>Высшее</w:t>
            </w: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p>
          <w:p w:rsidR="0091564F" w:rsidRPr="004B643A" w:rsidRDefault="0091564F" w:rsidP="002D1BB7">
            <w:pPr>
              <w:jc w:val="center"/>
            </w:pPr>
            <w:r w:rsidRPr="004B643A">
              <w:t>Средне-специальное</w:t>
            </w:r>
          </w:p>
          <w:p w:rsidR="0091564F" w:rsidRPr="004B643A" w:rsidRDefault="0091564F" w:rsidP="002D1BB7">
            <w:pPr>
              <w:jc w:val="center"/>
            </w:pPr>
          </w:p>
        </w:tc>
        <w:tc>
          <w:tcPr>
            <w:tcW w:w="2280" w:type="dxa"/>
          </w:tcPr>
          <w:p w:rsidR="0091564F" w:rsidRPr="004B643A" w:rsidRDefault="0091564F" w:rsidP="002D1BB7">
            <w:pPr>
              <w:jc w:val="center"/>
            </w:pPr>
            <w:r w:rsidRPr="004B643A">
              <w:t>Менеджер социокультурной деятельности</w:t>
            </w:r>
          </w:p>
          <w:p w:rsidR="0091564F" w:rsidRPr="004B643A" w:rsidRDefault="0091564F" w:rsidP="002D1BB7">
            <w:pPr>
              <w:shd w:val="clear" w:color="auto" w:fill="FFFFFF"/>
              <w:tabs>
                <w:tab w:val="left" w:leader="underscore" w:pos="4934"/>
                <w:tab w:val="left" w:pos="5914"/>
                <w:tab w:val="left" w:leader="underscore" w:pos="10037"/>
              </w:tabs>
              <w:ind w:left="14"/>
              <w:jc w:val="center"/>
              <w:rPr>
                <w:bCs/>
              </w:rPr>
            </w:pPr>
          </w:p>
          <w:p w:rsidR="0091564F" w:rsidRPr="004B643A" w:rsidRDefault="0091564F" w:rsidP="002D1BB7">
            <w:pPr>
              <w:shd w:val="clear" w:color="auto" w:fill="FFFFFF"/>
              <w:tabs>
                <w:tab w:val="left" w:leader="underscore" w:pos="4934"/>
                <w:tab w:val="left" w:pos="5914"/>
                <w:tab w:val="left" w:leader="underscore" w:pos="10037"/>
              </w:tabs>
              <w:ind w:left="14"/>
              <w:jc w:val="center"/>
              <w:rPr>
                <w:bCs/>
              </w:rPr>
            </w:pPr>
          </w:p>
          <w:p w:rsidR="0091564F" w:rsidRPr="004B643A" w:rsidRDefault="0091564F" w:rsidP="002D1BB7">
            <w:pPr>
              <w:shd w:val="clear" w:color="auto" w:fill="FFFFFF"/>
              <w:tabs>
                <w:tab w:val="left" w:leader="underscore" w:pos="4934"/>
                <w:tab w:val="left" w:pos="5914"/>
                <w:tab w:val="left" w:leader="underscore" w:pos="10037"/>
              </w:tabs>
              <w:ind w:left="14"/>
              <w:jc w:val="center"/>
              <w:rPr>
                <w:bCs/>
              </w:rPr>
            </w:pPr>
          </w:p>
          <w:p w:rsidR="0091564F" w:rsidRPr="004B643A" w:rsidRDefault="0091564F" w:rsidP="002D1BB7">
            <w:pPr>
              <w:shd w:val="clear" w:color="auto" w:fill="FFFFFF"/>
              <w:tabs>
                <w:tab w:val="left" w:leader="underscore" w:pos="4934"/>
                <w:tab w:val="left" w:pos="5914"/>
                <w:tab w:val="left" w:leader="underscore" w:pos="10037"/>
              </w:tabs>
              <w:ind w:left="14"/>
              <w:jc w:val="center"/>
              <w:rPr>
                <w:bCs/>
              </w:rPr>
            </w:pPr>
            <w:r w:rsidRPr="004B643A">
              <w:rPr>
                <w:bCs/>
              </w:rPr>
              <w:t>Преподаватель ДМШ, «артист оркестра, руководитель творческого коллектива»</w:t>
            </w:r>
          </w:p>
          <w:p w:rsidR="0091564F" w:rsidRPr="004B643A" w:rsidRDefault="0091564F" w:rsidP="002D1BB7">
            <w:pPr>
              <w:jc w:val="center"/>
            </w:pPr>
          </w:p>
        </w:tc>
        <w:tc>
          <w:tcPr>
            <w:tcW w:w="1260" w:type="dxa"/>
          </w:tcPr>
          <w:p w:rsidR="0091564F" w:rsidRPr="004B643A" w:rsidRDefault="0091564F" w:rsidP="002D1BB7">
            <w:pPr>
              <w:jc w:val="center"/>
            </w:pPr>
            <w:r w:rsidRPr="004B643A">
              <w:t>Эстрадная студия</w:t>
            </w:r>
          </w:p>
        </w:tc>
        <w:tc>
          <w:tcPr>
            <w:tcW w:w="995" w:type="dxa"/>
          </w:tcPr>
          <w:p w:rsidR="0091564F" w:rsidRPr="004B643A" w:rsidRDefault="0091564F" w:rsidP="002D1BB7">
            <w:pPr>
              <w:jc w:val="center"/>
            </w:pPr>
            <w:r w:rsidRPr="004B643A">
              <w:t>Высш.</w:t>
            </w:r>
          </w:p>
        </w:tc>
        <w:tc>
          <w:tcPr>
            <w:tcW w:w="2661" w:type="dxa"/>
          </w:tcPr>
          <w:p w:rsidR="0091564F" w:rsidRPr="004B643A" w:rsidRDefault="0091564F" w:rsidP="002D1BB7">
            <w:pPr>
              <w:jc w:val="center"/>
            </w:pPr>
            <w:r w:rsidRPr="004B643A">
              <w:t>-</w:t>
            </w:r>
          </w:p>
        </w:tc>
        <w:tc>
          <w:tcPr>
            <w:tcW w:w="1204" w:type="dxa"/>
          </w:tcPr>
          <w:p w:rsidR="0091564F" w:rsidRPr="004B643A" w:rsidRDefault="0091564F" w:rsidP="002D1BB7">
            <w:pPr>
              <w:jc w:val="center"/>
            </w:pPr>
          </w:p>
        </w:tc>
        <w:tc>
          <w:tcPr>
            <w:tcW w:w="1260" w:type="dxa"/>
          </w:tcPr>
          <w:p w:rsidR="0091564F" w:rsidRPr="004B643A" w:rsidRDefault="0091564F" w:rsidP="002D1BB7">
            <w:pPr>
              <w:jc w:val="center"/>
            </w:pPr>
          </w:p>
        </w:tc>
      </w:tr>
      <w:tr w:rsidR="0091564F" w:rsidRPr="004B643A" w:rsidTr="002D1BB7">
        <w:tc>
          <w:tcPr>
            <w:tcW w:w="568" w:type="dxa"/>
          </w:tcPr>
          <w:p w:rsidR="0091564F" w:rsidRPr="004B643A" w:rsidRDefault="0091564F" w:rsidP="002D1BB7">
            <w:pPr>
              <w:jc w:val="center"/>
            </w:pPr>
            <w:r w:rsidRPr="004B643A">
              <w:t>9</w:t>
            </w:r>
          </w:p>
        </w:tc>
        <w:tc>
          <w:tcPr>
            <w:tcW w:w="1808" w:type="dxa"/>
          </w:tcPr>
          <w:p w:rsidR="0091564F" w:rsidRPr="004B643A" w:rsidRDefault="0091564F" w:rsidP="002D1BB7">
            <w:pPr>
              <w:jc w:val="center"/>
            </w:pPr>
            <w:r w:rsidRPr="004B643A">
              <w:t>Мишуров Денис Васильевич</w:t>
            </w:r>
          </w:p>
        </w:tc>
        <w:tc>
          <w:tcPr>
            <w:tcW w:w="1878" w:type="dxa"/>
          </w:tcPr>
          <w:p w:rsidR="0091564F" w:rsidRPr="004B643A" w:rsidRDefault="0091564F" w:rsidP="002D1BB7">
            <w:pPr>
              <w:jc w:val="center"/>
            </w:pPr>
            <w:r w:rsidRPr="004B643A">
              <w:t>Иркутское областное училище культуры</w:t>
            </w:r>
          </w:p>
          <w:p w:rsidR="0091564F" w:rsidRPr="004B643A" w:rsidRDefault="0091564F" w:rsidP="002D1BB7">
            <w:pPr>
              <w:jc w:val="center"/>
            </w:pPr>
            <w:r w:rsidRPr="004B643A">
              <w:t>СБ 4656425 от15.06.</w:t>
            </w:r>
          </w:p>
          <w:p w:rsidR="0091564F" w:rsidRPr="004B643A" w:rsidRDefault="0091564F" w:rsidP="002D1BB7">
            <w:pPr>
              <w:jc w:val="center"/>
            </w:pPr>
            <w:r w:rsidRPr="004B643A">
              <w:t>2004г.</w:t>
            </w: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Педагог-организатор, руководитель народного хорового коллектива</w:t>
            </w:r>
          </w:p>
        </w:tc>
        <w:tc>
          <w:tcPr>
            <w:tcW w:w="1260" w:type="dxa"/>
          </w:tcPr>
          <w:p w:rsidR="0091564F" w:rsidRPr="004B643A" w:rsidRDefault="0091564F" w:rsidP="002D1BB7">
            <w:pPr>
              <w:jc w:val="center"/>
            </w:pPr>
            <w:r w:rsidRPr="004B643A">
              <w:t>Теоретические дисциплины, баян</w:t>
            </w:r>
          </w:p>
        </w:tc>
        <w:tc>
          <w:tcPr>
            <w:tcW w:w="995" w:type="dxa"/>
          </w:tcPr>
          <w:p w:rsidR="0091564F" w:rsidRPr="004B643A" w:rsidRDefault="0091564F" w:rsidP="002D1BB7">
            <w:pPr>
              <w:jc w:val="center"/>
            </w:pPr>
            <w:r w:rsidRPr="004B643A">
              <w:t>Без кат</w:t>
            </w:r>
          </w:p>
        </w:tc>
        <w:tc>
          <w:tcPr>
            <w:tcW w:w="2661" w:type="dxa"/>
          </w:tcPr>
          <w:p w:rsidR="0091564F" w:rsidRPr="004B643A" w:rsidRDefault="0091564F" w:rsidP="002D1BB7">
            <w:pPr>
              <w:jc w:val="center"/>
            </w:pPr>
            <w:r w:rsidRPr="004B643A">
              <w:t>-</w:t>
            </w:r>
          </w:p>
        </w:tc>
        <w:tc>
          <w:tcPr>
            <w:tcW w:w="1204" w:type="dxa"/>
          </w:tcPr>
          <w:p w:rsidR="0091564F" w:rsidRPr="004B643A" w:rsidRDefault="0091564F" w:rsidP="002D1BB7">
            <w:pPr>
              <w:jc w:val="center"/>
            </w:pPr>
            <w:r w:rsidRPr="004B643A">
              <w:t>9</w:t>
            </w:r>
          </w:p>
        </w:tc>
        <w:tc>
          <w:tcPr>
            <w:tcW w:w="1260" w:type="dxa"/>
          </w:tcPr>
          <w:p w:rsidR="0091564F" w:rsidRPr="004B643A" w:rsidRDefault="0091564F" w:rsidP="002D1BB7">
            <w:pPr>
              <w:jc w:val="center"/>
            </w:pPr>
            <w:r w:rsidRPr="004B643A">
              <w:t>4</w:t>
            </w:r>
          </w:p>
        </w:tc>
      </w:tr>
      <w:tr w:rsidR="0091564F" w:rsidRPr="004B643A" w:rsidTr="002D1BB7">
        <w:tc>
          <w:tcPr>
            <w:tcW w:w="568" w:type="dxa"/>
          </w:tcPr>
          <w:p w:rsidR="0091564F" w:rsidRPr="004B643A" w:rsidRDefault="0091564F" w:rsidP="002D1BB7">
            <w:pPr>
              <w:jc w:val="center"/>
            </w:pPr>
            <w:r w:rsidRPr="004B643A">
              <w:t>10</w:t>
            </w:r>
          </w:p>
        </w:tc>
        <w:tc>
          <w:tcPr>
            <w:tcW w:w="1808" w:type="dxa"/>
          </w:tcPr>
          <w:p w:rsidR="0091564F" w:rsidRPr="004B643A" w:rsidRDefault="0091564F" w:rsidP="002D1BB7">
            <w:pPr>
              <w:jc w:val="center"/>
            </w:pPr>
            <w:r w:rsidRPr="004B643A">
              <w:t>Мишурова Яна Александровна</w:t>
            </w:r>
          </w:p>
        </w:tc>
        <w:tc>
          <w:tcPr>
            <w:tcW w:w="1878" w:type="dxa"/>
          </w:tcPr>
          <w:p w:rsidR="0091564F" w:rsidRPr="004B643A" w:rsidRDefault="0091564F" w:rsidP="002D1BB7">
            <w:pPr>
              <w:jc w:val="center"/>
            </w:pPr>
            <w:r w:rsidRPr="004B643A">
              <w:t>Восточно-Сибирская государственная академия образования»</w:t>
            </w:r>
          </w:p>
          <w:p w:rsidR="0091564F" w:rsidRPr="004B643A" w:rsidRDefault="0091564F" w:rsidP="002D1BB7">
            <w:pPr>
              <w:jc w:val="center"/>
            </w:pPr>
            <w:r w:rsidRPr="004B643A">
              <w:t>КБ 50196</w:t>
            </w:r>
          </w:p>
          <w:p w:rsidR="0091564F" w:rsidRPr="004B643A" w:rsidRDefault="0091564F" w:rsidP="002D1BB7">
            <w:pPr>
              <w:jc w:val="center"/>
            </w:pPr>
            <w:r w:rsidRPr="004B643A">
              <w:t>от 22.06.</w:t>
            </w:r>
          </w:p>
          <w:p w:rsidR="0091564F" w:rsidRPr="004B643A" w:rsidRDefault="0091564F" w:rsidP="002D1BB7">
            <w:pPr>
              <w:jc w:val="center"/>
            </w:pPr>
            <w:r w:rsidRPr="004B643A">
              <w:t>2011г.</w:t>
            </w:r>
          </w:p>
        </w:tc>
        <w:tc>
          <w:tcPr>
            <w:tcW w:w="1134" w:type="dxa"/>
          </w:tcPr>
          <w:p w:rsidR="0091564F" w:rsidRPr="004B643A" w:rsidRDefault="0091564F" w:rsidP="002D1BB7">
            <w:pPr>
              <w:jc w:val="center"/>
            </w:pPr>
            <w:r w:rsidRPr="004B643A">
              <w:t>Высшее</w:t>
            </w:r>
          </w:p>
        </w:tc>
        <w:tc>
          <w:tcPr>
            <w:tcW w:w="2280" w:type="dxa"/>
          </w:tcPr>
          <w:p w:rsidR="0091564F" w:rsidRPr="004B643A" w:rsidRDefault="0091564F" w:rsidP="002D1BB7">
            <w:pPr>
              <w:jc w:val="center"/>
            </w:pPr>
            <w:r w:rsidRPr="004B643A">
              <w:t>Учитель изобразительного искусства по специальности «Изобразительное искусство»</w:t>
            </w:r>
          </w:p>
        </w:tc>
        <w:tc>
          <w:tcPr>
            <w:tcW w:w="1260" w:type="dxa"/>
          </w:tcPr>
          <w:p w:rsidR="0091564F" w:rsidRPr="004B643A" w:rsidRDefault="0091564F" w:rsidP="002D1BB7">
            <w:pPr>
              <w:jc w:val="center"/>
            </w:pPr>
            <w:r w:rsidRPr="004B643A">
              <w:t>Художественное отделение</w:t>
            </w:r>
          </w:p>
        </w:tc>
        <w:tc>
          <w:tcPr>
            <w:tcW w:w="995" w:type="dxa"/>
          </w:tcPr>
          <w:p w:rsidR="0091564F" w:rsidRPr="004B643A" w:rsidRDefault="0091564F" w:rsidP="002D1BB7">
            <w:pPr>
              <w:pStyle w:val="BodyText"/>
              <w:jc w:val="center"/>
            </w:pPr>
            <w:r w:rsidRPr="004B643A">
              <w:t>1-я</w:t>
            </w:r>
          </w:p>
        </w:tc>
        <w:tc>
          <w:tcPr>
            <w:tcW w:w="2661" w:type="dxa"/>
          </w:tcPr>
          <w:p w:rsidR="0091564F" w:rsidRPr="004B643A" w:rsidRDefault="0091564F" w:rsidP="002D1BB7">
            <w:pPr>
              <w:pStyle w:val="BodyText"/>
              <w:jc w:val="center"/>
            </w:pPr>
            <w:r w:rsidRPr="004B643A">
              <w:t>-</w:t>
            </w:r>
          </w:p>
        </w:tc>
        <w:tc>
          <w:tcPr>
            <w:tcW w:w="1204" w:type="dxa"/>
          </w:tcPr>
          <w:p w:rsidR="0091564F" w:rsidRPr="004B643A" w:rsidRDefault="0091564F" w:rsidP="002D1BB7">
            <w:pPr>
              <w:pStyle w:val="BodyText"/>
              <w:jc w:val="center"/>
            </w:pPr>
            <w:r w:rsidRPr="004B643A">
              <w:t>12</w:t>
            </w:r>
          </w:p>
        </w:tc>
        <w:tc>
          <w:tcPr>
            <w:tcW w:w="1260" w:type="dxa"/>
          </w:tcPr>
          <w:p w:rsidR="0091564F" w:rsidRPr="004B643A" w:rsidRDefault="0091564F" w:rsidP="002D1BB7">
            <w:pPr>
              <w:pStyle w:val="BodyText"/>
              <w:jc w:val="center"/>
            </w:pPr>
            <w:r w:rsidRPr="004B643A">
              <w:t>12</w:t>
            </w:r>
          </w:p>
        </w:tc>
      </w:tr>
      <w:tr w:rsidR="0091564F" w:rsidRPr="004B643A" w:rsidTr="002D1BB7">
        <w:tc>
          <w:tcPr>
            <w:tcW w:w="568" w:type="dxa"/>
          </w:tcPr>
          <w:p w:rsidR="0091564F" w:rsidRPr="004B643A" w:rsidRDefault="0091564F" w:rsidP="002D1BB7">
            <w:pPr>
              <w:jc w:val="center"/>
            </w:pPr>
            <w:r w:rsidRPr="004B643A">
              <w:t>11</w:t>
            </w:r>
          </w:p>
        </w:tc>
        <w:tc>
          <w:tcPr>
            <w:tcW w:w="1808" w:type="dxa"/>
          </w:tcPr>
          <w:p w:rsidR="0091564F" w:rsidRPr="004B643A" w:rsidRDefault="0091564F" w:rsidP="002D1BB7">
            <w:pPr>
              <w:jc w:val="center"/>
            </w:pPr>
            <w:r w:rsidRPr="004B643A">
              <w:t>Кудрявцева Ольга Николаевна</w:t>
            </w:r>
          </w:p>
        </w:tc>
        <w:tc>
          <w:tcPr>
            <w:tcW w:w="1878" w:type="dxa"/>
          </w:tcPr>
          <w:p w:rsidR="0091564F" w:rsidRPr="004B643A" w:rsidRDefault="0091564F" w:rsidP="002D1BB7">
            <w:pPr>
              <w:jc w:val="center"/>
            </w:pPr>
            <w:r w:rsidRPr="004B643A">
              <w:t>Иркутское дошкольное училище №2</w:t>
            </w:r>
          </w:p>
          <w:p w:rsidR="0091564F" w:rsidRPr="004B643A" w:rsidRDefault="0091564F" w:rsidP="002D1BB7">
            <w:pPr>
              <w:jc w:val="center"/>
            </w:pPr>
            <w:r w:rsidRPr="004B643A">
              <w:t>Ю-433271</w:t>
            </w:r>
          </w:p>
          <w:p w:rsidR="0091564F" w:rsidRPr="004B643A" w:rsidRDefault="0091564F" w:rsidP="002D1BB7">
            <w:pPr>
              <w:jc w:val="center"/>
            </w:pPr>
            <w:r w:rsidRPr="004B643A">
              <w:t>от 26.06.</w:t>
            </w:r>
          </w:p>
          <w:p w:rsidR="0091564F" w:rsidRPr="004B643A" w:rsidRDefault="0091564F" w:rsidP="002D1BB7">
            <w:pPr>
              <w:jc w:val="center"/>
            </w:pPr>
            <w:r w:rsidRPr="004B643A">
              <w:t>1976г.</w:t>
            </w:r>
          </w:p>
          <w:p w:rsidR="0091564F" w:rsidRPr="004B643A" w:rsidRDefault="0091564F" w:rsidP="002D1BB7">
            <w:pPr>
              <w:jc w:val="center"/>
            </w:pP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Воспитатель</w:t>
            </w:r>
          </w:p>
        </w:tc>
        <w:tc>
          <w:tcPr>
            <w:tcW w:w="1260" w:type="dxa"/>
          </w:tcPr>
          <w:p w:rsidR="0091564F" w:rsidRPr="004B643A" w:rsidRDefault="0091564F" w:rsidP="002D1BB7">
            <w:pPr>
              <w:jc w:val="center"/>
            </w:pPr>
            <w:r w:rsidRPr="004B643A">
              <w:t>Художественное отделение</w:t>
            </w:r>
          </w:p>
        </w:tc>
        <w:tc>
          <w:tcPr>
            <w:tcW w:w="995" w:type="dxa"/>
          </w:tcPr>
          <w:p w:rsidR="0091564F" w:rsidRPr="004B643A" w:rsidRDefault="0091564F" w:rsidP="002D1BB7">
            <w:pPr>
              <w:jc w:val="center"/>
            </w:pPr>
            <w:r w:rsidRPr="004B643A">
              <w:t>1-я кат.</w:t>
            </w:r>
          </w:p>
        </w:tc>
        <w:tc>
          <w:tcPr>
            <w:tcW w:w="2661" w:type="dxa"/>
          </w:tcPr>
          <w:p w:rsidR="0091564F" w:rsidRPr="004B643A" w:rsidRDefault="0091564F" w:rsidP="002D1BB7">
            <w:pPr>
              <w:jc w:val="center"/>
            </w:pPr>
            <w:r w:rsidRPr="004B643A">
              <w:t>Отличник народного просвещения</w:t>
            </w:r>
          </w:p>
        </w:tc>
        <w:tc>
          <w:tcPr>
            <w:tcW w:w="1204" w:type="dxa"/>
          </w:tcPr>
          <w:p w:rsidR="0091564F" w:rsidRPr="004B643A" w:rsidRDefault="0091564F" w:rsidP="002D1BB7">
            <w:pPr>
              <w:jc w:val="center"/>
            </w:pPr>
            <w:r w:rsidRPr="004B643A">
              <w:t>43</w:t>
            </w:r>
          </w:p>
        </w:tc>
        <w:tc>
          <w:tcPr>
            <w:tcW w:w="1260" w:type="dxa"/>
          </w:tcPr>
          <w:p w:rsidR="0091564F" w:rsidRPr="004B643A" w:rsidRDefault="0091564F" w:rsidP="002D1BB7">
            <w:pPr>
              <w:jc w:val="center"/>
            </w:pPr>
            <w:r w:rsidRPr="004B643A">
              <w:t>6</w:t>
            </w:r>
          </w:p>
        </w:tc>
      </w:tr>
      <w:tr w:rsidR="0091564F" w:rsidRPr="004B643A" w:rsidTr="002D1BB7">
        <w:tc>
          <w:tcPr>
            <w:tcW w:w="568" w:type="dxa"/>
          </w:tcPr>
          <w:p w:rsidR="0091564F" w:rsidRPr="004B643A" w:rsidRDefault="0091564F" w:rsidP="002D1BB7">
            <w:pPr>
              <w:jc w:val="center"/>
            </w:pPr>
            <w:r w:rsidRPr="004B643A">
              <w:t>12</w:t>
            </w:r>
          </w:p>
        </w:tc>
        <w:tc>
          <w:tcPr>
            <w:tcW w:w="1808" w:type="dxa"/>
          </w:tcPr>
          <w:p w:rsidR="0091564F" w:rsidRPr="004B643A" w:rsidRDefault="0091564F" w:rsidP="002D1BB7">
            <w:pPr>
              <w:jc w:val="center"/>
            </w:pPr>
            <w:r w:rsidRPr="004B643A">
              <w:t>Луковникова Наталья Леонидовна</w:t>
            </w:r>
          </w:p>
        </w:tc>
        <w:tc>
          <w:tcPr>
            <w:tcW w:w="1878" w:type="dxa"/>
          </w:tcPr>
          <w:p w:rsidR="0091564F" w:rsidRPr="004B643A" w:rsidRDefault="0091564F" w:rsidP="002D1BB7">
            <w:pPr>
              <w:jc w:val="center"/>
            </w:pPr>
            <w:r w:rsidRPr="004B643A">
              <w:t>Тулунское педагогическое училище,</w:t>
            </w:r>
          </w:p>
          <w:p w:rsidR="0091564F" w:rsidRPr="004B643A" w:rsidRDefault="0091564F" w:rsidP="002D1BB7">
            <w:pPr>
              <w:jc w:val="center"/>
            </w:pPr>
            <w:r w:rsidRPr="004B643A">
              <w:t>ЛТ – 479163</w:t>
            </w:r>
          </w:p>
          <w:p w:rsidR="0091564F" w:rsidRPr="004B643A" w:rsidRDefault="0091564F" w:rsidP="002D1BB7">
            <w:pPr>
              <w:jc w:val="center"/>
            </w:pPr>
            <w:r w:rsidRPr="004B643A">
              <w:t>от 30.06.</w:t>
            </w:r>
          </w:p>
          <w:p w:rsidR="0091564F" w:rsidRPr="004B643A" w:rsidRDefault="0091564F" w:rsidP="002D1BB7">
            <w:pPr>
              <w:jc w:val="center"/>
            </w:pPr>
            <w:r w:rsidRPr="004B643A">
              <w:t>1988г</w:t>
            </w:r>
          </w:p>
          <w:p w:rsidR="0091564F" w:rsidRPr="004B643A" w:rsidRDefault="0091564F" w:rsidP="002D1BB7">
            <w:pPr>
              <w:jc w:val="center"/>
            </w:pPr>
          </w:p>
        </w:tc>
        <w:tc>
          <w:tcPr>
            <w:tcW w:w="1134" w:type="dxa"/>
          </w:tcPr>
          <w:p w:rsidR="0091564F" w:rsidRPr="004B643A" w:rsidRDefault="0091564F" w:rsidP="002D1BB7">
            <w:pPr>
              <w:jc w:val="center"/>
            </w:pPr>
            <w:r w:rsidRPr="004B643A">
              <w:t>Средне-специальное</w:t>
            </w:r>
          </w:p>
        </w:tc>
        <w:tc>
          <w:tcPr>
            <w:tcW w:w="2280" w:type="dxa"/>
          </w:tcPr>
          <w:p w:rsidR="0091564F" w:rsidRPr="004B643A" w:rsidRDefault="0091564F" w:rsidP="002D1BB7">
            <w:pPr>
              <w:jc w:val="center"/>
            </w:pPr>
            <w:r w:rsidRPr="004B643A">
              <w:t>Преподаватель черчения, рисования</w:t>
            </w:r>
          </w:p>
        </w:tc>
        <w:tc>
          <w:tcPr>
            <w:tcW w:w="1260" w:type="dxa"/>
          </w:tcPr>
          <w:p w:rsidR="0091564F" w:rsidRPr="004B643A" w:rsidRDefault="0091564F" w:rsidP="002D1BB7">
            <w:pPr>
              <w:jc w:val="center"/>
            </w:pPr>
            <w:r w:rsidRPr="004B643A">
              <w:t>Художественное отделение</w:t>
            </w:r>
          </w:p>
        </w:tc>
        <w:tc>
          <w:tcPr>
            <w:tcW w:w="995" w:type="dxa"/>
          </w:tcPr>
          <w:p w:rsidR="0091564F" w:rsidRPr="004B643A" w:rsidRDefault="0091564F" w:rsidP="002D1BB7">
            <w:pPr>
              <w:pStyle w:val="BodyText"/>
              <w:spacing w:after="0"/>
              <w:ind w:left="-157" w:firstLine="142"/>
              <w:jc w:val="center"/>
            </w:pPr>
            <w:r w:rsidRPr="004B643A">
              <w:t>1-я кат.</w:t>
            </w:r>
          </w:p>
        </w:tc>
        <w:tc>
          <w:tcPr>
            <w:tcW w:w="2661" w:type="dxa"/>
          </w:tcPr>
          <w:p w:rsidR="0091564F" w:rsidRPr="004B643A" w:rsidRDefault="0091564F" w:rsidP="002D1BB7">
            <w:pPr>
              <w:pStyle w:val="BodyText"/>
              <w:spacing w:after="0"/>
              <w:ind w:left="-157" w:firstLine="142"/>
              <w:jc w:val="center"/>
            </w:pPr>
          </w:p>
        </w:tc>
        <w:tc>
          <w:tcPr>
            <w:tcW w:w="1204" w:type="dxa"/>
          </w:tcPr>
          <w:p w:rsidR="0091564F" w:rsidRPr="004B643A" w:rsidRDefault="0091564F" w:rsidP="002D1BB7">
            <w:pPr>
              <w:pStyle w:val="BodyText"/>
              <w:spacing w:after="0"/>
              <w:ind w:left="-157" w:firstLine="142"/>
              <w:jc w:val="center"/>
            </w:pPr>
            <w:r w:rsidRPr="004B643A">
              <w:t>26</w:t>
            </w:r>
          </w:p>
        </w:tc>
        <w:tc>
          <w:tcPr>
            <w:tcW w:w="1260" w:type="dxa"/>
          </w:tcPr>
          <w:p w:rsidR="0091564F" w:rsidRPr="004B643A" w:rsidRDefault="0091564F" w:rsidP="002D1BB7">
            <w:pPr>
              <w:pStyle w:val="BodyText"/>
              <w:spacing w:after="0"/>
              <w:ind w:left="-157" w:firstLine="142"/>
              <w:jc w:val="center"/>
            </w:pPr>
            <w:r w:rsidRPr="004B643A">
              <w:t>6</w:t>
            </w:r>
          </w:p>
        </w:tc>
      </w:tr>
    </w:tbl>
    <w:p w:rsidR="0091564F" w:rsidRPr="004B643A" w:rsidRDefault="0091564F" w:rsidP="003261AF">
      <w:pPr>
        <w:pStyle w:val="BodyText"/>
        <w:jc w:val="both"/>
      </w:pPr>
    </w:p>
    <w:p w:rsidR="0091564F" w:rsidRPr="004B643A" w:rsidRDefault="0091564F" w:rsidP="003261AF">
      <w:pPr>
        <w:pStyle w:val="NormalWeb"/>
        <w:jc w:val="center"/>
      </w:pPr>
    </w:p>
    <w:p w:rsidR="0091564F" w:rsidRPr="004B643A" w:rsidRDefault="0091564F" w:rsidP="0094680E">
      <w:pPr>
        <w:jc w:val="right"/>
      </w:pPr>
      <w:r w:rsidRPr="004B643A">
        <w:rPr>
          <w:sz w:val="28"/>
        </w:rPr>
        <w:br w:type="page"/>
      </w:r>
      <w:r w:rsidRPr="004B643A">
        <w:t>ПРИЛОЖЕНИЕ  3</w:t>
      </w:r>
    </w:p>
    <w:p w:rsidR="0091564F" w:rsidRPr="004B643A" w:rsidRDefault="0091564F" w:rsidP="0094680E">
      <w:pPr>
        <w:jc w:val="center"/>
        <w:rPr>
          <w:sz w:val="28"/>
        </w:rPr>
      </w:pPr>
    </w:p>
    <w:p w:rsidR="0091564F" w:rsidRPr="004B643A" w:rsidRDefault="0091564F" w:rsidP="0094680E">
      <w:pPr>
        <w:jc w:val="center"/>
        <w:rPr>
          <w:b/>
        </w:rPr>
      </w:pPr>
      <w:r w:rsidRPr="004B643A">
        <w:rPr>
          <w:b/>
        </w:rPr>
        <w:t xml:space="preserve">Тарификационный список преподавателей </w:t>
      </w:r>
    </w:p>
    <w:p w:rsidR="0091564F" w:rsidRPr="004B643A" w:rsidRDefault="0091564F" w:rsidP="0094680E">
      <w:pPr>
        <w:jc w:val="center"/>
        <w:rPr>
          <w:b/>
        </w:rPr>
      </w:pPr>
      <w:r w:rsidRPr="004B643A">
        <w:rPr>
          <w:b/>
        </w:rPr>
        <w:t>с 1.09.2014 гг.</w:t>
      </w:r>
    </w:p>
    <w:p w:rsidR="0091564F" w:rsidRPr="004B643A" w:rsidRDefault="0091564F" w:rsidP="0094680E">
      <w:pPr>
        <w:jc w:val="both"/>
        <w:rPr>
          <w:sz w:val="28"/>
        </w:rPr>
      </w:pPr>
    </w:p>
    <w:p w:rsidR="0091564F" w:rsidRPr="004B643A" w:rsidRDefault="0091564F" w:rsidP="0094680E">
      <w:pPr>
        <w:jc w:val="center"/>
      </w:pPr>
      <w:r w:rsidRPr="004B643A">
        <w:t xml:space="preserve"> </w:t>
      </w:r>
    </w:p>
    <w:tbl>
      <w:tblPr>
        <w:tblW w:w="1476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160"/>
        <w:gridCol w:w="1755"/>
        <w:gridCol w:w="1842"/>
        <w:gridCol w:w="723"/>
        <w:gridCol w:w="837"/>
        <w:gridCol w:w="708"/>
        <w:gridCol w:w="1067"/>
        <w:gridCol w:w="1160"/>
        <w:gridCol w:w="1161"/>
        <w:gridCol w:w="851"/>
        <w:gridCol w:w="1776"/>
      </w:tblGrid>
      <w:tr w:rsidR="0091564F" w:rsidRPr="004B643A" w:rsidTr="00A22448">
        <w:trPr>
          <w:cantSplit/>
          <w:trHeight w:val="260"/>
          <w:jc w:val="center"/>
        </w:trPr>
        <w:tc>
          <w:tcPr>
            <w:tcW w:w="720" w:type="dxa"/>
            <w:vMerge w:val="restart"/>
          </w:tcPr>
          <w:p w:rsidR="0091564F" w:rsidRPr="004B643A" w:rsidRDefault="0091564F" w:rsidP="00A13006">
            <w:pPr>
              <w:jc w:val="center"/>
            </w:pPr>
            <w:r w:rsidRPr="004B643A">
              <w:t>№</w:t>
            </w:r>
          </w:p>
        </w:tc>
        <w:tc>
          <w:tcPr>
            <w:tcW w:w="2160" w:type="dxa"/>
            <w:vMerge w:val="restart"/>
          </w:tcPr>
          <w:p w:rsidR="0091564F" w:rsidRPr="004B643A" w:rsidRDefault="0091564F" w:rsidP="00A13006">
            <w:pPr>
              <w:jc w:val="center"/>
            </w:pPr>
            <w:r w:rsidRPr="004B643A">
              <w:t>Ф.И.О.</w:t>
            </w:r>
          </w:p>
        </w:tc>
        <w:tc>
          <w:tcPr>
            <w:tcW w:w="1755" w:type="dxa"/>
            <w:vMerge w:val="restart"/>
          </w:tcPr>
          <w:p w:rsidR="0091564F" w:rsidRPr="004B643A" w:rsidRDefault="0091564F" w:rsidP="00A13006">
            <w:pPr>
              <w:jc w:val="center"/>
            </w:pPr>
            <w:r w:rsidRPr="004B643A">
              <w:t>Должность</w:t>
            </w:r>
          </w:p>
        </w:tc>
        <w:tc>
          <w:tcPr>
            <w:tcW w:w="1842" w:type="dxa"/>
            <w:vMerge w:val="restart"/>
          </w:tcPr>
          <w:p w:rsidR="0091564F" w:rsidRPr="004B643A" w:rsidRDefault="0091564F" w:rsidP="00A13006">
            <w:pPr>
              <w:jc w:val="center"/>
            </w:pPr>
            <w:r w:rsidRPr="004B643A">
              <w:t>Образование</w:t>
            </w:r>
          </w:p>
        </w:tc>
        <w:tc>
          <w:tcPr>
            <w:tcW w:w="723" w:type="dxa"/>
            <w:vMerge w:val="restart"/>
            <w:textDirection w:val="btLr"/>
          </w:tcPr>
          <w:p w:rsidR="0091564F" w:rsidRPr="004B643A" w:rsidRDefault="0091564F" w:rsidP="00A13006">
            <w:pPr>
              <w:ind w:left="113" w:right="113"/>
              <w:jc w:val="center"/>
            </w:pPr>
            <w:r w:rsidRPr="004B643A">
              <w:t>Стаж пед. работы</w:t>
            </w:r>
          </w:p>
        </w:tc>
        <w:tc>
          <w:tcPr>
            <w:tcW w:w="837" w:type="dxa"/>
            <w:vMerge w:val="restart"/>
            <w:textDirection w:val="btLr"/>
          </w:tcPr>
          <w:p w:rsidR="0091564F" w:rsidRPr="004B643A" w:rsidRDefault="0091564F" w:rsidP="00A13006">
            <w:pPr>
              <w:ind w:left="113" w:right="113"/>
              <w:jc w:val="center"/>
            </w:pPr>
            <w:r w:rsidRPr="004B643A">
              <w:t>Категория</w:t>
            </w:r>
          </w:p>
          <w:p w:rsidR="0091564F" w:rsidRPr="004B643A" w:rsidRDefault="0091564F" w:rsidP="00A13006">
            <w:pPr>
              <w:ind w:left="113" w:right="113"/>
              <w:jc w:val="center"/>
            </w:pPr>
          </w:p>
          <w:p w:rsidR="0091564F" w:rsidRPr="004B643A" w:rsidRDefault="0091564F" w:rsidP="00A13006">
            <w:pPr>
              <w:ind w:left="113" w:right="113"/>
              <w:jc w:val="center"/>
            </w:pPr>
          </w:p>
        </w:tc>
        <w:tc>
          <w:tcPr>
            <w:tcW w:w="4096" w:type="dxa"/>
            <w:gridSpan w:val="4"/>
          </w:tcPr>
          <w:p w:rsidR="0091564F" w:rsidRPr="004B643A" w:rsidRDefault="0091564F" w:rsidP="00A13006">
            <w:pPr>
              <w:jc w:val="center"/>
            </w:pPr>
            <w:r w:rsidRPr="004B643A">
              <w:t>Часы</w:t>
            </w:r>
          </w:p>
        </w:tc>
        <w:tc>
          <w:tcPr>
            <w:tcW w:w="851" w:type="dxa"/>
            <w:vMerge w:val="restart"/>
            <w:textDirection w:val="btLr"/>
          </w:tcPr>
          <w:p w:rsidR="0091564F" w:rsidRPr="004B643A" w:rsidRDefault="0091564F" w:rsidP="00A13006">
            <w:pPr>
              <w:ind w:left="113" w:right="113"/>
              <w:jc w:val="center"/>
            </w:pPr>
            <w:r w:rsidRPr="004B643A">
              <w:t>Консульт.</w:t>
            </w:r>
          </w:p>
        </w:tc>
        <w:tc>
          <w:tcPr>
            <w:tcW w:w="1776" w:type="dxa"/>
            <w:textDirection w:val="btLr"/>
          </w:tcPr>
          <w:p w:rsidR="0091564F" w:rsidRPr="004B643A" w:rsidRDefault="0091564F" w:rsidP="00A13006">
            <w:pPr>
              <w:ind w:left="113" w:right="113"/>
              <w:jc w:val="center"/>
            </w:pPr>
          </w:p>
        </w:tc>
      </w:tr>
      <w:tr w:rsidR="0091564F" w:rsidRPr="004B643A" w:rsidTr="00A22448">
        <w:trPr>
          <w:cantSplit/>
          <w:trHeight w:val="1559"/>
          <w:jc w:val="center"/>
        </w:trPr>
        <w:tc>
          <w:tcPr>
            <w:tcW w:w="720" w:type="dxa"/>
            <w:vMerge/>
            <w:vAlign w:val="center"/>
          </w:tcPr>
          <w:p w:rsidR="0091564F" w:rsidRPr="004B643A" w:rsidRDefault="0091564F" w:rsidP="00A13006"/>
        </w:tc>
        <w:tc>
          <w:tcPr>
            <w:tcW w:w="2160" w:type="dxa"/>
            <w:vMerge/>
            <w:vAlign w:val="center"/>
          </w:tcPr>
          <w:p w:rsidR="0091564F" w:rsidRPr="004B643A" w:rsidRDefault="0091564F" w:rsidP="00A13006"/>
        </w:tc>
        <w:tc>
          <w:tcPr>
            <w:tcW w:w="1755" w:type="dxa"/>
            <w:vMerge/>
            <w:vAlign w:val="center"/>
          </w:tcPr>
          <w:p w:rsidR="0091564F" w:rsidRPr="004B643A" w:rsidRDefault="0091564F" w:rsidP="00A13006"/>
        </w:tc>
        <w:tc>
          <w:tcPr>
            <w:tcW w:w="1842" w:type="dxa"/>
            <w:vMerge/>
            <w:vAlign w:val="center"/>
          </w:tcPr>
          <w:p w:rsidR="0091564F" w:rsidRPr="004B643A" w:rsidRDefault="0091564F" w:rsidP="00A13006"/>
        </w:tc>
        <w:tc>
          <w:tcPr>
            <w:tcW w:w="723" w:type="dxa"/>
            <w:vMerge/>
            <w:vAlign w:val="center"/>
          </w:tcPr>
          <w:p w:rsidR="0091564F" w:rsidRPr="004B643A" w:rsidRDefault="0091564F" w:rsidP="00A13006"/>
        </w:tc>
        <w:tc>
          <w:tcPr>
            <w:tcW w:w="837" w:type="dxa"/>
            <w:vMerge/>
            <w:vAlign w:val="center"/>
          </w:tcPr>
          <w:p w:rsidR="0091564F" w:rsidRPr="004B643A" w:rsidRDefault="0091564F" w:rsidP="00A13006"/>
        </w:tc>
        <w:tc>
          <w:tcPr>
            <w:tcW w:w="708" w:type="dxa"/>
            <w:textDirection w:val="btLr"/>
          </w:tcPr>
          <w:p w:rsidR="0091564F" w:rsidRPr="004B643A" w:rsidRDefault="0091564F" w:rsidP="00A13006">
            <w:pPr>
              <w:ind w:left="113" w:right="113"/>
              <w:jc w:val="center"/>
            </w:pPr>
            <w:r w:rsidRPr="004B643A">
              <w:t>Всего</w:t>
            </w:r>
          </w:p>
        </w:tc>
        <w:tc>
          <w:tcPr>
            <w:tcW w:w="1067" w:type="dxa"/>
            <w:textDirection w:val="btLr"/>
          </w:tcPr>
          <w:p w:rsidR="0091564F" w:rsidRPr="004B643A" w:rsidRDefault="0091564F" w:rsidP="00A13006">
            <w:pPr>
              <w:ind w:left="113" w:right="113"/>
              <w:jc w:val="center"/>
            </w:pPr>
            <w:r w:rsidRPr="004B643A">
              <w:t>Концертмейстерство</w:t>
            </w:r>
          </w:p>
        </w:tc>
        <w:tc>
          <w:tcPr>
            <w:tcW w:w="1160" w:type="dxa"/>
            <w:textDirection w:val="btLr"/>
          </w:tcPr>
          <w:p w:rsidR="0091564F" w:rsidRPr="004B643A" w:rsidRDefault="0091564F" w:rsidP="00A13006">
            <w:pPr>
              <w:ind w:left="113" w:right="113"/>
              <w:jc w:val="center"/>
            </w:pPr>
            <w:r w:rsidRPr="004B643A">
              <w:t>Всего младших</w:t>
            </w:r>
          </w:p>
        </w:tc>
        <w:tc>
          <w:tcPr>
            <w:tcW w:w="1161" w:type="dxa"/>
            <w:textDirection w:val="btLr"/>
          </w:tcPr>
          <w:p w:rsidR="0091564F" w:rsidRPr="004B643A" w:rsidRDefault="0091564F" w:rsidP="00A13006">
            <w:pPr>
              <w:ind w:left="113" w:right="113"/>
              <w:jc w:val="center"/>
            </w:pPr>
            <w:r w:rsidRPr="004B643A">
              <w:t>Всего старших</w:t>
            </w:r>
          </w:p>
        </w:tc>
        <w:tc>
          <w:tcPr>
            <w:tcW w:w="851" w:type="dxa"/>
            <w:vMerge/>
            <w:vAlign w:val="center"/>
          </w:tcPr>
          <w:p w:rsidR="0091564F" w:rsidRPr="004B643A" w:rsidRDefault="0091564F" w:rsidP="00A13006"/>
        </w:tc>
        <w:tc>
          <w:tcPr>
            <w:tcW w:w="1776" w:type="dxa"/>
          </w:tcPr>
          <w:p w:rsidR="0091564F" w:rsidRPr="004B643A" w:rsidRDefault="0091564F" w:rsidP="00A13006">
            <w:r w:rsidRPr="004B643A">
              <w:t>Роспись</w:t>
            </w:r>
          </w:p>
        </w:tc>
      </w:tr>
      <w:tr w:rsidR="0091564F" w:rsidRPr="004B643A" w:rsidTr="00A22448">
        <w:trPr>
          <w:cantSplit/>
          <w:trHeight w:val="778"/>
          <w:jc w:val="center"/>
        </w:trPr>
        <w:tc>
          <w:tcPr>
            <w:tcW w:w="720" w:type="dxa"/>
          </w:tcPr>
          <w:p w:rsidR="0091564F" w:rsidRPr="004B643A" w:rsidRDefault="0091564F" w:rsidP="00A13006">
            <w:pPr>
              <w:jc w:val="center"/>
            </w:pPr>
            <w:r w:rsidRPr="004B643A">
              <w:t>1</w:t>
            </w:r>
          </w:p>
        </w:tc>
        <w:tc>
          <w:tcPr>
            <w:tcW w:w="2160" w:type="dxa"/>
          </w:tcPr>
          <w:p w:rsidR="0091564F" w:rsidRPr="004B643A" w:rsidRDefault="0091564F" w:rsidP="00A13006">
            <w:r w:rsidRPr="004B643A">
              <w:t>Покрасенко Сергей Владимирович</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jc w:val="center"/>
            </w:pPr>
            <w:r w:rsidRPr="004B643A">
              <w:t>И.П.И.</w:t>
            </w:r>
          </w:p>
          <w:p w:rsidR="0091564F" w:rsidRPr="004B643A" w:rsidRDefault="0091564F" w:rsidP="00A13006">
            <w:pPr>
              <w:jc w:val="center"/>
            </w:pPr>
            <w:r w:rsidRPr="004B643A">
              <w:t>ЖВ 822902</w:t>
            </w:r>
          </w:p>
          <w:p w:rsidR="0091564F" w:rsidRPr="004B643A" w:rsidRDefault="0091564F" w:rsidP="00A13006">
            <w:pPr>
              <w:jc w:val="center"/>
            </w:pPr>
            <w:r w:rsidRPr="004B643A">
              <w:t>от 2.07.82.</w:t>
            </w:r>
          </w:p>
        </w:tc>
        <w:tc>
          <w:tcPr>
            <w:tcW w:w="723" w:type="dxa"/>
          </w:tcPr>
          <w:p w:rsidR="0091564F" w:rsidRPr="004B643A" w:rsidRDefault="0091564F" w:rsidP="00A13006">
            <w:pPr>
              <w:jc w:val="center"/>
            </w:pPr>
            <w:r w:rsidRPr="004B643A">
              <w:t>38</w:t>
            </w:r>
          </w:p>
        </w:tc>
        <w:tc>
          <w:tcPr>
            <w:tcW w:w="837" w:type="dxa"/>
          </w:tcPr>
          <w:p w:rsidR="0091564F" w:rsidRPr="004B643A" w:rsidRDefault="0091564F" w:rsidP="00A13006">
            <w:pPr>
              <w:jc w:val="center"/>
            </w:pPr>
            <w:r w:rsidRPr="004B643A">
              <w:t>Высш.</w:t>
            </w:r>
          </w:p>
        </w:tc>
        <w:tc>
          <w:tcPr>
            <w:tcW w:w="708" w:type="dxa"/>
          </w:tcPr>
          <w:p w:rsidR="0091564F" w:rsidRPr="004B643A" w:rsidRDefault="0091564F" w:rsidP="00A13006">
            <w:pPr>
              <w:jc w:val="both"/>
            </w:pPr>
            <w:r w:rsidRPr="004B643A">
              <w:t>4</w:t>
            </w:r>
          </w:p>
        </w:tc>
        <w:tc>
          <w:tcPr>
            <w:tcW w:w="1067" w:type="dxa"/>
          </w:tcPr>
          <w:p w:rsidR="0091564F" w:rsidRPr="004B643A" w:rsidRDefault="0091564F" w:rsidP="00A13006">
            <w:pPr>
              <w:jc w:val="center"/>
            </w:pPr>
          </w:p>
        </w:tc>
        <w:tc>
          <w:tcPr>
            <w:tcW w:w="1160" w:type="dxa"/>
          </w:tcPr>
          <w:p w:rsidR="0091564F" w:rsidRPr="004B643A" w:rsidRDefault="0091564F" w:rsidP="00A13006">
            <w:pPr>
              <w:jc w:val="center"/>
            </w:pPr>
            <w:r w:rsidRPr="004B643A">
              <w:t>4</w:t>
            </w:r>
          </w:p>
        </w:tc>
        <w:tc>
          <w:tcPr>
            <w:tcW w:w="1161" w:type="dxa"/>
          </w:tcPr>
          <w:p w:rsidR="0091564F" w:rsidRPr="004B643A" w:rsidRDefault="0091564F" w:rsidP="00A13006">
            <w:pPr>
              <w:jc w:val="center"/>
            </w:pPr>
            <w:r w:rsidRPr="004B643A">
              <w:t>-</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514"/>
          <w:jc w:val="center"/>
        </w:trPr>
        <w:tc>
          <w:tcPr>
            <w:tcW w:w="720" w:type="dxa"/>
          </w:tcPr>
          <w:p w:rsidR="0091564F" w:rsidRPr="004B643A" w:rsidRDefault="0091564F" w:rsidP="00A13006">
            <w:pPr>
              <w:jc w:val="center"/>
            </w:pPr>
            <w:r w:rsidRPr="004B643A">
              <w:t>2</w:t>
            </w:r>
          </w:p>
        </w:tc>
        <w:tc>
          <w:tcPr>
            <w:tcW w:w="2160" w:type="dxa"/>
          </w:tcPr>
          <w:p w:rsidR="0091564F" w:rsidRPr="004B643A" w:rsidRDefault="0091564F" w:rsidP="00A13006">
            <w:r w:rsidRPr="004B643A">
              <w:t>Проклов Николай Александрович</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jc w:val="center"/>
            </w:pPr>
            <w:r w:rsidRPr="004B643A">
              <w:t>И.У.И.</w:t>
            </w:r>
          </w:p>
          <w:p w:rsidR="0091564F" w:rsidRPr="004B643A" w:rsidRDefault="0091564F" w:rsidP="00A13006">
            <w:pPr>
              <w:jc w:val="center"/>
            </w:pPr>
            <w:r w:rsidRPr="004B643A">
              <w:t>Ш –968959</w:t>
            </w:r>
          </w:p>
          <w:p w:rsidR="0091564F" w:rsidRPr="004B643A" w:rsidRDefault="0091564F" w:rsidP="00A13006">
            <w:pPr>
              <w:jc w:val="center"/>
            </w:pPr>
            <w:r w:rsidRPr="004B643A">
              <w:t>23.06.73</w:t>
            </w:r>
          </w:p>
        </w:tc>
        <w:tc>
          <w:tcPr>
            <w:tcW w:w="723" w:type="dxa"/>
          </w:tcPr>
          <w:p w:rsidR="0091564F" w:rsidRPr="004B643A" w:rsidRDefault="0091564F" w:rsidP="00A13006">
            <w:pPr>
              <w:jc w:val="center"/>
            </w:pPr>
            <w:r w:rsidRPr="004B643A">
              <w:t>41</w:t>
            </w:r>
          </w:p>
        </w:tc>
        <w:tc>
          <w:tcPr>
            <w:tcW w:w="837" w:type="dxa"/>
          </w:tcPr>
          <w:p w:rsidR="0091564F" w:rsidRPr="004B643A" w:rsidRDefault="0091564F" w:rsidP="00A13006">
            <w:pPr>
              <w:jc w:val="center"/>
            </w:pPr>
            <w:r w:rsidRPr="004B643A">
              <w:t>Высш.</w:t>
            </w:r>
          </w:p>
        </w:tc>
        <w:tc>
          <w:tcPr>
            <w:tcW w:w="708" w:type="dxa"/>
          </w:tcPr>
          <w:p w:rsidR="0091564F" w:rsidRPr="004B643A" w:rsidRDefault="0091564F" w:rsidP="00A13006">
            <w:pPr>
              <w:jc w:val="center"/>
            </w:pPr>
            <w:r w:rsidRPr="004B643A">
              <w:t>31,5</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28</w:t>
            </w:r>
          </w:p>
        </w:tc>
        <w:tc>
          <w:tcPr>
            <w:tcW w:w="1161" w:type="dxa"/>
          </w:tcPr>
          <w:p w:rsidR="0091564F" w:rsidRPr="004B643A" w:rsidRDefault="0091564F" w:rsidP="00A13006">
            <w:pPr>
              <w:jc w:val="center"/>
            </w:pPr>
            <w:r w:rsidRPr="004B643A">
              <w:t>3,5</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1008"/>
          <w:jc w:val="center"/>
        </w:trPr>
        <w:tc>
          <w:tcPr>
            <w:tcW w:w="720" w:type="dxa"/>
          </w:tcPr>
          <w:p w:rsidR="0091564F" w:rsidRPr="004B643A" w:rsidRDefault="0091564F" w:rsidP="00A13006">
            <w:pPr>
              <w:jc w:val="center"/>
            </w:pPr>
            <w:r w:rsidRPr="004B643A">
              <w:t>3</w:t>
            </w:r>
          </w:p>
        </w:tc>
        <w:tc>
          <w:tcPr>
            <w:tcW w:w="2160" w:type="dxa"/>
          </w:tcPr>
          <w:p w:rsidR="0091564F" w:rsidRPr="004B643A" w:rsidRDefault="0091564F" w:rsidP="00A13006">
            <w:r w:rsidRPr="004B643A">
              <w:t>Иванова</w:t>
            </w:r>
          </w:p>
          <w:p w:rsidR="0091564F" w:rsidRPr="004B643A" w:rsidRDefault="0091564F" w:rsidP="00A13006">
            <w:r w:rsidRPr="004B643A">
              <w:t xml:space="preserve"> Наталья Эрнстовна</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spacing w:line="240" w:lineRule="atLeast"/>
              <w:jc w:val="center"/>
            </w:pPr>
            <w:r w:rsidRPr="004B643A">
              <w:t>ВСГАКиИ       ВСА – 0240427</w:t>
            </w:r>
          </w:p>
          <w:p w:rsidR="0091564F" w:rsidRPr="004B643A" w:rsidRDefault="0091564F" w:rsidP="00A13006">
            <w:pPr>
              <w:spacing w:line="240" w:lineRule="atLeast"/>
              <w:jc w:val="center"/>
            </w:pPr>
            <w:r w:rsidRPr="004B643A">
              <w:t>От 24.06.05</w:t>
            </w:r>
          </w:p>
        </w:tc>
        <w:tc>
          <w:tcPr>
            <w:tcW w:w="723" w:type="dxa"/>
          </w:tcPr>
          <w:p w:rsidR="0091564F" w:rsidRPr="004B643A" w:rsidRDefault="0091564F" w:rsidP="00A13006">
            <w:pPr>
              <w:jc w:val="center"/>
            </w:pPr>
            <w:r w:rsidRPr="004B643A">
              <w:t>12</w:t>
            </w:r>
          </w:p>
        </w:tc>
        <w:tc>
          <w:tcPr>
            <w:tcW w:w="837" w:type="dxa"/>
          </w:tcPr>
          <w:p w:rsidR="0091564F" w:rsidRPr="004B643A" w:rsidRDefault="0091564F" w:rsidP="00A13006">
            <w:pPr>
              <w:jc w:val="center"/>
            </w:pPr>
            <w:r w:rsidRPr="004B643A">
              <w:t>безкат.</w:t>
            </w:r>
          </w:p>
        </w:tc>
        <w:tc>
          <w:tcPr>
            <w:tcW w:w="708" w:type="dxa"/>
          </w:tcPr>
          <w:p w:rsidR="0091564F" w:rsidRPr="004B643A" w:rsidRDefault="0091564F" w:rsidP="00A13006">
            <w:pPr>
              <w:jc w:val="center"/>
            </w:pPr>
            <w:r w:rsidRPr="004B643A">
              <w:t>21,5</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10</w:t>
            </w:r>
          </w:p>
        </w:tc>
        <w:tc>
          <w:tcPr>
            <w:tcW w:w="1161" w:type="dxa"/>
          </w:tcPr>
          <w:p w:rsidR="0091564F" w:rsidRPr="004B643A" w:rsidRDefault="0091564F" w:rsidP="00A13006">
            <w:pPr>
              <w:jc w:val="center"/>
            </w:pPr>
            <w:r w:rsidRPr="004B643A">
              <w:t>11,5</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514"/>
          <w:jc w:val="center"/>
        </w:trPr>
        <w:tc>
          <w:tcPr>
            <w:tcW w:w="720" w:type="dxa"/>
          </w:tcPr>
          <w:p w:rsidR="0091564F" w:rsidRPr="004B643A" w:rsidRDefault="0091564F" w:rsidP="00A13006">
            <w:pPr>
              <w:jc w:val="center"/>
            </w:pPr>
            <w:r w:rsidRPr="004B643A">
              <w:t>4</w:t>
            </w:r>
          </w:p>
        </w:tc>
        <w:tc>
          <w:tcPr>
            <w:tcW w:w="2160" w:type="dxa"/>
          </w:tcPr>
          <w:p w:rsidR="0091564F" w:rsidRPr="004B643A" w:rsidRDefault="0091564F" w:rsidP="00A13006">
            <w:r w:rsidRPr="004B643A">
              <w:t xml:space="preserve">Корнева </w:t>
            </w:r>
          </w:p>
          <w:p w:rsidR="0091564F" w:rsidRPr="004B643A" w:rsidRDefault="0091564F" w:rsidP="00A13006">
            <w:r w:rsidRPr="004B643A">
              <w:t>Лилия Николаевна</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jc w:val="center"/>
            </w:pPr>
            <w:r w:rsidRPr="004B643A">
              <w:t xml:space="preserve">И.У.И. </w:t>
            </w:r>
          </w:p>
          <w:p w:rsidR="0091564F" w:rsidRPr="004B643A" w:rsidRDefault="0091564F" w:rsidP="00A13006">
            <w:pPr>
              <w:jc w:val="center"/>
            </w:pPr>
            <w:r w:rsidRPr="004B643A">
              <w:t>СТ-826814 от 17.06.94</w:t>
            </w:r>
          </w:p>
        </w:tc>
        <w:tc>
          <w:tcPr>
            <w:tcW w:w="723" w:type="dxa"/>
          </w:tcPr>
          <w:p w:rsidR="0091564F" w:rsidRPr="004B643A" w:rsidRDefault="0091564F" w:rsidP="00A13006">
            <w:pPr>
              <w:jc w:val="center"/>
            </w:pPr>
            <w:r w:rsidRPr="004B643A">
              <w:t>26</w:t>
            </w:r>
          </w:p>
        </w:tc>
        <w:tc>
          <w:tcPr>
            <w:tcW w:w="837" w:type="dxa"/>
          </w:tcPr>
          <w:p w:rsidR="0091564F" w:rsidRPr="004B643A" w:rsidRDefault="0091564F" w:rsidP="00A13006">
            <w:pPr>
              <w:jc w:val="center"/>
            </w:pPr>
            <w:r w:rsidRPr="004B643A">
              <w:t>1 катег.</w:t>
            </w:r>
          </w:p>
        </w:tc>
        <w:tc>
          <w:tcPr>
            <w:tcW w:w="708" w:type="dxa"/>
          </w:tcPr>
          <w:p w:rsidR="0091564F" w:rsidRPr="004B643A" w:rsidRDefault="0091564F" w:rsidP="00A13006">
            <w:pPr>
              <w:jc w:val="center"/>
            </w:pPr>
            <w:r w:rsidRPr="004B643A">
              <w:t>43</w:t>
            </w:r>
          </w:p>
        </w:tc>
        <w:tc>
          <w:tcPr>
            <w:tcW w:w="1067" w:type="dxa"/>
          </w:tcPr>
          <w:p w:rsidR="0091564F" w:rsidRPr="004B643A" w:rsidRDefault="0091564F" w:rsidP="00A13006">
            <w:pPr>
              <w:jc w:val="center"/>
            </w:pPr>
            <w:r w:rsidRPr="004B643A">
              <w:t>6</w:t>
            </w:r>
          </w:p>
        </w:tc>
        <w:tc>
          <w:tcPr>
            <w:tcW w:w="1160" w:type="dxa"/>
          </w:tcPr>
          <w:p w:rsidR="0091564F" w:rsidRPr="004B643A" w:rsidRDefault="0091564F" w:rsidP="00A13006">
            <w:pPr>
              <w:jc w:val="center"/>
            </w:pPr>
            <w:r w:rsidRPr="004B643A">
              <w:t>25,5</w:t>
            </w:r>
          </w:p>
        </w:tc>
        <w:tc>
          <w:tcPr>
            <w:tcW w:w="1161" w:type="dxa"/>
          </w:tcPr>
          <w:p w:rsidR="0091564F" w:rsidRPr="004B643A" w:rsidRDefault="0091564F" w:rsidP="00A13006">
            <w:pPr>
              <w:jc w:val="center"/>
            </w:pPr>
            <w:r w:rsidRPr="004B643A">
              <w:t>11,5</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802"/>
          <w:jc w:val="center"/>
        </w:trPr>
        <w:tc>
          <w:tcPr>
            <w:tcW w:w="720" w:type="dxa"/>
          </w:tcPr>
          <w:p w:rsidR="0091564F" w:rsidRPr="004B643A" w:rsidRDefault="0091564F" w:rsidP="00A13006">
            <w:pPr>
              <w:jc w:val="center"/>
            </w:pPr>
            <w:r w:rsidRPr="004B643A">
              <w:t>5</w:t>
            </w:r>
          </w:p>
        </w:tc>
        <w:tc>
          <w:tcPr>
            <w:tcW w:w="2160" w:type="dxa"/>
          </w:tcPr>
          <w:p w:rsidR="0091564F" w:rsidRPr="004B643A" w:rsidRDefault="0091564F" w:rsidP="00A13006">
            <w:r w:rsidRPr="004B643A">
              <w:t>Вишневская Людмила Васильевна</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jc w:val="center"/>
            </w:pPr>
            <w:r w:rsidRPr="004B643A">
              <w:t>РостовскоеУч. Ис.</w:t>
            </w:r>
          </w:p>
          <w:p w:rsidR="0091564F" w:rsidRPr="004B643A" w:rsidRDefault="0091564F" w:rsidP="00A13006">
            <w:pPr>
              <w:jc w:val="center"/>
            </w:pPr>
            <w:r w:rsidRPr="004B643A">
              <w:t>ЗТ-638936 от30.06.84</w:t>
            </w:r>
          </w:p>
        </w:tc>
        <w:tc>
          <w:tcPr>
            <w:tcW w:w="723" w:type="dxa"/>
          </w:tcPr>
          <w:p w:rsidR="0091564F" w:rsidRPr="004B643A" w:rsidRDefault="0091564F" w:rsidP="00A13006">
            <w:pPr>
              <w:jc w:val="center"/>
            </w:pPr>
            <w:r w:rsidRPr="004B643A">
              <w:t>26</w:t>
            </w:r>
          </w:p>
        </w:tc>
        <w:tc>
          <w:tcPr>
            <w:tcW w:w="837" w:type="dxa"/>
          </w:tcPr>
          <w:p w:rsidR="0091564F" w:rsidRPr="004B643A" w:rsidRDefault="0091564F" w:rsidP="00A13006">
            <w:pPr>
              <w:jc w:val="center"/>
            </w:pPr>
            <w:r w:rsidRPr="004B643A">
              <w:t>Высш..</w:t>
            </w:r>
          </w:p>
        </w:tc>
        <w:tc>
          <w:tcPr>
            <w:tcW w:w="708" w:type="dxa"/>
          </w:tcPr>
          <w:p w:rsidR="0091564F" w:rsidRPr="004B643A" w:rsidRDefault="0091564F" w:rsidP="00A13006">
            <w:pPr>
              <w:jc w:val="center"/>
            </w:pPr>
            <w:r w:rsidRPr="004B643A">
              <w:t>49,5</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31</w:t>
            </w:r>
          </w:p>
        </w:tc>
        <w:tc>
          <w:tcPr>
            <w:tcW w:w="1161" w:type="dxa"/>
          </w:tcPr>
          <w:p w:rsidR="0091564F" w:rsidRPr="004B643A" w:rsidRDefault="0091564F" w:rsidP="00A13006">
            <w:pPr>
              <w:jc w:val="center"/>
            </w:pPr>
            <w:r w:rsidRPr="004B643A">
              <w:t>18,5</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802"/>
          <w:jc w:val="center"/>
        </w:trPr>
        <w:tc>
          <w:tcPr>
            <w:tcW w:w="720" w:type="dxa"/>
          </w:tcPr>
          <w:p w:rsidR="0091564F" w:rsidRPr="004B643A" w:rsidRDefault="0091564F" w:rsidP="00A13006">
            <w:pPr>
              <w:jc w:val="center"/>
            </w:pPr>
            <w:r w:rsidRPr="004B643A">
              <w:t>6</w:t>
            </w:r>
          </w:p>
        </w:tc>
        <w:tc>
          <w:tcPr>
            <w:tcW w:w="2160" w:type="dxa"/>
          </w:tcPr>
          <w:p w:rsidR="0091564F" w:rsidRPr="004B643A" w:rsidRDefault="0091564F" w:rsidP="00A13006">
            <w:r w:rsidRPr="004B643A">
              <w:t>Тирских Екатерина Владимировна</w:t>
            </w:r>
          </w:p>
        </w:tc>
        <w:tc>
          <w:tcPr>
            <w:tcW w:w="1755" w:type="dxa"/>
          </w:tcPr>
          <w:p w:rsidR="0091564F" w:rsidRPr="004B643A" w:rsidRDefault="0091564F" w:rsidP="00A13006">
            <w:pPr>
              <w:jc w:val="center"/>
            </w:pPr>
            <w:r w:rsidRPr="004B643A">
              <w:t>Преподаватель</w:t>
            </w:r>
          </w:p>
        </w:tc>
        <w:tc>
          <w:tcPr>
            <w:tcW w:w="1842" w:type="dxa"/>
          </w:tcPr>
          <w:p w:rsidR="0091564F" w:rsidRPr="004B643A" w:rsidRDefault="0091564F" w:rsidP="00A13006">
            <w:pPr>
              <w:jc w:val="center"/>
            </w:pPr>
            <w:r w:rsidRPr="004B643A">
              <w:t xml:space="preserve">Иркутский пед. Колледж </w:t>
            </w:r>
          </w:p>
          <w:p w:rsidR="0091564F" w:rsidRPr="004B643A" w:rsidRDefault="0091564F" w:rsidP="00A13006">
            <w:pPr>
              <w:jc w:val="center"/>
            </w:pPr>
            <w:r w:rsidRPr="004B643A">
              <w:t>СБ 5900642 от 23.06 05</w:t>
            </w:r>
          </w:p>
        </w:tc>
        <w:tc>
          <w:tcPr>
            <w:tcW w:w="723" w:type="dxa"/>
          </w:tcPr>
          <w:p w:rsidR="0091564F" w:rsidRPr="004B643A" w:rsidRDefault="0091564F" w:rsidP="00A13006">
            <w:pPr>
              <w:jc w:val="center"/>
            </w:pPr>
            <w:r w:rsidRPr="004B643A">
              <w:t>8</w:t>
            </w:r>
          </w:p>
        </w:tc>
        <w:tc>
          <w:tcPr>
            <w:tcW w:w="837" w:type="dxa"/>
          </w:tcPr>
          <w:p w:rsidR="0091564F" w:rsidRPr="004B643A" w:rsidRDefault="0091564F" w:rsidP="00A13006">
            <w:pPr>
              <w:jc w:val="center"/>
            </w:pPr>
            <w:r w:rsidRPr="004B643A">
              <w:t>Безкат..</w:t>
            </w:r>
          </w:p>
        </w:tc>
        <w:tc>
          <w:tcPr>
            <w:tcW w:w="708" w:type="dxa"/>
          </w:tcPr>
          <w:p w:rsidR="0091564F" w:rsidRPr="004B643A" w:rsidRDefault="0091564F" w:rsidP="00A13006">
            <w:pPr>
              <w:jc w:val="center"/>
            </w:pPr>
            <w:r w:rsidRPr="004B643A">
              <w:t>42,25</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32,5</w:t>
            </w:r>
          </w:p>
        </w:tc>
        <w:tc>
          <w:tcPr>
            <w:tcW w:w="1161" w:type="dxa"/>
          </w:tcPr>
          <w:p w:rsidR="0091564F" w:rsidRPr="004B643A" w:rsidRDefault="0091564F" w:rsidP="00A13006">
            <w:pPr>
              <w:jc w:val="center"/>
            </w:pPr>
            <w:r w:rsidRPr="004B643A">
              <w:t>8</w:t>
            </w:r>
          </w:p>
        </w:tc>
        <w:tc>
          <w:tcPr>
            <w:tcW w:w="851" w:type="dxa"/>
          </w:tcPr>
          <w:p w:rsidR="0091564F" w:rsidRPr="004B643A" w:rsidRDefault="0091564F" w:rsidP="00A13006">
            <w:pPr>
              <w:jc w:val="center"/>
            </w:pPr>
            <w:r w:rsidRPr="004B643A">
              <w:t>1,75</w:t>
            </w:r>
          </w:p>
        </w:tc>
        <w:tc>
          <w:tcPr>
            <w:tcW w:w="1776" w:type="dxa"/>
          </w:tcPr>
          <w:p w:rsidR="0091564F" w:rsidRPr="004B643A" w:rsidRDefault="0091564F" w:rsidP="00A13006">
            <w:pPr>
              <w:jc w:val="center"/>
            </w:pPr>
          </w:p>
        </w:tc>
      </w:tr>
      <w:tr w:rsidR="0091564F" w:rsidRPr="004B643A" w:rsidTr="00A22448">
        <w:trPr>
          <w:trHeight w:val="1191"/>
          <w:jc w:val="center"/>
        </w:trPr>
        <w:tc>
          <w:tcPr>
            <w:tcW w:w="720" w:type="dxa"/>
          </w:tcPr>
          <w:p w:rsidR="0091564F" w:rsidRPr="004B643A" w:rsidRDefault="0091564F" w:rsidP="00A13006">
            <w:r w:rsidRPr="004B643A">
              <w:t>7</w:t>
            </w:r>
          </w:p>
        </w:tc>
        <w:tc>
          <w:tcPr>
            <w:tcW w:w="2160" w:type="dxa"/>
          </w:tcPr>
          <w:p w:rsidR="0091564F" w:rsidRPr="004B643A" w:rsidRDefault="0091564F" w:rsidP="00A13006">
            <w:r w:rsidRPr="004B643A">
              <w:t>Чемезов</w:t>
            </w:r>
          </w:p>
          <w:p w:rsidR="0091564F" w:rsidRPr="004B643A" w:rsidRDefault="0091564F" w:rsidP="00A13006">
            <w:r w:rsidRPr="004B643A">
              <w:t xml:space="preserve"> Сергей Николаевич</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ВСГАКиИ ВСВ 0665829 от 29.03.2005г.</w:t>
            </w:r>
          </w:p>
        </w:tc>
        <w:tc>
          <w:tcPr>
            <w:tcW w:w="723" w:type="dxa"/>
          </w:tcPr>
          <w:p w:rsidR="0091564F" w:rsidRPr="004B643A" w:rsidRDefault="0091564F" w:rsidP="00A13006">
            <w:r w:rsidRPr="004B643A">
              <w:t>21</w:t>
            </w:r>
          </w:p>
        </w:tc>
        <w:tc>
          <w:tcPr>
            <w:tcW w:w="837" w:type="dxa"/>
          </w:tcPr>
          <w:p w:rsidR="0091564F" w:rsidRPr="004B643A" w:rsidRDefault="0091564F" w:rsidP="00A13006">
            <w:pPr>
              <w:jc w:val="center"/>
            </w:pPr>
            <w:r w:rsidRPr="004B643A">
              <w:t>Высш..</w:t>
            </w:r>
          </w:p>
        </w:tc>
        <w:tc>
          <w:tcPr>
            <w:tcW w:w="708" w:type="dxa"/>
          </w:tcPr>
          <w:p w:rsidR="0091564F" w:rsidRPr="004B643A" w:rsidRDefault="0091564F" w:rsidP="00A13006">
            <w:pPr>
              <w:jc w:val="center"/>
            </w:pPr>
            <w:r w:rsidRPr="004B643A">
              <w:t>6</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6</w:t>
            </w:r>
          </w:p>
        </w:tc>
        <w:tc>
          <w:tcPr>
            <w:tcW w:w="1161" w:type="dxa"/>
          </w:tcPr>
          <w:p w:rsidR="0091564F" w:rsidRPr="004B643A" w:rsidRDefault="0091564F" w:rsidP="00A13006">
            <w:pPr>
              <w:jc w:val="center"/>
            </w:pP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1191"/>
          <w:jc w:val="center"/>
        </w:trPr>
        <w:tc>
          <w:tcPr>
            <w:tcW w:w="720" w:type="dxa"/>
          </w:tcPr>
          <w:p w:rsidR="0091564F" w:rsidRPr="004B643A" w:rsidRDefault="0091564F" w:rsidP="00A13006">
            <w:r w:rsidRPr="004B643A">
              <w:t>8</w:t>
            </w:r>
          </w:p>
        </w:tc>
        <w:tc>
          <w:tcPr>
            <w:tcW w:w="2160" w:type="dxa"/>
          </w:tcPr>
          <w:p w:rsidR="0091564F" w:rsidRPr="004B643A" w:rsidRDefault="0091564F" w:rsidP="00A13006">
            <w:r w:rsidRPr="004B643A">
              <w:t>Мишуров</w:t>
            </w:r>
          </w:p>
          <w:p w:rsidR="0091564F" w:rsidRPr="004B643A" w:rsidRDefault="0091564F" w:rsidP="00A13006">
            <w:r w:rsidRPr="004B643A">
              <w:t xml:space="preserve"> Денис Васильевич</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Иркутское училище культуры</w:t>
            </w:r>
          </w:p>
        </w:tc>
        <w:tc>
          <w:tcPr>
            <w:tcW w:w="723" w:type="dxa"/>
          </w:tcPr>
          <w:p w:rsidR="0091564F" w:rsidRPr="004B643A" w:rsidRDefault="0091564F" w:rsidP="00A13006">
            <w:r w:rsidRPr="004B643A">
              <w:t>9</w:t>
            </w:r>
          </w:p>
        </w:tc>
        <w:tc>
          <w:tcPr>
            <w:tcW w:w="837" w:type="dxa"/>
          </w:tcPr>
          <w:p w:rsidR="0091564F" w:rsidRPr="004B643A" w:rsidRDefault="0091564F" w:rsidP="00A13006">
            <w:pPr>
              <w:jc w:val="center"/>
            </w:pPr>
            <w:r w:rsidRPr="004B643A">
              <w:t>Безкат</w:t>
            </w:r>
          </w:p>
        </w:tc>
        <w:tc>
          <w:tcPr>
            <w:tcW w:w="708" w:type="dxa"/>
          </w:tcPr>
          <w:p w:rsidR="0091564F" w:rsidRPr="004B643A" w:rsidRDefault="0091564F" w:rsidP="00A13006">
            <w:pPr>
              <w:jc w:val="center"/>
            </w:pPr>
            <w:r w:rsidRPr="004B643A">
              <w:t>12</w:t>
            </w:r>
          </w:p>
        </w:tc>
        <w:tc>
          <w:tcPr>
            <w:tcW w:w="1067" w:type="dxa"/>
          </w:tcPr>
          <w:p w:rsidR="0091564F" w:rsidRPr="004B643A" w:rsidRDefault="0091564F" w:rsidP="00A13006">
            <w:pPr>
              <w:jc w:val="center"/>
            </w:pPr>
            <w:r w:rsidRPr="004B643A">
              <w:t>4</w:t>
            </w:r>
          </w:p>
        </w:tc>
        <w:tc>
          <w:tcPr>
            <w:tcW w:w="1160" w:type="dxa"/>
          </w:tcPr>
          <w:p w:rsidR="0091564F" w:rsidRPr="004B643A" w:rsidRDefault="0091564F" w:rsidP="00A13006">
            <w:pPr>
              <w:jc w:val="center"/>
            </w:pPr>
            <w:r w:rsidRPr="004B643A">
              <w:t>8</w:t>
            </w:r>
          </w:p>
        </w:tc>
        <w:tc>
          <w:tcPr>
            <w:tcW w:w="1161" w:type="dxa"/>
          </w:tcPr>
          <w:p w:rsidR="0091564F" w:rsidRPr="004B643A" w:rsidRDefault="0091564F" w:rsidP="00A13006">
            <w:pPr>
              <w:jc w:val="center"/>
            </w:pPr>
            <w:r w:rsidRPr="004B643A">
              <w:t>-</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1191"/>
          <w:jc w:val="center"/>
        </w:trPr>
        <w:tc>
          <w:tcPr>
            <w:tcW w:w="720" w:type="dxa"/>
          </w:tcPr>
          <w:p w:rsidR="0091564F" w:rsidRPr="004B643A" w:rsidRDefault="0091564F" w:rsidP="00A13006">
            <w:r w:rsidRPr="004B643A">
              <w:t>9</w:t>
            </w:r>
          </w:p>
        </w:tc>
        <w:tc>
          <w:tcPr>
            <w:tcW w:w="2160" w:type="dxa"/>
          </w:tcPr>
          <w:p w:rsidR="0091564F" w:rsidRPr="004B643A" w:rsidRDefault="0091564F" w:rsidP="00A13006">
            <w:r w:rsidRPr="004B643A">
              <w:t>Мостовенко Геннадий Алексеевич</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Иркутский музыкальный колледж им. Ф. Шопена</w:t>
            </w:r>
          </w:p>
        </w:tc>
        <w:tc>
          <w:tcPr>
            <w:tcW w:w="723" w:type="dxa"/>
          </w:tcPr>
          <w:p w:rsidR="0091564F" w:rsidRPr="004B643A" w:rsidRDefault="0091564F" w:rsidP="00A13006">
            <w:r w:rsidRPr="004B643A">
              <w:t>1</w:t>
            </w:r>
          </w:p>
        </w:tc>
        <w:tc>
          <w:tcPr>
            <w:tcW w:w="837" w:type="dxa"/>
          </w:tcPr>
          <w:p w:rsidR="0091564F" w:rsidRPr="004B643A" w:rsidRDefault="0091564F" w:rsidP="00A13006">
            <w:pPr>
              <w:jc w:val="center"/>
            </w:pPr>
            <w:r w:rsidRPr="004B643A">
              <w:t>Безкат</w:t>
            </w:r>
          </w:p>
        </w:tc>
        <w:tc>
          <w:tcPr>
            <w:tcW w:w="708" w:type="dxa"/>
          </w:tcPr>
          <w:p w:rsidR="0091564F" w:rsidRPr="004B643A" w:rsidRDefault="0091564F" w:rsidP="00A13006">
            <w:pPr>
              <w:jc w:val="center"/>
            </w:pPr>
            <w:r w:rsidRPr="004B643A">
              <w:t>26,5</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14,5</w:t>
            </w:r>
          </w:p>
        </w:tc>
        <w:tc>
          <w:tcPr>
            <w:tcW w:w="1161" w:type="dxa"/>
          </w:tcPr>
          <w:p w:rsidR="0091564F" w:rsidRPr="004B643A" w:rsidRDefault="0091564F" w:rsidP="00A13006">
            <w:pPr>
              <w:jc w:val="center"/>
            </w:pPr>
            <w:r w:rsidRPr="004B643A">
              <w:t>12</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902"/>
          <w:jc w:val="center"/>
        </w:trPr>
        <w:tc>
          <w:tcPr>
            <w:tcW w:w="720" w:type="dxa"/>
          </w:tcPr>
          <w:p w:rsidR="0091564F" w:rsidRPr="004B643A" w:rsidRDefault="0091564F" w:rsidP="00A13006">
            <w:pPr>
              <w:jc w:val="center"/>
            </w:pPr>
            <w:r w:rsidRPr="004B643A">
              <w:t>10</w:t>
            </w:r>
          </w:p>
        </w:tc>
        <w:tc>
          <w:tcPr>
            <w:tcW w:w="2160" w:type="dxa"/>
          </w:tcPr>
          <w:p w:rsidR="0091564F" w:rsidRPr="004B643A" w:rsidRDefault="0091564F" w:rsidP="00A13006">
            <w:r w:rsidRPr="004B643A">
              <w:t xml:space="preserve">Мишурова </w:t>
            </w:r>
          </w:p>
          <w:p w:rsidR="0091564F" w:rsidRPr="004B643A" w:rsidRDefault="0091564F" w:rsidP="00A13006">
            <w:r w:rsidRPr="004B643A">
              <w:t>Яна Александровна</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 xml:space="preserve">Ир. Проф. Колледж </w:t>
            </w:r>
          </w:p>
          <w:p w:rsidR="0091564F" w:rsidRPr="004B643A" w:rsidRDefault="0091564F" w:rsidP="00A13006">
            <w:pPr>
              <w:jc w:val="center"/>
            </w:pPr>
            <w:r w:rsidRPr="004B643A">
              <w:t>СБ-1766567 от 28.06.02</w:t>
            </w:r>
          </w:p>
        </w:tc>
        <w:tc>
          <w:tcPr>
            <w:tcW w:w="723" w:type="dxa"/>
          </w:tcPr>
          <w:p w:rsidR="0091564F" w:rsidRPr="004B643A" w:rsidRDefault="0091564F" w:rsidP="00A13006">
            <w:r w:rsidRPr="004B643A">
              <w:t>12</w:t>
            </w:r>
          </w:p>
        </w:tc>
        <w:tc>
          <w:tcPr>
            <w:tcW w:w="837" w:type="dxa"/>
          </w:tcPr>
          <w:p w:rsidR="0091564F" w:rsidRPr="004B643A" w:rsidRDefault="0091564F" w:rsidP="00A13006">
            <w:pPr>
              <w:jc w:val="center"/>
            </w:pPr>
            <w:r w:rsidRPr="004B643A">
              <w:t>1 катег.</w:t>
            </w:r>
          </w:p>
        </w:tc>
        <w:tc>
          <w:tcPr>
            <w:tcW w:w="708" w:type="dxa"/>
          </w:tcPr>
          <w:p w:rsidR="0091564F" w:rsidRPr="004B643A" w:rsidRDefault="0091564F" w:rsidP="00A13006">
            <w:pPr>
              <w:jc w:val="center"/>
            </w:pPr>
            <w:r w:rsidRPr="004B643A">
              <w:t>44</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w:t>
            </w:r>
          </w:p>
        </w:tc>
        <w:tc>
          <w:tcPr>
            <w:tcW w:w="1161" w:type="dxa"/>
          </w:tcPr>
          <w:p w:rsidR="0091564F" w:rsidRPr="004B643A" w:rsidRDefault="0091564F" w:rsidP="00A13006">
            <w:pPr>
              <w:jc w:val="center"/>
            </w:pPr>
            <w:r w:rsidRPr="004B643A">
              <w:t>44</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902"/>
          <w:jc w:val="center"/>
        </w:trPr>
        <w:tc>
          <w:tcPr>
            <w:tcW w:w="720" w:type="dxa"/>
          </w:tcPr>
          <w:p w:rsidR="0091564F" w:rsidRPr="004B643A" w:rsidRDefault="0091564F" w:rsidP="00A13006">
            <w:r w:rsidRPr="004B643A">
              <w:t>11</w:t>
            </w:r>
          </w:p>
        </w:tc>
        <w:tc>
          <w:tcPr>
            <w:tcW w:w="2160" w:type="dxa"/>
          </w:tcPr>
          <w:p w:rsidR="0091564F" w:rsidRPr="004B643A" w:rsidRDefault="0091564F" w:rsidP="00A13006">
            <w:r w:rsidRPr="004B643A">
              <w:t>Луковникова Наталья</w:t>
            </w:r>
          </w:p>
          <w:p w:rsidR="0091564F" w:rsidRPr="004B643A" w:rsidRDefault="0091564F" w:rsidP="00A13006">
            <w:r w:rsidRPr="004B643A">
              <w:t>Леонидовна</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Тулунское пед. училище Препод. черчения и рисования</w:t>
            </w:r>
          </w:p>
          <w:p w:rsidR="0091564F" w:rsidRPr="004B643A" w:rsidRDefault="0091564F" w:rsidP="00A13006">
            <w:pPr>
              <w:jc w:val="center"/>
            </w:pPr>
            <w:r w:rsidRPr="004B643A">
              <w:t>Диплом ЛТ №479163 1988г.</w:t>
            </w:r>
          </w:p>
        </w:tc>
        <w:tc>
          <w:tcPr>
            <w:tcW w:w="723" w:type="dxa"/>
          </w:tcPr>
          <w:p w:rsidR="0091564F" w:rsidRPr="004B643A" w:rsidRDefault="0091564F" w:rsidP="00A13006">
            <w:r w:rsidRPr="004B643A">
              <w:t>26</w:t>
            </w:r>
          </w:p>
        </w:tc>
        <w:tc>
          <w:tcPr>
            <w:tcW w:w="837" w:type="dxa"/>
          </w:tcPr>
          <w:p w:rsidR="0091564F" w:rsidRPr="004B643A" w:rsidRDefault="0091564F" w:rsidP="00A13006">
            <w:pPr>
              <w:jc w:val="center"/>
            </w:pPr>
            <w:r w:rsidRPr="004B643A">
              <w:t>1 катег.</w:t>
            </w:r>
          </w:p>
        </w:tc>
        <w:tc>
          <w:tcPr>
            <w:tcW w:w="708" w:type="dxa"/>
          </w:tcPr>
          <w:p w:rsidR="0091564F" w:rsidRPr="004B643A" w:rsidRDefault="0091564F" w:rsidP="00A13006">
            <w:pPr>
              <w:jc w:val="center"/>
            </w:pPr>
            <w:r w:rsidRPr="004B643A">
              <w:t>19</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19</w:t>
            </w:r>
          </w:p>
        </w:tc>
        <w:tc>
          <w:tcPr>
            <w:tcW w:w="1161" w:type="dxa"/>
          </w:tcPr>
          <w:p w:rsidR="0091564F" w:rsidRPr="004B643A" w:rsidRDefault="0091564F" w:rsidP="00A13006">
            <w:pPr>
              <w:jc w:val="center"/>
            </w:pPr>
            <w:r w:rsidRPr="004B643A">
              <w:t>-</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r w:rsidR="0091564F" w:rsidRPr="004B643A" w:rsidTr="00A22448">
        <w:trPr>
          <w:trHeight w:val="859"/>
          <w:jc w:val="center"/>
        </w:trPr>
        <w:tc>
          <w:tcPr>
            <w:tcW w:w="720" w:type="dxa"/>
          </w:tcPr>
          <w:p w:rsidR="0091564F" w:rsidRPr="004B643A" w:rsidRDefault="0091564F" w:rsidP="00A13006">
            <w:r w:rsidRPr="004B643A">
              <w:t>12</w:t>
            </w:r>
          </w:p>
        </w:tc>
        <w:tc>
          <w:tcPr>
            <w:tcW w:w="2160" w:type="dxa"/>
          </w:tcPr>
          <w:p w:rsidR="0091564F" w:rsidRPr="004B643A" w:rsidRDefault="0091564F" w:rsidP="00A13006">
            <w:r w:rsidRPr="004B643A">
              <w:t>Кудрявцева Ольга Николаевна</w:t>
            </w:r>
          </w:p>
        </w:tc>
        <w:tc>
          <w:tcPr>
            <w:tcW w:w="1755" w:type="dxa"/>
          </w:tcPr>
          <w:p w:rsidR="0091564F" w:rsidRPr="004B643A" w:rsidRDefault="0091564F" w:rsidP="00A13006">
            <w:r w:rsidRPr="004B643A">
              <w:t>Преподаватель</w:t>
            </w:r>
          </w:p>
        </w:tc>
        <w:tc>
          <w:tcPr>
            <w:tcW w:w="1842" w:type="dxa"/>
          </w:tcPr>
          <w:p w:rsidR="0091564F" w:rsidRPr="004B643A" w:rsidRDefault="0091564F" w:rsidP="00A13006">
            <w:pPr>
              <w:jc w:val="center"/>
            </w:pPr>
            <w:r w:rsidRPr="004B643A">
              <w:t>Иркутское дошкольное училище № 2 Воспитатель</w:t>
            </w:r>
          </w:p>
          <w:p w:rsidR="0091564F" w:rsidRPr="004B643A" w:rsidRDefault="0091564F" w:rsidP="00A13006">
            <w:pPr>
              <w:jc w:val="center"/>
            </w:pPr>
            <w:r w:rsidRPr="004B643A">
              <w:t>Диплом Ю №433271</w:t>
            </w:r>
          </w:p>
        </w:tc>
        <w:tc>
          <w:tcPr>
            <w:tcW w:w="723" w:type="dxa"/>
          </w:tcPr>
          <w:p w:rsidR="0091564F" w:rsidRPr="004B643A" w:rsidRDefault="0091564F" w:rsidP="00A13006">
            <w:r w:rsidRPr="004B643A">
              <w:t>43</w:t>
            </w:r>
          </w:p>
        </w:tc>
        <w:tc>
          <w:tcPr>
            <w:tcW w:w="837" w:type="dxa"/>
          </w:tcPr>
          <w:p w:rsidR="0091564F" w:rsidRPr="004B643A" w:rsidRDefault="0091564F" w:rsidP="00A13006">
            <w:pPr>
              <w:jc w:val="center"/>
            </w:pPr>
            <w:r w:rsidRPr="004B643A">
              <w:t>1 катег.</w:t>
            </w:r>
          </w:p>
        </w:tc>
        <w:tc>
          <w:tcPr>
            <w:tcW w:w="708" w:type="dxa"/>
          </w:tcPr>
          <w:p w:rsidR="0091564F" w:rsidRPr="004B643A" w:rsidRDefault="0091564F" w:rsidP="00A13006">
            <w:pPr>
              <w:jc w:val="center"/>
            </w:pPr>
            <w:r w:rsidRPr="004B643A">
              <w:t>11</w:t>
            </w:r>
          </w:p>
        </w:tc>
        <w:tc>
          <w:tcPr>
            <w:tcW w:w="1067" w:type="dxa"/>
          </w:tcPr>
          <w:p w:rsidR="0091564F" w:rsidRPr="004B643A" w:rsidRDefault="0091564F" w:rsidP="00A13006">
            <w:pPr>
              <w:jc w:val="center"/>
            </w:pPr>
            <w:r w:rsidRPr="004B643A">
              <w:t>-</w:t>
            </w:r>
          </w:p>
        </w:tc>
        <w:tc>
          <w:tcPr>
            <w:tcW w:w="1160" w:type="dxa"/>
          </w:tcPr>
          <w:p w:rsidR="0091564F" w:rsidRPr="004B643A" w:rsidRDefault="0091564F" w:rsidP="00A13006">
            <w:pPr>
              <w:jc w:val="center"/>
            </w:pPr>
            <w:r w:rsidRPr="004B643A">
              <w:t>7</w:t>
            </w:r>
          </w:p>
        </w:tc>
        <w:tc>
          <w:tcPr>
            <w:tcW w:w="1161" w:type="dxa"/>
          </w:tcPr>
          <w:p w:rsidR="0091564F" w:rsidRPr="004B643A" w:rsidRDefault="0091564F" w:rsidP="00A13006">
            <w:pPr>
              <w:jc w:val="center"/>
            </w:pPr>
            <w:r w:rsidRPr="004B643A">
              <w:t>4</w:t>
            </w:r>
          </w:p>
        </w:tc>
        <w:tc>
          <w:tcPr>
            <w:tcW w:w="851" w:type="dxa"/>
          </w:tcPr>
          <w:p w:rsidR="0091564F" w:rsidRPr="004B643A" w:rsidRDefault="0091564F" w:rsidP="00A13006">
            <w:pPr>
              <w:jc w:val="center"/>
            </w:pPr>
          </w:p>
        </w:tc>
        <w:tc>
          <w:tcPr>
            <w:tcW w:w="1776" w:type="dxa"/>
          </w:tcPr>
          <w:p w:rsidR="0091564F" w:rsidRPr="004B643A" w:rsidRDefault="0091564F" w:rsidP="00A13006">
            <w:pPr>
              <w:jc w:val="center"/>
            </w:pPr>
          </w:p>
        </w:tc>
      </w:tr>
    </w:tbl>
    <w:p w:rsidR="0091564F" w:rsidRPr="004B643A" w:rsidRDefault="0091564F" w:rsidP="0094680E">
      <w:pPr>
        <w:jc w:val="both"/>
        <w:rPr>
          <w:sz w:val="28"/>
          <w:szCs w:val="28"/>
        </w:rPr>
      </w:pPr>
      <w:r w:rsidRPr="004B643A">
        <w:rPr>
          <w:sz w:val="28"/>
          <w:szCs w:val="28"/>
        </w:rPr>
        <w:t xml:space="preserve">             </w:t>
      </w:r>
    </w:p>
    <w:p w:rsidR="0091564F" w:rsidRPr="004B643A" w:rsidRDefault="0091564F" w:rsidP="0094680E">
      <w:pPr>
        <w:jc w:val="both"/>
        <w:rPr>
          <w:sz w:val="28"/>
          <w:szCs w:val="28"/>
        </w:rPr>
      </w:pPr>
      <w:r w:rsidRPr="004B643A">
        <w:rPr>
          <w:sz w:val="28"/>
          <w:szCs w:val="28"/>
        </w:rPr>
        <w:t xml:space="preserve">               Итого:  310,25часов</w:t>
      </w:r>
    </w:p>
    <w:p w:rsidR="0091564F" w:rsidRPr="004B643A" w:rsidRDefault="0091564F" w:rsidP="0094680E">
      <w:pPr>
        <w:jc w:val="both"/>
      </w:pPr>
      <w:r w:rsidRPr="004B643A">
        <w:t xml:space="preserve">                   185,5 ч.-  младшие классы                    113 ч .-  старшие классы              10ч. – концертмейстерство</w:t>
      </w:r>
    </w:p>
    <w:p w:rsidR="0091564F" w:rsidRPr="004B643A" w:rsidRDefault="0091564F" w:rsidP="0094680E">
      <w:pPr>
        <w:jc w:val="both"/>
      </w:pPr>
      <w:r w:rsidRPr="004B643A">
        <w:t xml:space="preserve">                    1,75 - консультации</w:t>
      </w:r>
    </w:p>
    <w:p w:rsidR="0091564F" w:rsidRPr="004B643A" w:rsidRDefault="0091564F" w:rsidP="0094680E">
      <w:pPr>
        <w:pStyle w:val="NormalWeb"/>
        <w:spacing w:before="0" w:beforeAutospacing="0" w:after="0" w:afterAutospacing="0"/>
        <w:ind w:firstLine="709"/>
        <w:rPr>
          <w:b/>
        </w:rPr>
      </w:pPr>
    </w:p>
    <w:p w:rsidR="0091564F" w:rsidRPr="004B643A" w:rsidRDefault="0091564F" w:rsidP="003261AF">
      <w:pPr>
        <w:jc w:val="right"/>
        <w:sectPr w:rsidR="0091564F" w:rsidRPr="004B643A" w:rsidSect="00CE6C73">
          <w:pgSz w:w="16838" w:h="11906" w:orient="landscape"/>
          <w:pgMar w:top="851" w:right="567" w:bottom="567" w:left="567" w:header="709" w:footer="709" w:gutter="0"/>
          <w:cols w:space="708"/>
          <w:docGrid w:linePitch="360"/>
        </w:sectPr>
      </w:pPr>
    </w:p>
    <w:p w:rsidR="0091564F" w:rsidRPr="004B643A" w:rsidRDefault="0091564F" w:rsidP="003261AF">
      <w:pPr>
        <w:jc w:val="right"/>
      </w:pPr>
      <w:r w:rsidRPr="004B643A">
        <w:t>ПРИЛОЖЕНИЕ  4</w:t>
      </w:r>
    </w:p>
    <w:p w:rsidR="0091564F" w:rsidRPr="004B643A" w:rsidRDefault="0091564F" w:rsidP="003261AF">
      <w:pPr>
        <w:jc w:val="right"/>
        <w:rPr>
          <w:b/>
        </w:rPr>
      </w:pPr>
    </w:p>
    <w:p w:rsidR="0091564F" w:rsidRPr="004B643A" w:rsidRDefault="0091564F" w:rsidP="00B70AD2">
      <w:pPr>
        <w:jc w:val="center"/>
        <w:rPr>
          <w:b/>
        </w:rPr>
      </w:pPr>
      <w:r w:rsidRPr="004B643A">
        <w:rPr>
          <w:b/>
        </w:rPr>
        <w:t xml:space="preserve">Часовая нагрузка преподавателей </w:t>
      </w:r>
    </w:p>
    <w:p w:rsidR="0091564F" w:rsidRPr="004B643A" w:rsidRDefault="0091564F" w:rsidP="00B70AD2">
      <w:pPr>
        <w:jc w:val="center"/>
        <w:rPr>
          <w:b/>
        </w:rPr>
      </w:pPr>
      <w:r w:rsidRPr="004B643A">
        <w:rPr>
          <w:b/>
        </w:rPr>
        <w:t>МКОУ ДОД Усть-Удинской районной ДШИ</w:t>
      </w:r>
    </w:p>
    <w:p w:rsidR="0091564F" w:rsidRPr="004B643A" w:rsidRDefault="0091564F" w:rsidP="00B70AD2">
      <w:pPr>
        <w:jc w:val="center"/>
        <w:rPr>
          <w:b/>
        </w:rPr>
      </w:pPr>
      <w:r w:rsidRPr="004B643A">
        <w:rPr>
          <w:b/>
        </w:rPr>
        <w:t xml:space="preserve"> на 2014-2015 учебный год</w:t>
      </w:r>
    </w:p>
    <w:p w:rsidR="0091564F" w:rsidRPr="004B643A" w:rsidRDefault="0091564F" w:rsidP="00B70AD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0"/>
        <w:gridCol w:w="532"/>
        <w:gridCol w:w="399"/>
        <w:gridCol w:w="532"/>
        <w:gridCol w:w="666"/>
        <w:gridCol w:w="532"/>
        <w:gridCol w:w="466"/>
        <w:gridCol w:w="532"/>
        <w:gridCol w:w="416"/>
        <w:gridCol w:w="532"/>
        <w:gridCol w:w="466"/>
        <w:gridCol w:w="532"/>
        <w:gridCol w:w="416"/>
        <w:gridCol w:w="532"/>
        <w:gridCol w:w="416"/>
        <w:gridCol w:w="740"/>
        <w:gridCol w:w="867"/>
      </w:tblGrid>
      <w:tr w:rsidR="0091564F" w:rsidRPr="004B643A" w:rsidTr="00B70AD2">
        <w:tc>
          <w:tcPr>
            <w:tcW w:w="0" w:type="auto"/>
            <w:vMerge w:val="restart"/>
            <w:tcBorders>
              <w:tr2bl w:val="single" w:sz="4" w:space="0" w:color="auto"/>
            </w:tcBorders>
          </w:tcPr>
          <w:p w:rsidR="0091564F" w:rsidRPr="004B643A" w:rsidRDefault="0091564F" w:rsidP="00B70AD2">
            <w:pPr>
              <w:rPr>
                <w:sz w:val="20"/>
                <w:szCs w:val="20"/>
              </w:rPr>
            </w:pPr>
            <w:r w:rsidRPr="004B643A">
              <w:rPr>
                <w:sz w:val="20"/>
                <w:szCs w:val="20"/>
              </w:rPr>
              <w:t>Ф. И. О.</w:t>
            </w:r>
          </w:p>
          <w:p w:rsidR="0091564F" w:rsidRPr="004B643A" w:rsidRDefault="0091564F" w:rsidP="00B70AD2">
            <w:pPr>
              <w:rPr>
                <w:sz w:val="20"/>
                <w:szCs w:val="20"/>
              </w:rPr>
            </w:pPr>
            <w:r w:rsidRPr="004B643A">
              <w:rPr>
                <w:sz w:val="20"/>
                <w:szCs w:val="20"/>
              </w:rPr>
              <w:t xml:space="preserve"> Преп..     </w:t>
            </w:r>
          </w:p>
          <w:p w:rsidR="0091564F" w:rsidRPr="004B643A" w:rsidRDefault="0091564F" w:rsidP="00B70AD2">
            <w:pPr>
              <w:jc w:val="center"/>
              <w:rPr>
                <w:sz w:val="20"/>
                <w:szCs w:val="20"/>
              </w:rPr>
            </w:pPr>
            <w:r w:rsidRPr="004B643A">
              <w:rPr>
                <w:sz w:val="20"/>
                <w:szCs w:val="20"/>
              </w:rPr>
              <w:t xml:space="preserve">         Занятия</w:t>
            </w:r>
          </w:p>
        </w:tc>
        <w:tc>
          <w:tcPr>
            <w:tcW w:w="0" w:type="auto"/>
            <w:gridSpan w:val="2"/>
          </w:tcPr>
          <w:p w:rsidR="0091564F" w:rsidRPr="004B643A" w:rsidRDefault="0091564F" w:rsidP="00B70AD2">
            <w:pPr>
              <w:jc w:val="center"/>
              <w:rPr>
                <w:sz w:val="20"/>
                <w:szCs w:val="20"/>
              </w:rPr>
            </w:pPr>
            <w:r w:rsidRPr="004B643A">
              <w:rPr>
                <w:sz w:val="20"/>
                <w:szCs w:val="20"/>
              </w:rPr>
              <w:t>1 кл</w:t>
            </w:r>
          </w:p>
        </w:tc>
        <w:tc>
          <w:tcPr>
            <w:tcW w:w="0" w:type="auto"/>
            <w:gridSpan w:val="2"/>
          </w:tcPr>
          <w:p w:rsidR="0091564F" w:rsidRPr="004B643A" w:rsidRDefault="0091564F" w:rsidP="00B70AD2">
            <w:pPr>
              <w:jc w:val="center"/>
              <w:rPr>
                <w:sz w:val="20"/>
                <w:szCs w:val="20"/>
              </w:rPr>
            </w:pPr>
            <w:r w:rsidRPr="004B643A">
              <w:rPr>
                <w:sz w:val="20"/>
                <w:szCs w:val="20"/>
              </w:rPr>
              <w:t>2 кл</w:t>
            </w:r>
          </w:p>
        </w:tc>
        <w:tc>
          <w:tcPr>
            <w:tcW w:w="0" w:type="auto"/>
            <w:gridSpan w:val="2"/>
          </w:tcPr>
          <w:p w:rsidR="0091564F" w:rsidRPr="004B643A" w:rsidRDefault="0091564F" w:rsidP="00B70AD2">
            <w:pPr>
              <w:jc w:val="center"/>
              <w:rPr>
                <w:sz w:val="20"/>
                <w:szCs w:val="20"/>
              </w:rPr>
            </w:pPr>
            <w:r w:rsidRPr="004B643A">
              <w:rPr>
                <w:sz w:val="20"/>
                <w:szCs w:val="20"/>
              </w:rPr>
              <w:t>3 кл</w:t>
            </w:r>
          </w:p>
        </w:tc>
        <w:tc>
          <w:tcPr>
            <w:tcW w:w="0" w:type="auto"/>
            <w:gridSpan w:val="2"/>
          </w:tcPr>
          <w:p w:rsidR="0091564F" w:rsidRPr="004B643A" w:rsidRDefault="0091564F" w:rsidP="00B70AD2">
            <w:pPr>
              <w:jc w:val="center"/>
              <w:rPr>
                <w:sz w:val="20"/>
                <w:szCs w:val="20"/>
              </w:rPr>
            </w:pPr>
            <w:r w:rsidRPr="004B643A">
              <w:rPr>
                <w:sz w:val="20"/>
                <w:szCs w:val="20"/>
              </w:rPr>
              <w:t>4 кл</w:t>
            </w:r>
          </w:p>
        </w:tc>
        <w:tc>
          <w:tcPr>
            <w:tcW w:w="0" w:type="auto"/>
            <w:gridSpan w:val="2"/>
          </w:tcPr>
          <w:p w:rsidR="0091564F" w:rsidRPr="004B643A" w:rsidRDefault="0091564F" w:rsidP="00B70AD2">
            <w:pPr>
              <w:jc w:val="center"/>
              <w:rPr>
                <w:sz w:val="20"/>
                <w:szCs w:val="20"/>
              </w:rPr>
            </w:pPr>
            <w:r w:rsidRPr="004B643A">
              <w:rPr>
                <w:sz w:val="20"/>
                <w:szCs w:val="20"/>
              </w:rPr>
              <w:t>5 кл</w:t>
            </w:r>
          </w:p>
        </w:tc>
        <w:tc>
          <w:tcPr>
            <w:tcW w:w="0" w:type="auto"/>
            <w:gridSpan w:val="2"/>
          </w:tcPr>
          <w:p w:rsidR="0091564F" w:rsidRPr="004B643A" w:rsidRDefault="0091564F" w:rsidP="00B70AD2">
            <w:pPr>
              <w:jc w:val="center"/>
              <w:rPr>
                <w:sz w:val="20"/>
                <w:szCs w:val="20"/>
              </w:rPr>
            </w:pPr>
            <w:r w:rsidRPr="004B643A">
              <w:rPr>
                <w:sz w:val="20"/>
                <w:szCs w:val="20"/>
              </w:rPr>
              <w:t>6 кл</w:t>
            </w:r>
          </w:p>
        </w:tc>
        <w:tc>
          <w:tcPr>
            <w:tcW w:w="0" w:type="auto"/>
            <w:gridSpan w:val="2"/>
          </w:tcPr>
          <w:p w:rsidR="0091564F" w:rsidRPr="004B643A" w:rsidRDefault="0091564F" w:rsidP="00B70AD2">
            <w:pPr>
              <w:jc w:val="center"/>
              <w:rPr>
                <w:sz w:val="20"/>
                <w:szCs w:val="20"/>
              </w:rPr>
            </w:pPr>
            <w:r w:rsidRPr="004B643A">
              <w:rPr>
                <w:sz w:val="20"/>
                <w:szCs w:val="20"/>
              </w:rPr>
              <w:t>7 кл</w:t>
            </w:r>
          </w:p>
        </w:tc>
        <w:tc>
          <w:tcPr>
            <w:tcW w:w="0" w:type="auto"/>
          </w:tcPr>
          <w:p w:rsidR="0091564F" w:rsidRPr="004B643A" w:rsidRDefault="0091564F" w:rsidP="00B70AD2">
            <w:pPr>
              <w:jc w:val="center"/>
              <w:rPr>
                <w:sz w:val="20"/>
                <w:szCs w:val="20"/>
              </w:rPr>
            </w:pPr>
            <w:r w:rsidRPr="004B643A">
              <w:rPr>
                <w:sz w:val="20"/>
                <w:szCs w:val="20"/>
              </w:rPr>
              <w:t>Конц-во</w:t>
            </w:r>
          </w:p>
        </w:tc>
        <w:tc>
          <w:tcPr>
            <w:tcW w:w="0" w:type="auto"/>
          </w:tcPr>
          <w:p w:rsidR="0091564F" w:rsidRPr="004B643A" w:rsidRDefault="0091564F" w:rsidP="00B70AD2">
            <w:pPr>
              <w:jc w:val="center"/>
              <w:rPr>
                <w:sz w:val="20"/>
                <w:szCs w:val="20"/>
              </w:rPr>
            </w:pPr>
            <w:r w:rsidRPr="004B643A">
              <w:rPr>
                <w:sz w:val="20"/>
                <w:szCs w:val="20"/>
              </w:rPr>
              <w:t>Итого:</w:t>
            </w:r>
          </w:p>
        </w:tc>
      </w:tr>
      <w:tr w:rsidR="0091564F" w:rsidRPr="004B643A" w:rsidTr="00B70AD2">
        <w:tc>
          <w:tcPr>
            <w:tcW w:w="0" w:type="auto"/>
            <w:vMerge/>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r w:rsidRPr="004B643A">
              <w:rPr>
                <w:sz w:val="20"/>
                <w:szCs w:val="20"/>
              </w:rPr>
              <w:t>инд</w:t>
            </w:r>
          </w:p>
        </w:tc>
        <w:tc>
          <w:tcPr>
            <w:tcW w:w="0" w:type="auto"/>
          </w:tcPr>
          <w:p w:rsidR="0091564F" w:rsidRPr="004B643A" w:rsidRDefault="0091564F" w:rsidP="00B70AD2">
            <w:pPr>
              <w:jc w:val="center"/>
              <w:rPr>
                <w:sz w:val="20"/>
                <w:szCs w:val="20"/>
              </w:rPr>
            </w:pPr>
            <w:r w:rsidRPr="004B643A">
              <w:rPr>
                <w:sz w:val="20"/>
                <w:szCs w:val="20"/>
              </w:rPr>
              <w:t>гр</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310,25ч</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Покрасенко С. В.</w:t>
            </w: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Проклов Н. А.</w:t>
            </w: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31,5</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Иванова Н. Э,</w:t>
            </w:r>
          </w:p>
        </w:tc>
        <w:tc>
          <w:tcPr>
            <w:tcW w:w="0" w:type="auto"/>
          </w:tcPr>
          <w:p w:rsidR="0091564F" w:rsidRPr="004B643A" w:rsidRDefault="0091564F" w:rsidP="00B70AD2">
            <w:pPr>
              <w:jc w:val="center"/>
              <w:rPr>
                <w:sz w:val="20"/>
                <w:szCs w:val="20"/>
              </w:rPr>
            </w:pPr>
            <w:r w:rsidRPr="004B643A">
              <w:rPr>
                <w:sz w:val="20"/>
                <w:szCs w:val="20"/>
              </w:rPr>
              <w:t>-</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10</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8</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21,5</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Корнева Л. Н.</w:t>
            </w:r>
          </w:p>
        </w:tc>
        <w:tc>
          <w:tcPr>
            <w:tcW w:w="0" w:type="auto"/>
          </w:tcPr>
          <w:p w:rsidR="0091564F" w:rsidRPr="004B643A" w:rsidRDefault="0091564F" w:rsidP="00B70AD2">
            <w:pPr>
              <w:jc w:val="center"/>
              <w:rPr>
                <w:sz w:val="20"/>
                <w:szCs w:val="20"/>
              </w:rPr>
            </w:pPr>
            <w:r w:rsidRPr="004B643A">
              <w:rPr>
                <w:sz w:val="20"/>
                <w:szCs w:val="20"/>
              </w:rPr>
              <w:t>6</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16</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8</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6</w:t>
            </w:r>
          </w:p>
        </w:tc>
        <w:tc>
          <w:tcPr>
            <w:tcW w:w="0" w:type="auto"/>
          </w:tcPr>
          <w:p w:rsidR="0091564F" w:rsidRPr="004B643A" w:rsidRDefault="0091564F" w:rsidP="00B70AD2">
            <w:pPr>
              <w:jc w:val="center"/>
              <w:rPr>
                <w:sz w:val="20"/>
                <w:szCs w:val="20"/>
              </w:rPr>
            </w:pPr>
            <w:r w:rsidRPr="004B643A">
              <w:rPr>
                <w:sz w:val="20"/>
                <w:szCs w:val="20"/>
              </w:rPr>
              <w:t>43</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Вишневская Л. В.</w:t>
            </w:r>
          </w:p>
        </w:tc>
        <w:tc>
          <w:tcPr>
            <w:tcW w:w="0" w:type="auto"/>
          </w:tcPr>
          <w:p w:rsidR="0091564F" w:rsidRPr="004B643A" w:rsidRDefault="0091564F" w:rsidP="00B70AD2">
            <w:pPr>
              <w:jc w:val="center"/>
              <w:rPr>
                <w:sz w:val="20"/>
                <w:szCs w:val="20"/>
              </w:rPr>
            </w:pPr>
            <w:r w:rsidRPr="004B643A">
              <w:rPr>
                <w:sz w:val="20"/>
                <w:szCs w:val="20"/>
              </w:rPr>
              <w:t>7</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12</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49,5</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Тирских Е. В.</w:t>
            </w:r>
          </w:p>
        </w:tc>
        <w:tc>
          <w:tcPr>
            <w:tcW w:w="0" w:type="auto"/>
          </w:tcPr>
          <w:p w:rsidR="0091564F" w:rsidRPr="004B643A" w:rsidRDefault="0091564F" w:rsidP="00B70AD2">
            <w:pPr>
              <w:jc w:val="center"/>
              <w:rPr>
                <w:sz w:val="20"/>
                <w:szCs w:val="20"/>
              </w:rPr>
            </w:pPr>
            <w:r w:rsidRPr="004B643A">
              <w:rPr>
                <w:sz w:val="20"/>
                <w:szCs w:val="20"/>
              </w:rPr>
              <w:t>6</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7</w:t>
            </w:r>
          </w:p>
        </w:tc>
        <w:tc>
          <w:tcPr>
            <w:tcW w:w="0" w:type="auto"/>
          </w:tcPr>
          <w:p w:rsidR="0091564F" w:rsidRPr="004B643A" w:rsidRDefault="0091564F" w:rsidP="00B70AD2">
            <w:pPr>
              <w:jc w:val="center"/>
              <w:rPr>
                <w:sz w:val="20"/>
                <w:szCs w:val="20"/>
              </w:rPr>
            </w:pPr>
            <w:r w:rsidRPr="004B643A">
              <w:rPr>
                <w:sz w:val="20"/>
                <w:szCs w:val="20"/>
              </w:rPr>
              <w:t>14,25</w:t>
            </w: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8</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42,25</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Чемезов С. Н.</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6</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6</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Мишуров Д. В.</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r w:rsidRPr="004B643A">
              <w:rPr>
                <w:sz w:val="20"/>
                <w:szCs w:val="20"/>
              </w:rPr>
              <w:t>12</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 xml:space="preserve">Мостовенко Г. А. </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11</w:t>
            </w:r>
          </w:p>
        </w:tc>
        <w:tc>
          <w:tcPr>
            <w:tcW w:w="0" w:type="auto"/>
          </w:tcPr>
          <w:p w:rsidR="0091564F" w:rsidRPr="004B643A" w:rsidRDefault="0091564F" w:rsidP="00B70AD2">
            <w:pPr>
              <w:jc w:val="center"/>
              <w:rPr>
                <w:sz w:val="20"/>
                <w:szCs w:val="20"/>
              </w:rPr>
            </w:pPr>
            <w:r w:rsidRPr="004B643A">
              <w:rPr>
                <w:sz w:val="20"/>
                <w:szCs w:val="20"/>
              </w:rPr>
              <w:t>3,5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5,5</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26,5</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Мишурова Я. А.</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20</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12</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12</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44</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 xml:space="preserve">Кудрявцева О. Н. </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7</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4</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11</w:t>
            </w:r>
          </w:p>
        </w:tc>
      </w:tr>
      <w:tr w:rsidR="0091564F" w:rsidRPr="004B643A" w:rsidTr="00B70AD2">
        <w:tc>
          <w:tcPr>
            <w:tcW w:w="0" w:type="auto"/>
          </w:tcPr>
          <w:p w:rsidR="0091564F" w:rsidRPr="004B643A" w:rsidRDefault="0091564F" w:rsidP="00B70AD2">
            <w:pPr>
              <w:jc w:val="center"/>
              <w:rPr>
                <w:sz w:val="20"/>
                <w:szCs w:val="20"/>
              </w:rPr>
            </w:pPr>
            <w:r w:rsidRPr="004B643A">
              <w:rPr>
                <w:sz w:val="20"/>
                <w:szCs w:val="20"/>
              </w:rPr>
              <w:t>Луковникова Н. Л.</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7</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12</w:t>
            </w: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p>
        </w:tc>
        <w:tc>
          <w:tcPr>
            <w:tcW w:w="0" w:type="auto"/>
          </w:tcPr>
          <w:p w:rsidR="0091564F" w:rsidRPr="004B643A" w:rsidRDefault="0091564F" w:rsidP="00B70AD2">
            <w:pPr>
              <w:jc w:val="center"/>
              <w:rPr>
                <w:sz w:val="20"/>
                <w:szCs w:val="20"/>
              </w:rPr>
            </w:pPr>
            <w:r w:rsidRPr="004B643A">
              <w:rPr>
                <w:sz w:val="20"/>
                <w:szCs w:val="20"/>
              </w:rPr>
              <w:t>19</w:t>
            </w:r>
          </w:p>
        </w:tc>
      </w:tr>
    </w:tbl>
    <w:p w:rsidR="0091564F" w:rsidRPr="004B643A" w:rsidRDefault="0091564F" w:rsidP="00B70AD2">
      <w:pPr>
        <w:jc w:val="center"/>
      </w:pPr>
    </w:p>
    <w:p w:rsidR="0091564F" w:rsidRPr="004B643A" w:rsidRDefault="0091564F" w:rsidP="00B70AD2">
      <w:pPr>
        <w:jc w:val="center"/>
        <w:rPr>
          <w:b/>
        </w:rPr>
      </w:pPr>
    </w:p>
    <w:p w:rsidR="0091564F" w:rsidRPr="004B643A" w:rsidRDefault="0091564F" w:rsidP="00B70AD2">
      <w:pPr>
        <w:jc w:val="right"/>
      </w:pPr>
      <w:r w:rsidRPr="004B643A">
        <w:br w:type="page"/>
        <w:t>ПРИЛОЖЕНИЕ  5</w:t>
      </w:r>
    </w:p>
    <w:p w:rsidR="0091564F" w:rsidRPr="004B643A" w:rsidRDefault="0091564F" w:rsidP="00B70AD2">
      <w:pPr>
        <w:jc w:val="center"/>
        <w:rPr>
          <w:b/>
        </w:rPr>
      </w:pPr>
    </w:p>
    <w:p w:rsidR="0091564F" w:rsidRPr="004B643A" w:rsidRDefault="0091564F" w:rsidP="00B70AD2">
      <w:pPr>
        <w:jc w:val="center"/>
        <w:rPr>
          <w:b/>
        </w:rPr>
      </w:pPr>
      <w:r w:rsidRPr="004B643A">
        <w:rPr>
          <w:b/>
        </w:rPr>
        <w:t xml:space="preserve">Групповая и индивидуальная нагрузка </w:t>
      </w:r>
    </w:p>
    <w:p w:rsidR="0091564F" w:rsidRPr="004B643A" w:rsidRDefault="0091564F" w:rsidP="00B70AD2">
      <w:pPr>
        <w:jc w:val="center"/>
        <w:rPr>
          <w:b/>
        </w:rPr>
      </w:pPr>
      <w:r w:rsidRPr="004B643A">
        <w:rPr>
          <w:b/>
        </w:rPr>
        <w:t>преподавателей МКОУ ДОД Усть-Удинской районной ДШИ</w:t>
      </w:r>
    </w:p>
    <w:p w:rsidR="0091564F" w:rsidRPr="004B643A" w:rsidRDefault="0091564F" w:rsidP="00B70AD2">
      <w:pPr>
        <w:jc w:val="center"/>
        <w:rPr>
          <w:b/>
        </w:rPr>
      </w:pPr>
      <w:r w:rsidRPr="004B643A">
        <w:rPr>
          <w:b/>
        </w:rPr>
        <w:t>на 2014-2015 учебный год</w:t>
      </w:r>
    </w:p>
    <w:p w:rsidR="0091564F" w:rsidRPr="004B643A" w:rsidRDefault="0091564F" w:rsidP="00B70AD2">
      <w:pPr>
        <w:jc w:val="center"/>
        <w:rPr>
          <w:b/>
        </w:rPr>
      </w:pPr>
    </w:p>
    <w:p w:rsidR="0091564F" w:rsidRPr="004B643A" w:rsidRDefault="0091564F" w:rsidP="00B70AD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0"/>
        <w:gridCol w:w="2592"/>
        <w:gridCol w:w="3137"/>
        <w:gridCol w:w="2067"/>
      </w:tblGrid>
      <w:tr w:rsidR="0091564F" w:rsidRPr="004B643A" w:rsidTr="00B70AD2">
        <w:tc>
          <w:tcPr>
            <w:tcW w:w="0" w:type="auto"/>
          </w:tcPr>
          <w:p w:rsidR="0091564F" w:rsidRPr="004B643A" w:rsidRDefault="0091564F" w:rsidP="00B70AD2">
            <w:r w:rsidRPr="004B643A">
              <w:rPr>
                <w:sz w:val="22"/>
                <w:szCs w:val="22"/>
              </w:rPr>
              <w:t>Ф. И. О. Преподавателя</w:t>
            </w:r>
          </w:p>
        </w:tc>
        <w:tc>
          <w:tcPr>
            <w:tcW w:w="0" w:type="auto"/>
          </w:tcPr>
          <w:p w:rsidR="0091564F" w:rsidRPr="004B643A" w:rsidRDefault="0091564F" w:rsidP="00B70AD2">
            <w:r w:rsidRPr="004B643A">
              <w:rPr>
                <w:sz w:val="22"/>
                <w:szCs w:val="22"/>
              </w:rPr>
              <w:t>Индивидуальные часы</w:t>
            </w:r>
          </w:p>
        </w:tc>
        <w:tc>
          <w:tcPr>
            <w:tcW w:w="0" w:type="auto"/>
          </w:tcPr>
          <w:p w:rsidR="0091564F" w:rsidRPr="004B643A" w:rsidRDefault="0091564F" w:rsidP="00B70AD2">
            <w:r w:rsidRPr="004B643A">
              <w:rPr>
                <w:sz w:val="22"/>
                <w:szCs w:val="22"/>
              </w:rPr>
              <w:t>Групповые часы</w:t>
            </w:r>
          </w:p>
        </w:tc>
        <w:tc>
          <w:tcPr>
            <w:tcW w:w="0" w:type="auto"/>
          </w:tcPr>
          <w:p w:rsidR="0091564F" w:rsidRPr="004B643A" w:rsidRDefault="0091564F" w:rsidP="00B70AD2">
            <w:r w:rsidRPr="004B643A">
              <w:rPr>
                <w:sz w:val="22"/>
                <w:szCs w:val="22"/>
              </w:rPr>
              <w:t>Общее количество часов</w:t>
            </w:r>
          </w:p>
        </w:tc>
      </w:tr>
      <w:tr w:rsidR="0091564F" w:rsidRPr="004B643A" w:rsidTr="00B70AD2">
        <w:tc>
          <w:tcPr>
            <w:tcW w:w="0" w:type="auto"/>
          </w:tcPr>
          <w:p w:rsidR="0091564F" w:rsidRPr="004B643A" w:rsidRDefault="0091564F" w:rsidP="00B70AD2">
            <w:r w:rsidRPr="004B643A">
              <w:rPr>
                <w:sz w:val="22"/>
                <w:szCs w:val="22"/>
              </w:rPr>
              <w:t xml:space="preserve">Покрасенко С. В. </w:t>
            </w:r>
          </w:p>
        </w:tc>
        <w:tc>
          <w:tcPr>
            <w:tcW w:w="0" w:type="auto"/>
          </w:tcPr>
          <w:p w:rsidR="0091564F" w:rsidRPr="004B643A" w:rsidRDefault="0091564F" w:rsidP="00B70AD2">
            <w:r w:rsidRPr="004B643A">
              <w:rPr>
                <w:sz w:val="22"/>
                <w:szCs w:val="22"/>
              </w:rPr>
              <w:t>1 кл – 4 часа,</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4 часа</w:t>
            </w:r>
          </w:p>
        </w:tc>
      </w:tr>
      <w:tr w:rsidR="0091564F" w:rsidRPr="004B643A" w:rsidTr="00B70AD2">
        <w:tc>
          <w:tcPr>
            <w:tcW w:w="0" w:type="auto"/>
          </w:tcPr>
          <w:p w:rsidR="0091564F" w:rsidRPr="004B643A" w:rsidRDefault="0091564F" w:rsidP="00B70AD2">
            <w:r w:rsidRPr="004B643A">
              <w:rPr>
                <w:sz w:val="22"/>
                <w:szCs w:val="22"/>
              </w:rPr>
              <w:t xml:space="preserve">Проклов Н. А. </w:t>
            </w:r>
          </w:p>
        </w:tc>
        <w:tc>
          <w:tcPr>
            <w:tcW w:w="0" w:type="auto"/>
          </w:tcPr>
          <w:p w:rsidR="0091564F" w:rsidRPr="004B643A" w:rsidRDefault="0091564F" w:rsidP="00B70AD2">
            <w:r w:rsidRPr="004B643A">
              <w:rPr>
                <w:sz w:val="22"/>
                <w:szCs w:val="22"/>
              </w:rPr>
              <w:t>1 кл – 4 часа,</w:t>
            </w:r>
          </w:p>
          <w:p w:rsidR="0091564F" w:rsidRPr="004B643A" w:rsidRDefault="0091564F" w:rsidP="00B70AD2">
            <w:r w:rsidRPr="004B643A">
              <w:rPr>
                <w:sz w:val="22"/>
                <w:szCs w:val="22"/>
              </w:rPr>
              <w:t xml:space="preserve"> 2 кл – 24 часа</w:t>
            </w:r>
          </w:p>
          <w:p w:rsidR="0091564F" w:rsidRPr="004B643A" w:rsidRDefault="0091564F" w:rsidP="00B70AD2">
            <w:r w:rsidRPr="004B643A">
              <w:rPr>
                <w:sz w:val="22"/>
                <w:szCs w:val="22"/>
              </w:rPr>
              <w:t xml:space="preserve"> 3 кл- 3, 5часа</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31,5 час</w:t>
            </w:r>
          </w:p>
        </w:tc>
      </w:tr>
      <w:tr w:rsidR="0091564F" w:rsidRPr="004B643A" w:rsidTr="00B70AD2">
        <w:tc>
          <w:tcPr>
            <w:tcW w:w="0" w:type="auto"/>
          </w:tcPr>
          <w:p w:rsidR="0091564F" w:rsidRPr="004B643A" w:rsidRDefault="0091564F" w:rsidP="00B70AD2">
            <w:r w:rsidRPr="004B643A">
              <w:rPr>
                <w:sz w:val="22"/>
                <w:szCs w:val="22"/>
              </w:rPr>
              <w:t xml:space="preserve">Иванова Н. Э. </w:t>
            </w:r>
          </w:p>
        </w:tc>
        <w:tc>
          <w:tcPr>
            <w:tcW w:w="0" w:type="auto"/>
          </w:tcPr>
          <w:p w:rsidR="0091564F" w:rsidRPr="004B643A" w:rsidRDefault="0091564F" w:rsidP="00B70AD2">
            <w:r w:rsidRPr="004B643A">
              <w:rPr>
                <w:sz w:val="22"/>
                <w:szCs w:val="22"/>
              </w:rPr>
              <w:t>2 кл – 10 часов</w:t>
            </w:r>
          </w:p>
          <w:p w:rsidR="0091564F" w:rsidRPr="004B643A" w:rsidRDefault="0091564F" w:rsidP="00B70AD2">
            <w:r w:rsidRPr="004B643A">
              <w:rPr>
                <w:sz w:val="22"/>
                <w:szCs w:val="22"/>
              </w:rPr>
              <w:t>5 кл – 3,5 часа</w:t>
            </w:r>
          </w:p>
          <w:p w:rsidR="0091564F" w:rsidRPr="004B643A" w:rsidRDefault="0091564F" w:rsidP="00B70AD2">
            <w:r w:rsidRPr="004B643A">
              <w:rPr>
                <w:sz w:val="22"/>
                <w:szCs w:val="22"/>
              </w:rPr>
              <w:t>7 кл – 8 часов</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21,5час</w:t>
            </w:r>
          </w:p>
        </w:tc>
      </w:tr>
      <w:tr w:rsidR="0091564F" w:rsidRPr="004B643A" w:rsidTr="00B70AD2">
        <w:tc>
          <w:tcPr>
            <w:tcW w:w="0" w:type="auto"/>
          </w:tcPr>
          <w:p w:rsidR="0091564F" w:rsidRPr="004B643A" w:rsidRDefault="0091564F" w:rsidP="00B70AD2">
            <w:r w:rsidRPr="004B643A">
              <w:rPr>
                <w:sz w:val="22"/>
                <w:szCs w:val="22"/>
              </w:rPr>
              <w:t>Конева Л.Н.</w:t>
            </w:r>
          </w:p>
        </w:tc>
        <w:tc>
          <w:tcPr>
            <w:tcW w:w="0" w:type="auto"/>
          </w:tcPr>
          <w:p w:rsidR="0091564F" w:rsidRPr="004B643A" w:rsidRDefault="0091564F" w:rsidP="00B70AD2">
            <w:r w:rsidRPr="004B643A">
              <w:rPr>
                <w:sz w:val="22"/>
                <w:szCs w:val="22"/>
              </w:rPr>
              <w:t>1 кл – 6 часов</w:t>
            </w:r>
          </w:p>
          <w:p w:rsidR="0091564F" w:rsidRPr="004B643A" w:rsidRDefault="0091564F" w:rsidP="00B70AD2">
            <w:r w:rsidRPr="004B643A">
              <w:rPr>
                <w:sz w:val="22"/>
                <w:szCs w:val="22"/>
              </w:rPr>
              <w:t>2 кл – 16 часов</w:t>
            </w:r>
          </w:p>
          <w:p w:rsidR="0091564F" w:rsidRPr="004B643A" w:rsidRDefault="0091564F" w:rsidP="00B70AD2">
            <w:r w:rsidRPr="004B643A">
              <w:rPr>
                <w:sz w:val="22"/>
                <w:szCs w:val="22"/>
              </w:rPr>
              <w:t>3 кл – 3,5 часа</w:t>
            </w:r>
          </w:p>
          <w:p w:rsidR="0091564F" w:rsidRPr="004B643A" w:rsidRDefault="0091564F" w:rsidP="00B70AD2">
            <w:r w:rsidRPr="004B643A">
              <w:rPr>
                <w:sz w:val="22"/>
                <w:szCs w:val="22"/>
              </w:rPr>
              <w:t>5 кл- 3,5 часа</w:t>
            </w:r>
          </w:p>
          <w:p w:rsidR="0091564F" w:rsidRPr="004B643A" w:rsidRDefault="0091564F" w:rsidP="00B70AD2">
            <w:r w:rsidRPr="004B643A">
              <w:rPr>
                <w:sz w:val="22"/>
                <w:szCs w:val="22"/>
              </w:rPr>
              <w:t>7 кл – 8 часов</w:t>
            </w:r>
          </w:p>
        </w:tc>
        <w:tc>
          <w:tcPr>
            <w:tcW w:w="0" w:type="auto"/>
          </w:tcPr>
          <w:p w:rsidR="0091564F" w:rsidRPr="004B643A" w:rsidRDefault="0091564F" w:rsidP="00B70AD2">
            <w:r w:rsidRPr="004B643A">
              <w:rPr>
                <w:sz w:val="22"/>
                <w:szCs w:val="22"/>
              </w:rPr>
              <w:t>Концертмейстерство – 6 ч.</w:t>
            </w:r>
          </w:p>
        </w:tc>
        <w:tc>
          <w:tcPr>
            <w:tcW w:w="0" w:type="auto"/>
          </w:tcPr>
          <w:p w:rsidR="0091564F" w:rsidRPr="004B643A" w:rsidRDefault="0091564F" w:rsidP="00B70AD2">
            <w:r w:rsidRPr="004B643A">
              <w:rPr>
                <w:sz w:val="22"/>
                <w:szCs w:val="22"/>
              </w:rPr>
              <w:t>43 часа</w:t>
            </w:r>
          </w:p>
        </w:tc>
      </w:tr>
      <w:tr w:rsidR="0091564F" w:rsidRPr="004B643A" w:rsidTr="00B70AD2">
        <w:tc>
          <w:tcPr>
            <w:tcW w:w="0" w:type="auto"/>
          </w:tcPr>
          <w:p w:rsidR="0091564F" w:rsidRPr="004B643A" w:rsidRDefault="0091564F" w:rsidP="00B70AD2">
            <w:r w:rsidRPr="004B643A">
              <w:rPr>
                <w:sz w:val="22"/>
                <w:szCs w:val="22"/>
              </w:rPr>
              <w:t>Вишневская Л.В.</w:t>
            </w:r>
          </w:p>
        </w:tc>
        <w:tc>
          <w:tcPr>
            <w:tcW w:w="0" w:type="auto"/>
          </w:tcPr>
          <w:p w:rsidR="0091564F" w:rsidRPr="004B643A" w:rsidRDefault="0091564F" w:rsidP="00B70AD2">
            <w:r w:rsidRPr="004B643A">
              <w:rPr>
                <w:sz w:val="22"/>
                <w:szCs w:val="22"/>
              </w:rPr>
              <w:t>1 кл – 7 часов</w:t>
            </w:r>
          </w:p>
          <w:p w:rsidR="0091564F" w:rsidRPr="004B643A" w:rsidRDefault="0091564F" w:rsidP="00B70AD2">
            <w:r w:rsidRPr="004B643A">
              <w:rPr>
                <w:sz w:val="22"/>
                <w:szCs w:val="22"/>
              </w:rPr>
              <w:t>2 кл – 24 часа</w:t>
            </w:r>
          </w:p>
          <w:p w:rsidR="0091564F" w:rsidRPr="004B643A" w:rsidRDefault="0091564F" w:rsidP="00B70AD2">
            <w:r w:rsidRPr="004B643A">
              <w:rPr>
                <w:sz w:val="22"/>
                <w:szCs w:val="22"/>
              </w:rPr>
              <w:t>3 кл – 2,5 часа</w:t>
            </w:r>
          </w:p>
          <w:p w:rsidR="0091564F" w:rsidRPr="004B643A" w:rsidRDefault="0091564F" w:rsidP="00B70AD2">
            <w:r w:rsidRPr="004B643A">
              <w:rPr>
                <w:sz w:val="22"/>
                <w:szCs w:val="22"/>
              </w:rPr>
              <w:t>4 – 12 часов</w:t>
            </w:r>
          </w:p>
          <w:p w:rsidR="0091564F" w:rsidRPr="004B643A" w:rsidRDefault="0091564F" w:rsidP="00B70AD2">
            <w:r w:rsidRPr="004B643A">
              <w:rPr>
                <w:sz w:val="22"/>
                <w:szCs w:val="22"/>
              </w:rPr>
              <w:t>5 – 4 часа</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49,5 часов</w:t>
            </w:r>
          </w:p>
        </w:tc>
      </w:tr>
      <w:tr w:rsidR="0091564F" w:rsidRPr="004B643A" w:rsidTr="00B70AD2">
        <w:tc>
          <w:tcPr>
            <w:tcW w:w="0" w:type="auto"/>
          </w:tcPr>
          <w:p w:rsidR="0091564F" w:rsidRPr="004B643A" w:rsidRDefault="0091564F" w:rsidP="00B70AD2">
            <w:r w:rsidRPr="004B643A">
              <w:rPr>
                <w:sz w:val="22"/>
                <w:szCs w:val="22"/>
              </w:rPr>
              <w:t>Тирских Е.В.</w:t>
            </w:r>
          </w:p>
        </w:tc>
        <w:tc>
          <w:tcPr>
            <w:tcW w:w="0" w:type="auto"/>
          </w:tcPr>
          <w:p w:rsidR="0091564F" w:rsidRPr="004B643A" w:rsidRDefault="0091564F" w:rsidP="00B70AD2">
            <w:r w:rsidRPr="004B643A">
              <w:rPr>
                <w:sz w:val="22"/>
                <w:szCs w:val="22"/>
              </w:rPr>
              <w:t>1кл. – 6 часов</w:t>
            </w:r>
          </w:p>
          <w:p w:rsidR="0091564F" w:rsidRPr="004B643A" w:rsidRDefault="0091564F" w:rsidP="00B70AD2">
            <w:r w:rsidRPr="004B643A">
              <w:rPr>
                <w:sz w:val="22"/>
                <w:szCs w:val="22"/>
              </w:rPr>
              <w:t>2 кл. - 4 часа</w:t>
            </w:r>
          </w:p>
          <w:p w:rsidR="0091564F" w:rsidRPr="004B643A" w:rsidRDefault="0091564F" w:rsidP="00B70AD2">
            <w:r w:rsidRPr="004B643A">
              <w:rPr>
                <w:sz w:val="22"/>
                <w:szCs w:val="22"/>
              </w:rPr>
              <w:t>3кл. – 3.5 часа</w:t>
            </w:r>
          </w:p>
          <w:p w:rsidR="0091564F" w:rsidRPr="004B643A" w:rsidRDefault="0091564F" w:rsidP="00B70AD2">
            <w:r w:rsidRPr="004B643A">
              <w:rPr>
                <w:sz w:val="22"/>
                <w:szCs w:val="22"/>
              </w:rPr>
              <w:t>4 кл. – 3,5 часа</w:t>
            </w:r>
          </w:p>
          <w:p w:rsidR="0091564F" w:rsidRPr="004B643A" w:rsidRDefault="0091564F" w:rsidP="00B70AD2">
            <w:r w:rsidRPr="004B643A">
              <w:rPr>
                <w:sz w:val="22"/>
                <w:szCs w:val="22"/>
              </w:rPr>
              <w:t>общее ф-но 2 кл – 3 часа</w:t>
            </w:r>
          </w:p>
        </w:tc>
        <w:tc>
          <w:tcPr>
            <w:tcW w:w="0" w:type="auto"/>
          </w:tcPr>
          <w:p w:rsidR="0091564F" w:rsidRPr="004B643A" w:rsidRDefault="0091564F" w:rsidP="00B70AD2">
            <w:r w:rsidRPr="004B643A">
              <w:rPr>
                <w:sz w:val="22"/>
                <w:szCs w:val="22"/>
              </w:rPr>
              <w:t>2 класс</w:t>
            </w:r>
          </w:p>
          <w:p w:rsidR="0091564F" w:rsidRPr="004B643A" w:rsidRDefault="0091564F" w:rsidP="00B70AD2">
            <w:r w:rsidRPr="004B643A">
              <w:rPr>
                <w:sz w:val="22"/>
                <w:szCs w:val="22"/>
              </w:rPr>
              <w:t>Сольфеджио:</w:t>
            </w:r>
          </w:p>
          <w:p w:rsidR="0091564F" w:rsidRPr="004B643A" w:rsidRDefault="0091564F" w:rsidP="00B70AD2">
            <w:r w:rsidRPr="004B643A">
              <w:rPr>
                <w:sz w:val="22"/>
                <w:szCs w:val="22"/>
              </w:rPr>
              <w:t xml:space="preserve"> 5 групп по 1,5 часа=7,5 часов</w:t>
            </w:r>
          </w:p>
          <w:p w:rsidR="0091564F" w:rsidRPr="004B643A" w:rsidRDefault="0091564F" w:rsidP="00B70AD2">
            <w:r w:rsidRPr="004B643A">
              <w:rPr>
                <w:sz w:val="22"/>
                <w:szCs w:val="22"/>
              </w:rPr>
              <w:t>Музлит-ра</w:t>
            </w:r>
          </w:p>
          <w:p w:rsidR="0091564F" w:rsidRPr="004B643A" w:rsidRDefault="0091564F" w:rsidP="00B70AD2">
            <w:r w:rsidRPr="004B643A">
              <w:rPr>
                <w:sz w:val="22"/>
                <w:szCs w:val="22"/>
              </w:rPr>
              <w:t>2 гр по 1 часу=2 часа</w:t>
            </w:r>
          </w:p>
          <w:p w:rsidR="0091564F" w:rsidRPr="004B643A" w:rsidRDefault="0091564F" w:rsidP="00B70AD2">
            <w:r w:rsidRPr="004B643A">
              <w:rPr>
                <w:sz w:val="22"/>
                <w:szCs w:val="22"/>
              </w:rPr>
              <w:t>Слушание музыки</w:t>
            </w:r>
          </w:p>
          <w:p w:rsidR="0091564F" w:rsidRPr="004B643A" w:rsidRDefault="0091564F" w:rsidP="00B70AD2">
            <w:r w:rsidRPr="004B643A">
              <w:rPr>
                <w:sz w:val="22"/>
                <w:szCs w:val="22"/>
              </w:rPr>
              <w:t>3 гр по 1 часу=3 часа</w:t>
            </w:r>
          </w:p>
          <w:p w:rsidR="0091564F" w:rsidRPr="004B643A" w:rsidRDefault="0091564F" w:rsidP="00B70AD2">
            <w:r w:rsidRPr="004B643A">
              <w:rPr>
                <w:sz w:val="22"/>
                <w:szCs w:val="22"/>
              </w:rPr>
              <w:t>7 класс</w:t>
            </w:r>
          </w:p>
          <w:p w:rsidR="0091564F" w:rsidRPr="004B643A" w:rsidRDefault="0091564F" w:rsidP="00B70AD2">
            <w:r w:rsidRPr="004B643A">
              <w:rPr>
                <w:sz w:val="22"/>
                <w:szCs w:val="22"/>
              </w:rPr>
              <w:t>Сольфеджио-</w:t>
            </w:r>
          </w:p>
          <w:p w:rsidR="0091564F" w:rsidRPr="004B643A" w:rsidRDefault="0091564F" w:rsidP="00B70AD2">
            <w:r w:rsidRPr="004B643A">
              <w:rPr>
                <w:sz w:val="22"/>
                <w:szCs w:val="22"/>
              </w:rPr>
              <w:t>2 гр по 1,5 часа=3 часа</w:t>
            </w:r>
          </w:p>
          <w:p w:rsidR="0091564F" w:rsidRPr="004B643A" w:rsidRDefault="0091564F" w:rsidP="00B70AD2">
            <w:r w:rsidRPr="004B643A">
              <w:rPr>
                <w:sz w:val="22"/>
                <w:szCs w:val="22"/>
              </w:rPr>
              <w:t>Музлит-ра</w:t>
            </w:r>
          </w:p>
          <w:p w:rsidR="0091564F" w:rsidRPr="004B643A" w:rsidRDefault="0091564F" w:rsidP="00B70AD2">
            <w:r w:rsidRPr="004B643A">
              <w:rPr>
                <w:sz w:val="22"/>
                <w:szCs w:val="22"/>
              </w:rPr>
              <w:t>2 гр по 1,5 часа=3 часа</w:t>
            </w:r>
          </w:p>
          <w:p w:rsidR="0091564F" w:rsidRPr="004B643A" w:rsidRDefault="0091564F" w:rsidP="00B70AD2">
            <w:r w:rsidRPr="004B643A">
              <w:rPr>
                <w:sz w:val="22"/>
                <w:szCs w:val="22"/>
              </w:rPr>
              <w:t>Теория музыки</w:t>
            </w:r>
          </w:p>
          <w:p w:rsidR="0091564F" w:rsidRPr="004B643A" w:rsidRDefault="0091564F" w:rsidP="00B70AD2">
            <w:r w:rsidRPr="004B643A">
              <w:rPr>
                <w:sz w:val="22"/>
                <w:szCs w:val="22"/>
              </w:rPr>
              <w:t>2 гр по 1 часу =2 часа</w:t>
            </w:r>
          </w:p>
          <w:p w:rsidR="0091564F" w:rsidRPr="004B643A" w:rsidRDefault="0091564F" w:rsidP="00B70AD2">
            <w:r w:rsidRPr="004B643A">
              <w:rPr>
                <w:sz w:val="22"/>
                <w:szCs w:val="22"/>
              </w:rPr>
              <w:t>Консульт – 1,75ч</w:t>
            </w:r>
          </w:p>
        </w:tc>
        <w:tc>
          <w:tcPr>
            <w:tcW w:w="0" w:type="auto"/>
          </w:tcPr>
          <w:p w:rsidR="0091564F" w:rsidRPr="004B643A" w:rsidRDefault="0091564F" w:rsidP="00B70AD2">
            <w:r w:rsidRPr="004B643A">
              <w:rPr>
                <w:sz w:val="22"/>
                <w:szCs w:val="22"/>
              </w:rPr>
              <w:t>42,25часов</w:t>
            </w:r>
          </w:p>
        </w:tc>
      </w:tr>
      <w:tr w:rsidR="0091564F" w:rsidRPr="004B643A" w:rsidTr="00B70AD2">
        <w:tc>
          <w:tcPr>
            <w:tcW w:w="0" w:type="auto"/>
          </w:tcPr>
          <w:p w:rsidR="0091564F" w:rsidRPr="004B643A" w:rsidRDefault="0091564F" w:rsidP="00B70AD2">
            <w:r w:rsidRPr="004B643A">
              <w:rPr>
                <w:sz w:val="22"/>
                <w:szCs w:val="22"/>
              </w:rPr>
              <w:t xml:space="preserve">Чемезов С. Н. </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6 часов (эстр. студия)</w:t>
            </w:r>
          </w:p>
        </w:tc>
        <w:tc>
          <w:tcPr>
            <w:tcW w:w="0" w:type="auto"/>
          </w:tcPr>
          <w:p w:rsidR="0091564F" w:rsidRPr="004B643A" w:rsidRDefault="0091564F" w:rsidP="00B70AD2">
            <w:r w:rsidRPr="004B643A">
              <w:rPr>
                <w:sz w:val="22"/>
                <w:szCs w:val="22"/>
              </w:rPr>
              <w:t>6 часов</w:t>
            </w:r>
          </w:p>
        </w:tc>
      </w:tr>
      <w:tr w:rsidR="0091564F" w:rsidRPr="004B643A" w:rsidTr="00B70AD2">
        <w:tc>
          <w:tcPr>
            <w:tcW w:w="0" w:type="auto"/>
          </w:tcPr>
          <w:p w:rsidR="0091564F" w:rsidRPr="004B643A" w:rsidRDefault="0091564F" w:rsidP="00B70AD2">
            <w:r w:rsidRPr="004B643A">
              <w:rPr>
                <w:sz w:val="22"/>
                <w:szCs w:val="22"/>
              </w:rPr>
              <w:t xml:space="preserve">Мишуров Д. В. </w:t>
            </w:r>
          </w:p>
        </w:tc>
        <w:tc>
          <w:tcPr>
            <w:tcW w:w="0" w:type="auto"/>
          </w:tcPr>
          <w:p w:rsidR="0091564F" w:rsidRPr="004B643A" w:rsidRDefault="0091564F" w:rsidP="00B70AD2">
            <w:r w:rsidRPr="004B643A">
              <w:rPr>
                <w:sz w:val="22"/>
                <w:szCs w:val="22"/>
              </w:rPr>
              <w:t>2 кл-4 часа</w:t>
            </w:r>
          </w:p>
        </w:tc>
        <w:tc>
          <w:tcPr>
            <w:tcW w:w="0" w:type="auto"/>
          </w:tcPr>
          <w:p w:rsidR="0091564F" w:rsidRPr="004B643A" w:rsidRDefault="0091564F" w:rsidP="00B70AD2">
            <w:r w:rsidRPr="004B643A">
              <w:rPr>
                <w:sz w:val="22"/>
                <w:szCs w:val="22"/>
              </w:rPr>
              <w:t>1 класс</w:t>
            </w:r>
          </w:p>
          <w:p w:rsidR="0091564F" w:rsidRPr="004B643A" w:rsidRDefault="0091564F" w:rsidP="00B70AD2">
            <w:r w:rsidRPr="004B643A">
              <w:rPr>
                <w:sz w:val="22"/>
                <w:szCs w:val="22"/>
              </w:rPr>
              <w:t>Сольфеджио:</w:t>
            </w:r>
          </w:p>
          <w:p w:rsidR="0091564F" w:rsidRPr="004B643A" w:rsidRDefault="0091564F" w:rsidP="00B70AD2">
            <w:r w:rsidRPr="004B643A">
              <w:rPr>
                <w:sz w:val="22"/>
                <w:szCs w:val="22"/>
              </w:rPr>
              <w:t>2 гр по 1 часу=2 часа</w:t>
            </w:r>
          </w:p>
          <w:p w:rsidR="0091564F" w:rsidRPr="004B643A" w:rsidRDefault="0091564F" w:rsidP="00B70AD2">
            <w:r w:rsidRPr="004B643A">
              <w:rPr>
                <w:sz w:val="22"/>
                <w:szCs w:val="22"/>
              </w:rPr>
              <w:t>2 гр слушан музыки по 1 часу=2 часа</w:t>
            </w:r>
          </w:p>
          <w:p w:rsidR="0091564F" w:rsidRPr="004B643A" w:rsidRDefault="0091564F" w:rsidP="00B70AD2">
            <w:r w:rsidRPr="004B643A">
              <w:rPr>
                <w:sz w:val="22"/>
                <w:szCs w:val="22"/>
              </w:rPr>
              <w:t>Концертмейстерство – 4 часа</w:t>
            </w:r>
          </w:p>
        </w:tc>
        <w:tc>
          <w:tcPr>
            <w:tcW w:w="0" w:type="auto"/>
          </w:tcPr>
          <w:p w:rsidR="0091564F" w:rsidRPr="004B643A" w:rsidRDefault="0091564F" w:rsidP="00B70AD2">
            <w:r w:rsidRPr="004B643A">
              <w:rPr>
                <w:sz w:val="22"/>
                <w:szCs w:val="22"/>
              </w:rPr>
              <w:t>12 часов</w:t>
            </w:r>
          </w:p>
        </w:tc>
      </w:tr>
      <w:tr w:rsidR="0091564F" w:rsidRPr="004B643A" w:rsidTr="00B70AD2">
        <w:tc>
          <w:tcPr>
            <w:tcW w:w="0" w:type="auto"/>
          </w:tcPr>
          <w:p w:rsidR="0091564F" w:rsidRPr="004B643A" w:rsidRDefault="0091564F" w:rsidP="00B70AD2">
            <w:r w:rsidRPr="004B643A">
              <w:rPr>
                <w:sz w:val="22"/>
                <w:szCs w:val="22"/>
              </w:rPr>
              <w:t xml:space="preserve">Мостовенко Г. А. </w:t>
            </w:r>
          </w:p>
        </w:tc>
        <w:tc>
          <w:tcPr>
            <w:tcW w:w="0" w:type="auto"/>
          </w:tcPr>
          <w:p w:rsidR="0091564F" w:rsidRPr="004B643A" w:rsidRDefault="0091564F" w:rsidP="00B70AD2">
            <w:r w:rsidRPr="004B643A">
              <w:rPr>
                <w:sz w:val="22"/>
                <w:szCs w:val="22"/>
              </w:rPr>
              <w:t>2 класс общее ф-но – 11 часов</w:t>
            </w:r>
          </w:p>
        </w:tc>
        <w:tc>
          <w:tcPr>
            <w:tcW w:w="0" w:type="auto"/>
          </w:tcPr>
          <w:p w:rsidR="0091564F" w:rsidRPr="004B643A" w:rsidRDefault="0091564F" w:rsidP="00B70AD2">
            <w:r w:rsidRPr="004B643A">
              <w:rPr>
                <w:sz w:val="22"/>
                <w:szCs w:val="22"/>
              </w:rPr>
              <w:t>Сольфеджио</w:t>
            </w:r>
          </w:p>
          <w:p w:rsidR="0091564F" w:rsidRPr="004B643A" w:rsidRDefault="0091564F" w:rsidP="00B70AD2">
            <w:r w:rsidRPr="004B643A">
              <w:rPr>
                <w:sz w:val="22"/>
                <w:szCs w:val="22"/>
              </w:rPr>
              <w:t>3 класс 1 гр = 1,5 часа</w:t>
            </w:r>
          </w:p>
          <w:p w:rsidR="0091564F" w:rsidRPr="004B643A" w:rsidRDefault="0091564F" w:rsidP="00B70AD2">
            <w:r w:rsidRPr="004B643A">
              <w:rPr>
                <w:sz w:val="22"/>
                <w:szCs w:val="22"/>
              </w:rPr>
              <w:t>4 класс – 2 гр=3 часа</w:t>
            </w:r>
          </w:p>
          <w:p w:rsidR="0091564F" w:rsidRPr="004B643A" w:rsidRDefault="0091564F" w:rsidP="00B70AD2">
            <w:r w:rsidRPr="004B643A">
              <w:rPr>
                <w:sz w:val="22"/>
                <w:szCs w:val="22"/>
              </w:rPr>
              <w:t>Музлит-ра</w:t>
            </w:r>
          </w:p>
          <w:p w:rsidR="0091564F" w:rsidRPr="004B643A" w:rsidRDefault="0091564F" w:rsidP="00B70AD2">
            <w:r w:rsidRPr="004B643A">
              <w:rPr>
                <w:sz w:val="22"/>
                <w:szCs w:val="22"/>
              </w:rPr>
              <w:t>3н-5ф  кл -1 гр=1 час</w:t>
            </w:r>
          </w:p>
          <w:p w:rsidR="0091564F" w:rsidRPr="004B643A" w:rsidRDefault="0091564F" w:rsidP="00B70AD2">
            <w:r w:rsidRPr="004B643A">
              <w:rPr>
                <w:sz w:val="22"/>
                <w:szCs w:val="22"/>
              </w:rPr>
              <w:t>4н-5ф-но – 1 гр = 1 час</w:t>
            </w:r>
          </w:p>
          <w:p w:rsidR="0091564F" w:rsidRPr="004B643A" w:rsidRDefault="0091564F" w:rsidP="00B70AD2">
            <w:r w:rsidRPr="004B643A">
              <w:rPr>
                <w:sz w:val="22"/>
                <w:szCs w:val="22"/>
              </w:rPr>
              <w:t>Хор младших кл. – 2 гр =2,5 ч</w:t>
            </w:r>
          </w:p>
          <w:p w:rsidR="0091564F" w:rsidRPr="004B643A" w:rsidRDefault="0091564F" w:rsidP="00B70AD2">
            <w:r w:rsidRPr="004B643A">
              <w:rPr>
                <w:sz w:val="22"/>
                <w:szCs w:val="22"/>
              </w:rPr>
              <w:t>Хор старших кл. – 2 гр =5,5 ч</w:t>
            </w:r>
          </w:p>
          <w:p w:rsidR="0091564F" w:rsidRPr="004B643A" w:rsidRDefault="0091564F" w:rsidP="00B70AD2">
            <w:r w:rsidRPr="004B643A">
              <w:rPr>
                <w:sz w:val="22"/>
                <w:szCs w:val="22"/>
              </w:rPr>
              <w:t>Вокальный ансамбль – 1 час</w:t>
            </w:r>
          </w:p>
        </w:tc>
        <w:tc>
          <w:tcPr>
            <w:tcW w:w="0" w:type="auto"/>
          </w:tcPr>
          <w:p w:rsidR="0091564F" w:rsidRPr="004B643A" w:rsidRDefault="0091564F" w:rsidP="00B70AD2">
            <w:r w:rsidRPr="004B643A">
              <w:rPr>
                <w:sz w:val="22"/>
                <w:szCs w:val="22"/>
              </w:rPr>
              <w:t>26,5 часов</w:t>
            </w:r>
          </w:p>
        </w:tc>
      </w:tr>
      <w:tr w:rsidR="0091564F" w:rsidRPr="004B643A" w:rsidTr="00B70AD2">
        <w:tc>
          <w:tcPr>
            <w:tcW w:w="0" w:type="auto"/>
          </w:tcPr>
          <w:p w:rsidR="0091564F" w:rsidRPr="004B643A" w:rsidRDefault="0091564F" w:rsidP="00B70AD2">
            <w:r w:rsidRPr="004B643A">
              <w:rPr>
                <w:sz w:val="22"/>
                <w:szCs w:val="22"/>
              </w:rPr>
              <w:t xml:space="preserve">Мишурова Я. А. </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5 класс – 2гр</w:t>
            </w:r>
          </w:p>
          <w:p w:rsidR="0091564F" w:rsidRPr="004B643A" w:rsidRDefault="0091564F" w:rsidP="00B70AD2">
            <w:r w:rsidRPr="004B643A">
              <w:rPr>
                <w:sz w:val="22"/>
                <w:szCs w:val="22"/>
              </w:rPr>
              <w:t>Рисунок-6 часов</w:t>
            </w:r>
          </w:p>
          <w:p w:rsidR="0091564F" w:rsidRPr="004B643A" w:rsidRDefault="0091564F" w:rsidP="00B70AD2">
            <w:r w:rsidRPr="004B643A">
              <w:rPr>
                <w:sz w:val="22"/>
                <w:szCs w:val="22"/>
              </w:rPr>
              <w:t>Живопись- 6 часов</w:t>
            </w:r>
          </w:p>
          <w:p w:rsidR="0091564F" w:rsidRPr="004B643A" w:rsidRDefault="0091564F" w:rsidP="00B70AD2">
            <w:r w:rsidRPr="004B643A">
              <w:rPr>
                <w:sz w:val="22"/>
                <w:szCs w:val="22"/>
              </w:rPr>
              <w:t>Композиция-6 часов</w:t>
            </w:r>
          </w:p>
          <w:p w:rsidR="0091564F" w:rsidRPr="004B643A" w:rsidRDefault="0091564F" w:rsidP="00B70AD2">
            <w:r w:rsidRPr="004B643A">
              <w:rPr>
                <w:sz w:val="22"/>
                <w:szCs w:val="22"/>
              </w:rPr>
              <w:t>История искусств-2 час</w:t>
            </w:r>
          </w:p>
          <w:p w:rsidR="0091564F" w:rsidRPr="004B643A" w:rsidRDefault="0091564F" w:rsidP="00B70AD2">
            <w:r w:rsidRPr="004B643A">
              <w:rPr>
                <w:sz w:val="22"/>
                <w:szCs w:val="22"/>
              </w:rPr>
              <w:t>6 класс 1 группа</w:t>
            </w:r>
          </w:p>
          <w:p w:rsidR="0091564F" w:rsidRPr="004B643A" w:rsidRDefault="0091564F" w:rsidP="00B70AD2">
            <w:r w:rsidRPr="004B643A">
              <w:rPr>
                <w:sz w:val="22"/>
                <w:szCs w:val="22"/>
              </w:rPr>
              <w:t>Рисунок-4 часа</w:t>
            </w:r>
          </w:p>
          <w:p w:rsidR="0091564F" w:rsidRPr="004B643A" w:rsidRDefault="0091564F" w:rsidP="00B70AD2">
            <w:r w:rsidRPr="004B643A">
              <w:rPr>
                <w:sz w:val="22"/>
                <w:szCs w:val="22"/>
              </w:rPr>
              <w:t>Живопись-3 часа</w:t>
            </w:r>
          </w:p>
          <w:p w:rsidR="0091564F" w:rsidRPr="004B643A" w:rsidRDefault="0091564F" w:rsidP="00B70AD2">
            <w:r w:rsidRPr="004B643A">
              <w:rPr>
                <w:sz w:val="22"/>
                <w:szCs w:val="22"/>
              </w:rPr>
              <w:t>Скульптура-1 час</w:t>
            </w:r>
          </w:p>
          <w:p w:rsidR="0091564F" w:rsidRPr="004B643A" w:rsidRDefault="0091564F" w:rsidP="00B70AD2">
            <w:r w:rsidRPr="004B643A">
              <w:rPr>
                <w:sz w:val="22"/>
                <w:szCs w:val="22"/>
              </w:rPr>
              <w:t>Композиция-3 часа</w:t>
            </w:r>
          </w:p>
          <w:p w:rsidR="0091564F" w:rsidRPr="004B643A" w:rsidRDefault="0091564F" w:rsidP="00B70AD2">
            <w:r w:rsidRPr="004B643A">
              <w:rPr>
                <w:sz w:val="22"/>
                <w:szCs w:val="22"/>
              </w:rPr>
              <w:t>История искусств-1 час</w:t>
            </w:r>
          </w:p>
          <w:p w:rsidR="0091564F" w:rsidRPr="004B643A" w:rsidRDefault="0091564F" w:rsidP="00B70AD2">
            <w:r w:rsidRPr="004B643A">
              <w:rPr>
                <w:sz w:val="22"/>
                <w:szCs w:val="22"/>
              </w:rPr>
              <w:t>7 класс 1 группа</w:t>
            </w:r>
          </w:p>
          <w:p w:rsidR="0091564F" w:rsidRPr="004B643A" w:rsidRDefault="0091564F" w:rsidP="00B70AD2">
            <w:r w:rsidRPr="004B643A">
              <w:rPr>
                <w:sz w:val="22"/>
                <w:szCs w:val="22"/>
              </w:rPr>
              <w:t>Рисунок-4 часа</w:t>
            </w:r>
          </w:p>
          <w:p w:rsidR="0091564F" w:rsidRPr="004B643A" w:rsidRDefault="0091564F" w:rsidP="00B70AD2">
            <w:r w:rsidRPr="004B643A">
              <w:rPr>
                <w:sz w:val="22"/>
                <w:szCs w:val="22"/>
              </w:rPr>
              <w:t>Живопись-3 часа</w:t>
            </w:r>
          </w:p>
          <w:p w:rsidR="0091564F" w:rsidRPr="004B643A" w:rsidRDefault="0091564F" w:rsidP="00B70AD2">
            <w:r w:rsidRPr="004B643A">
              <w:rPr>
                <w:sz w:val="22"/>
                <w:szCs w:val="22"/>
              </w:rPr>
              <w:t>Скульптура -1 час</w:t>
            </w:r>
          </w:p>
          <w:p w:rsidR="0091564F" w:rsidRPr="004B643A" w:rsidRDefault="0091564F" w:rsidP="00B70AD2">
            <w:r w:rsidRPr="004B643A">
              <w:rPr>
                <w:sz w:val="22"/>
                <w:szCs w:val="22"/>
              </w:rPr>
              <w:t>Композиция - 3часа</w:t>
            </w:r>
          </w:p>
          <w:p w:rsidR="0091564F" w:rsidRPr="004B643A" w:rsidRDefault="0091564F" w:rsidP="00B70AD2">
            <w:r w:rsidRPr="004B643A">
              <w:rPr>
                <w:sz w:val="22"/>
                <w:szCs w:val="22"/>
              </w:rPr>
              <w:t>История искусств – 1 час</w:t>
            </w:r>
          </w:p>
        </w:tc>
        <w:tc>
          <w:tcPr>
            <w:tcW w:w="0" w:type="auto"/>
          </w:tcPr>
          <w:p w:rsidR="0091564F" w:rsidRPr="004B643A" w:rsidRDefault="0091564F" w:rsidP="00B70AD2">
            <w:r w:rsidRPr="004B643A">
              <w:rPr>
                <w:sz w:val="22"/>
                <w:szCs w:val="22"/>
              </w:rPr>
              <w:t>44 часа</w:t>
            </w:r>
          </w:p>
        </w:tc>
      </w:tr>
      <w:tr w:rsidR="0091564F" w:rsidRPr="004B643A" w:rsidTr="00B70AD2">
        <w:tc>
          <w:tcPr>
            <w:tcW w:w="0" w:type="auto"/>
          </w:tcPr>
          <w:p w:rsidR="0091564F" w:rsidRPr="004B643A" w:rsidRDefault="0091564F" w:rsidP="00B70AD2">
            <w:r w:rsidRPr="004B643A">
              <w:rPr>
                <w:sz w:val="22"/>
                <w:szCs w:val="22"/>
              </w:rPr>
              <w:t xml:space="preserve">Кудрявцева О. Н. </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2 класс 1 группа</w:t>
            </w:r>
          </w:p>
          <w:p w:rsidR="0091564F" w:rsidRPr="004B643A" w:rsidRDefault="0091564F" w:rsidP="00B70AD2">
            <w:r w:rsidRPr="004B643A">
              <w:rPr>
                <w:sz w:val="22"/>
                <w:szCs w:val="22"/>
              </w:rPr>
              <w:t>ОИГ- 2 часа</w:t>
            </w:r>
          </w:p>
          <w:p w:rsidR="0091564F" w:rsidRPr="004B643A" w:rsidRDefault="0091564F" w:rsidP="00B70AD2">
            <w:r w:rsidRPr="004B643A">
              <w:rPr>
                <w:sz w:val="22"/>
                <w:szCs w:val="22"/>
              </w:rPr>
              <w:t>Прикладное тв-во – 2 часа</w:t>
            </w:r>
          </w:p>
          <w:p w:rsidR="0091564F" w:rsidRPr="004B643A" w:rsidRDefault="0091564F" w:rsidP="00B70AD2">
            <w:r w:rsidRPr="004B643A">
              <w:rPr>
                <w:sz w:val="22"/>
                <w:szCs w:val="22"/>
              </w:rPr>
              <w:t>Лепка- 2 часа</w:t>
            </w:r>
          </w:p>
          <w:p w:rsidR="0091564F" w:rsidRPr="004B643A" w:rsidRDefault="0091564F" w:rsidP="00B70AD2">
            <w:r w:rsidRPr="004B643A">
              <w:rPr>
                <w:sz w:val="22"/>
                <w:szCs w:val="22"/>
              </w:rPr>
              <w:t>Беседы об искусстве – 1 час</w:t>
            </w:r>
          </w:p>
          <w:p w:rsidR="0091564F" w:rsidRPr="004B643A" w:rsidRDefault="0091564F" w:rsidP="00B70AD2">
            <w:r w:rsidRPr="004B643A">
              <w:rPr>
                <w:sz w:val="22"/>
                <w:szCs w:val="22"/>
              </w:rPr>
              <w:t>5 класс 2 гр</w:t>
            </w:r>
          </w:p>
          <w:p w:rsidR="0091564F" w:rsidRPr="004B643A" w:rsidRDefault="0091564F" w:rsidP="00B70AD2">
            <w:r w:rsidRPr="004B643A">
              <w:rPr>
                <w:sz w:val="22"/>
                <w:szCs w:val="22"/>
              </w:rPr>
              <w:t>Скульптура- 4 часа</w:t>
            </w:r>
          </w:p>
        </w:tc>
        <w:tc>
          <w:tcPr>
            <w:tcW w:w="0" w:type="auto"/>
          </w:tcPr>
          <w:p w:rsidR="0091564F" w:rsidRPr="004B643A" w:rsidRDefault="0091564F" w:rsidP="00B70AD2">
            <w:r w:rsidRPr="004B643A">
              <w:rPr>
                <w:sz w:val="22"/>
                <w:szCs w:val="22"/>
              </w:rPr>
              <w:t>11 часов</w:t>
            </w:r>
          </w:p>
        </w:tc>
      </w:tr>
      <w:tr w:rsidR="0091564F" w:rsidRPr="004B643A" w:rsidTr="00B70AD2">
        <w:tc>
          <w:tcPr>
            <w:tcW w:w="0" w:type="auto"/>
          </w:tcPr>
          <w:p w:rsidR="0091564F" w:rsidRPr="004B643A" w:rsidRDefault="0091564F" w:rsidP="00B70AD2">
            <w:r w:rsidRPr="004B643A">
              <w:rPr>
                <w:sz w:val="22"/>
                <w:szCs w:val="22"/>
              </w:rPr>
              <w:t>Луковникова Н. Л..</w:t>
            </w:r>
          </w:p>
        </w:tc>
        <w:tc>
          <w:tcPr>
            <w:tcW w:w="0" w:type="auto"/>
          </w:tcPr>
          <w:p w:rsidR="0091564F" w:rsidRPr="004B643A" w:rsidRDefault="0091564F" w:rsidP="00B70AD2">
            <w:r w:rsidRPr="004B643A">
              <w:rPr>
                <w:sz w:val="22"/>
                <w:szCs w:val="22"/>
              </w:rPr>
              <w:t>-</w:t>
            </w:r>
          </w:p>
        </w:tc>
        <w:tc>
          <w:tcPr>
            <w:tcW w:w="0" w:type="auto"/>
          </w:tcPr>
          <w:p w:rsidR="0091564F" w:rsidRPr="004B643A" w:rsidRDefault="0091564F" w:rsidP="00B70AD2">
            <w:r w:rsidRPr="004B643A">
              <w:rPr>
                <w:sz w:val="22"/>
                <w:szCs w:val="22"/>
              </w:rPr>
              <w:t>4 класс 1 группа</w:t>
            </w:r>
          </w:p>
          <w:p w:rsidR="0091564F" w:rsidRPr="004B643A" w:rsidRDefault="0091564F" w:rsidP="00B70AD2">
            <w:r w:rsidRPr="004B643A">
              <w:rPr>
                <w:sz w:val="22"/>
                <w:szCs w:val="22"/>
              </w:rPr>
              <w:t>Рисунок- 3 часа</w:t>
            </w:r>
          </w:p>
          <w:p w:rsidR="0091564F" w:rsidRPr="004B643A" w:rsidRDefault="0091564F" w:rsidP="00B70AD2">
            <w:r w:rsidRPr="004B643A">
              <w:rPr>
                <w:sz w:val="22"/>
                <w:szCs w:val="22"/>
              </w:rPr>
              <w:t>Живопись- 3 часа</w:t>
            </w:r>
          </w:p>
          <w:p w:rsidR="0091564F" w:rsidRPr="004B643A" w:rsidRDefault="0091564F" w:rsidP="00B70AD2">
            <w:r w:rsidRPr="004B643A">
              <w:rPr>
                <w:sz w:val="22"/>
                <w:szCs w:val="22"/>
              </w:rPr>
              <w:t>Скульптура – 2 часа</w:t>
            </w:r>
          </w:p>
          <w:p w:rsidR="0091564F" w:rsidRPr="004B643A" w:rsidRDefault="0091564F" w:rsidP="00B70AD2">
            <w:r w:rsidRPr="004B643A">
              <w:rPr>
                <w:sz w:val="22"/>
                <w:szCs w:val="22"/>
              </w:rPr>
              <w:t>Композиция – 3 часа</w:t>
            </w:r>
          </w:p>
          <w:p w:rsidR="0091564F" w:rsidRPr="004B643A" w:rsidRDefault="0091564F" w:rsidP="00B70AD2">
            <w:r w:rsidRPr="004B643A">
              <w:rPr>
                <w:sz w:val="22"/>
                <w:szCs w:val="22"/>
              </w:rPr>
              <w:t>История искусств- 1 час</w:t>
            </w:r>
          </w:p>
          <w:p w:rsidR="0091564F" w:rsidRPr="004B643A" w:rsidRDefault="0091564F" w:rsidP="00B70AD2">
            <w:r w:rsidRPr="004B643A">
              <w:rPr>
                <w:sz w:val="22"/>
                <w:szCs w:val="22"/>
              </w:rPr>
              <w:t>1 класс 1 группа</w:t>
            </w:r>
          </w:p>
          <w:p w:rsidR="0091564F" w:rsidRPr="004B643A" w:rsidRDefault="0091564F" w:rsidP="00B70AD2">
            <w:r w:rsidRPr="004B643A">
              <w:rPr>
                <w:sz w:val="22"/>
                <w:szCs w:val="22"/>
              </w:rPr>
              <w:t>ОИГ и рисование – 2 часа</w:t>
            </w:r>
          </w:p>
          <w:p w:rsidR="0091564F" w:rsidRPr="004B643A" w:rsidRDefault="0091564F" w:rsidP="00B70AD2">
            <w:r w:rsidRPr="004B643A">
              <w:rPr>
                <w:sz w:val="22"/>
                <w:szCs w:val="22"/>
              </w:rPr>
              <w:t>Прикладное тв-во – 2 часа</w:t>
            </w:r>
          </w:p>
          <w:p w:rsidR="0091564F" w:rsidRPr="004B643A" w:rsidRDefault="0091564F" w:rsidP="00B70AD2">
            <w:r w:rsidRPr="004B643A">
              <w:rPr>
                <w:sz w:val="22"/>
                <w:szCs w:val="22"/>
              </w:rPr>
              <w:t>Лепка- 2 часа</w:t>
            </w:r>
          </w:p>
          <w:p w:rsidR="0091564F" w:rsidRPr="004B643A" w:rsidRDefault="0091564F" w:rsidP="00B70AD2">
            <w:r w:rsidRPr="004B643A">
              <w:rPr>
                <w:sz w:val="22"/>
                <w:szCs w:val="22"/>
              </w:rPr>
              <w:t>Беседы об искусстве – 1 час</w:t>
            </w:r>
          </w:p>
        </w:tc>
        <w:tc>
          <w:tcPr>
            <w:tcW w:w="0" w:type="auto"/>
          </w:tcPr>
          <w:p w:rsidR="0091564F" w:rsidRPr="004B643A" w:rsidRDefault="0091564F" w:rsidP="00B70AD2">
            <w:r w:rsidRPr="004B643A">
              <w:rPr>
                <w:sz w:val="22"/>
                <w:szCs w:val="22"/>
              </w:rPr>
              <w:t>19 часов</w:t>
            </w:r>
          </w:p>
        </w:tc>
      </w:tr>
      <w:tr w:rsidR="0091564F" w:rsidRPr="004B643A" w:rsidTr="00B70AD2">
        <w:tc>
          <w:tcPr>
            <w:tcW w:w="0" w:type="auto"/>
          </w:tcPr>
          <w:p w:rsidR="0091564F" w:rsidRPr="004B643A" w:rsidRDefault="0091564F" w:rsidP="00B70AD2">
            <w:r w:rsidRPr="004B643A">
              <w:rPr>
                <w:sz w:val="22"/>
                <w:szCs w:val="22"/>
              </w:rPr>
              <w:t>Итого:</w:t>
            </w:r>
          </w:p>
        </w:tc>
        <w:tc>
          <w:tcPr>
            <w:tcW w:w="0" w:type="auto"/>
          </w:tcPr>
          <w:p w:rsidR="0091564F" w:rsidRPr="004B643A" w:rsidRDefault="0091564F" w:rsidP="00B70AD2">
            <w:r w:rsidRPr="004B643A">
              <w:rPr>
                <w:sz w:val="22"/>
                <w:szCs w:val="22"/>
              </w:rPr>
              <w:t>178,5 часов</w:t>
            </w:r>
          </w:p>
        </w:tc>
        <w:tc>
          <w:tcPr>
            <w:tcW w:w="0" w:type="auto"/>
          </w:tcPr>
          <w:p w:rsidR="0091564F" w:rsidRPr="004B643A" w:rsidRDefault="0091564F" w:rsidP="00B70AD2">
            <w:r w:rsidRPr="004B643A">
              <w:rPr>
                <w:sz w:val="22"/>
                <w:szCs w:val="22"/>
              </w:rPr>
              <w:t>131,75</w:t>
            </w:r>
          </w:p>
        </w:tc>
        <w:tc>
          <w:tcPr>
            <w:tcW w:w="0" w:type="auto"/>
          </w:tcPr>
          <w:p w:rsidR="0091564F" w:rsidRPr="004B643A" w:rsidRDefault="0091564F" w:rsidP="00B70AD2">
            <w:r w:rsidRPr="004B643A">
              <w:rPr>
                <w:sz w:val="22"/>
                <w:szCs w:val="22"/>
              </w:rPr>
              <w:t>Итого:310, 25 часов</w:t>
            </w:r>
          </w:p>
        </w:tc>
      </w:tr>
    </w:tbl>
    <w:p w:rsidR="0091564F" w:rsidRPr="004B643A" w:rsidRDefault="0091564F" w:rsidP="00B70AD2"/>
    <w:p w:rsidR="0091564F" w:rsidRPr="004B643A" w:rsidRDefault="0091564F" w:rsidP="007705AC">
      <w:pPr>
        <w:jc w:val="center"/>
        <w:rPr>
          <w:b/>
        </w:rPr>
      </w:pPr>
    </w:p>
    <w:p w:rsidR="0091564F" w:rsidRPr="004B643A" w:rsidRDefault="0091564F" w:rsidP="007705AC">
      <w:pPr>
        <w:jc w:val="center"/>
        <w:rPr>
          <w:b/>
        </w:rPr>
      </w:pPr>
    </w:p>
    <w:p w:rsidR="0091564F" w:rsidRPr="004B643A" w:rsidRDefault="0091564F" w:rsidP="007705AC">
      <w:pPr>
        <w:jc w:val="right"/>
      </w:pPr>
      <w:r w:rsidRPr="004B643A">
        <w:br w:type="page"/>
        <w:t>ПРИЛОЖЕНИЕ  6</w:t>
      </w:r>
    </w:p>
    <w:p w:rsidR="0091564F" w:rsidRPr="004B643A" w:rsidRDefault="0091564F" w:rsidP="007705AC">
      <w:pPr>
        <w:jc w:val="right"/>
      </w:pPr>
    </w:p>
    <w:p w:rsidR="0091564F" w:rsidRPr="004B643A" w:rsidRDefault="0091564F" w:rsidP="00932F28">
      <w:pPr>
        <w:jc w:val="center"/>
        <w:rPr>
          <w:b/>
        </w:rPr>
      </w:pPr>
      <w:r w:rsidRPr="004B643A">
        <w:rPr>
          <w:b/>
        </w:rPr>
        <w:t>Кадровое обеспечение</w:t>
      </w:r>
    </w:p>
    <w:p w:rsidR="0091564F" w:rsidRPr="004B643A" w:rsidRDefault="0091564F" w:rsidP="00932F28">
      <w:pPr>
        <w:jc w:val="center"/>
        <w:rPr>
          <w:b/>
        </w:rPr>
      </w:pPr>
      <w:r w:rsidRPr="004B643A">
        <w:rPr>
          <w:b/>
        </w:rPr>
        <w:t>на 2014-2015 учебный год</w:t>
      </w:r>
    </w:p>
    <w:p w:rsidR="0091564F" w:rsidRPr="004B643A" w:rsidRDefault="0091564F" w:rsidP="00932F28"/>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247"/>
        <w:gridCol w:w="720"/>
        <w:gridCol w:w="1982"/>
        <w:gridCol w:w="1854"/>
        <w:gridCol w:w="1440"/>
      </w:tblGrid>
      <w:tr w:rsidR="0091564F" w:rsidRPr="004B643A" w:rsidTr="00CB0039">
        <w:tc>
          <w:tcPr>
            <w:tcW w:w="5280" w:type="dxa"/>
            <w:gridSpan w:val="4"/>
          </w:tcPr>
          <w:p w:rsidR="0091564F" w:rsidRPr="004B643A" w:rsidRDefault="0091564F" w:rsidP="00CB0039"/>
          <w:p w:rsidR="0091564F" w:rsidRPr="004B643A" w:rsidRDefault="0091564F" w:rsidP="00CB0039">
            <w:r w:rsidRPr="004B643A">
              <w:t>Показатель</w:t>
            </w:r>
          </w:p>
        </w:tc>
        <w:tc>
          <w:tcPr>
            <w:tcW w:w="1854" w:type="dxa"/>
          </w:tcPr>
          <w:p w:rsidR="0091564F" w:rsidRPr="004B643A" w:rsidRDefault="0091564F" w:rsidP="00CB0039">
            <w:r w:rsidRPr="004B643A">
              <w:t>Кол.чел.</w:t>
            </w:r>
          </w:p>
        </w:tc>
        <w:tc>
          <w:tcPr>
            <w:tcW w:w="1440" w:type="dxa"/>
          </w:tcPr>
          <w:p w:rsidR="0091564F" w:rsidRPr="004B643A" w:rsidRDefault="0091564F" w:rsidP="00CB0039">
            <w:r w:rsidRPr="004B643A">
              <w:t>%</w:t>
            </w:r>
          </w:p>
        </w:tc>
      </w:tr>
      <w:tr w:rsidR="0091564F" w:rsidRPr="004B643A" w:rsidTr="00CB0039">
        <w:tc>
          <w:tcPr>
            <w:tcW w:w="5280" w:type="dxa"/>
            <w:gridSpan w:val="4"/>
          </w:tcPr>
          <w:p w:rsidR="0091564F" w:rsidRPr="004B643A" w:rsidRDefault="0091564F" w:rsidP="00CB0039">
            <w:r w:rsidRPr="004B643A">
              <w:t>Всего педагогических работников (количество человек)</w:t>
            </w:r>
          </w:p>
        </w:tc>
        <w:tc>
          <w:tcPr>
            <w:tcW w:w="3294" w:type="dxa"/>
            <w:gridSpan w:val="2"/>
          </w:tcPr>
          <w:p w:rsidR="0091564F" w:rsidRPr="004B643A" w:rsidRDefault="0091564F" w:rsidP="00CB0039">
            <w:r w:rsidRPr="004B643A">
              <w:t>12</w:t>
            </w:r>
          </w:p>
        </w:tc>
      </w:tr>
      <w:tr w:rsidR="0091564F" w:rsidRPr="004B643A" w:rsidTr="00CB0039">
        <w:tc>
          <w:tcPr>
            <w:tcW w:w="5280" w:type="dxa"/>
            <w:gridSpan w:val="4"/>
          </w:tcPr>
          <w:p w:rsidR="0091564F" w:rsidRPr="004B643A" w:rsidRDefault="0091564F" w:rsidP="00CB0039">
            <w:r w:rsidRPr="004B643A">
              <w:t>Укомплектованность штата педагогических работников  (%)</w:t>
            </w:r>
          </w:p>
        </w:tc>
        <w:tc>
          <w:tcPr>
            <w:tcW w:w="3294" w:type="dxa"/>
            <w:gridSpan w:val="2"/>
          </w:tcPr>
          <w:p w:rsidR="0091564F" w:rsidRPr="004B643A" w:rsidRDefault="0091564F" w:rsidP="00CB0039">
            <w:r w:rsidRPr="004B643A">
              <w:t>3</w:t>
            </w:r>
          </w:p>
        </w:tc>
      </w:tr>
      <w:tr w:rsidR="0091564F" w:rsidRPr="004B643A" w:rsidTr="00CB0039">
        <w:tc>
          <w:tcPr>
            <w:tcW w:w="5280" w:type="dxa"/>
            <w:gridSpan w:val="4"/>
          </w:tcPr>
          <w:p w:rsidR="0091564F" w:rsidRPr="004B643A" w:rsidRDefault="0091564F" w:rsidP="00CB0039">
            <w:r w:rsidRPr="004B643A">
              <w:t>Из них внешних совместителей</w:t>
            </w:r>
          </w:p>
        </w:tc>
        <w:tc>
          <w:tcPr>
            <w:tcW w:w="1854" w:type="dxa"/>
          </w:tcPr>
          <w:p w:rsidR="0091564F" w:rsidRPr="004B643A" w:rsidRDefault="0091564F" w:rsidP="00CB0039">
            <w:r w:rsidRPr="004B643A">
              <w:t>3</w:t>
            </w:r>
          </w:p>
        </w:tc>
        <w:tc>
          <w:tcPr>
            <w:tcW w:w="1440" w:type="dxa"/>
          </w:tcPr>
          <w:p w:rsidR="0091564F" w:rsidRPr="004B643A" w:rsidRDefault="0091564F" w:rsidP="00CB0039">
            <w:r w:rsidRPr="004B643A">
              <w:t>25%</w:t>
            </w:r>
          </w:p>
        </w:tc>
      </w:tr>
      <w:tr w:rsidR="0091564F" w:rsidRPr="004B643A" w:rsidTr="00CB0039">
        <w:tc>
          <w:tcPr>
            <w:tcW w:w="5280" w:type="dxa"/>
            <w:gridSpan w:val="4"/>
          </w:tcPr>
          <w:p w:rsidR="0091564F" w:rsidRPr="004B643A" w:rsidRDefault="0091564F" w:rsidP="00CB0039">
            <w:r w:rsidRPr="004B643A">
              <w:t>Наличие вакансий (указать должности):</w:t>
            </w:r>
          </w:p>
          <w:p w:rsidR="0091564F" w:rsidRPr="004B643A" w:rsidRDefault="0091564F" w:rsidP="00CB0039">
            <w:r w:rsidRPr="004B643A">
              <w:t xml:space="preserve">Преподаватель художественного отделения  </w:t>
            </w:r>
          </w:p>
          <w:p w:rsidR="0091564F" w:rsidRPr="004B643A" w:rsidRDefault="0091564F" w:rsidP="00CB0039">
            <w:r w:rsidRPr="004B643A">
              <w:t>Хормейстер</w:t>
            </w:r>
          </w:p>
          <w:p w:rsidR="0091564F" w:rsidRPr="004B643A" w:rsidRDefault="0091564F" w:rsidP="00CB0039">
            <w:r w:rsidRPr="004B643A">
              <w:t>Преподаватель по классу гитары</w:t>
            </w:r>
          </w:p>
        </w:tc>
        <w:tc>
          <w:tcPr>
            <w:tcW w:w="1854" w:type="dxa"/>
          </w:tcPr>
          <w:p w:rsidR="0091564F" w:rsidRPr="004B643A" w:rsidRDefault="0091564F" w:rsidP="00CB0039">
            <w:r w:rsidRPr="004B643A">
              <w:t>3</w:t>
            </w:r>
          </w:p>
        </w:tc>
        <w:tc>
          <w:tcPr>
            <w:tcW w:w="1440" w:type="dxa"/>
          </w:tcPr>
          <w:p w:rsidR="0091564F" w:rsidRPr="004B643A" w:rsidRDefault="0091564F" w:rsidP="00CB0039">
            <w:r w:rsidRPr="004B643A">
              <w:t>25%</w:t>
            </w:r>
          </w:p>
        </w:tc>
      </w:tr>
      <w:tr w:rsidR="0091564F" w:rsidRPr="004B643A" w:rsidTr="00CB0039">
        <w:tc>
          <w:tcPr>
            <w:tcW w:w="2578" w:type="dxa"/>
            <w:gridSpan w:val="2"/>
            <w:vMerge w:val="restart"/>
          </w:tcPr>
          <w:p w:rsidR="0091564F" w:rsidRPr="004B643A" w:rsidRDefault="0091564F" w:rsidP="00CB0039">
            <w:r w:rsidRPr="004B643A">
              <w:t>Образовательный уровень педагогических работников</w:t>
            </w:r>
          </w:p>
        </w:tc>
        <w:tc>
          <w:tcPr>
            <w:tcW w:w="2702" w:type="dxa"/>
            <w:gridSpan w:val="2"/>
          </w:tcPr>
          <w:p w:rsidR="0091564F" w:rsidRPr="004B643A" w:rsidRDefault="0091564F" w:rsidP="00CB0039">
            <w:r w:rsidRPr="004B643A">
              <w:t xml:space="preserve">с высшим образованием </w:t>
            </w:r>
          </w:p>
        </w:tc>
        <w:tc>
          <w:tcPr>
            <w:tcW w:w="1854" w:type="dxa"/>
          </w:tcPr>
          <w:p w:rsidR="0091564F" w:rsidRPr="004B643A" w:rsidRDefault="0091564F" w:rsidP="00CB0039">
            <w:r w:rsidRPr="004B643A">
              <w:t>4</w:t>
            </w:r>
          </w:p>
        </w:tc>
        <w:tc>
          <w:tcPr>
            <w:tcW w:w="1440" w:type="dxa"/>
          </w:tcPr>
          <w:p w:rsidR="0091564F" w:rsidRPr="004B643A" w:rsidRDefault="0091564F" w:rsidP="00CB0039">
            <w:r w:rsidRPr="004B643A">
              <w:t>33%</w:t>
            </w:r>
          </w:p>
        </w:tc>
      </w:tr>
      <w:tr w:rsidR="0091564F" w:rsidRPr="004B643A" w:rsidTr="00CB0039">
        <w:tc>
          <w:tcPr>
            <w:tcW w:w="2578" w:type="dxa"/>
            <w:gridSpan w:val="2"/>
            <w:vMerge/>
          </w:tcPr>
          <w:p w:rsidR="0091564F" w:rsidRPr="004B643A" w:rsidRDefault="0091564F" w:rsidP="00CB0039"/>
        </w:tc>
        <w:tc>
          <w:tcPr>
            <w:tcW w:w="2702" w:type="dxa"/>
            <w:gridSpan w:val="2"/>
          </w:tcPr>
          <w:p w:rsidR="0091564F" w:rsidRPr="004B643A" w:rsidRDefault="0091564F" w:rsidP="00CB0039">
            <w:r w:rsidRPr="004B643A">
              <w:t>со средним специальным образованием</w:t>
            </w:r>
          </w:p>
        </w:tc>
        <w:tc>
          <w:tcPr>
            <w:tcW w:w="1854" w:type="dxa"/>
          </w:tcPr>
          <w:p w:rsidR="0091564F" w:rsidRPr="004B643A" w:rsidRDefault="0091564F" w:rsidP="00CB0039">
            <w:r w:rsidRPr="004B643A">
              <w:t>8</w:t>
            </w:r>
          </w:p>
        </w:tc>
        <w:tc>
          <w:tcPr>
            <w:tcW w:w="1440" w:type="dxa"/>
          </w:tcPr>
          <w:p w:rsidR="0091564F" w:rsidRPr="004B643A" w:rsidRDefault="0091564F" w:rsidP="00CB0039">
            <w:r w:rsidRPr="004B643A">
              <w:t>66%</w:t>
            </w:r>
          </w:p>
        </w:tc>
      </w:tr>
      <w:tr w:rsidR="0091564F" w:rsidRPr="004B643A" w:rsidTr="00CB0039">
        <w:tc>
          <w:tcPr>
            <w:tcW w:w="2578" w:type="dxa"/>
            <w:gridSpan w:val="2"/>
            <w:vMerge/>
          </w:tcPr>
          <w:p w:rsidR="0091564F" w:rsidRPr="004B643A" w:rsidRDefault="0091564F" w:rsidP="00CB0039"/>
        </w:tc>
        <w:tc>
          <w:tcPr>
            <w:tcW w:w="2702" w:type="dxa"/>
            <w:gridSpan w:val="2"/>
          </w:tcPr>
          <w:p w:rsidR="0091564F" w:rsidRPr="004B643A" w:rsidRDefault="0091564F" w:rsidP="00CB0039">
            <w:r w:rsidRPr="004B643A">
              <w:t>с общим средним образованием</w:t>
            </w:r>
          </w:p>
        </w:tc>
        <w:tc>
          <w:tcPr>
            <w:tcW w:w="1854" w:type="dxa"/>
          </w:tcPr>
          <w:p w:rsidR="0091564F" w:rsidRPr="004B643A" w:rsidRDefault="0091564F" w:rsidP="00CB0039">
            <w:r w:rsidRPr="004B643A">
              <w:t>0</w:t>
            </w:r>
          </w:p>
        </w:tc>
        <w:tc>
          <w:tcPr>
            <w:tcW w:w="1440" w:type="dxa"/>
          </w:tcPr>
          <w:p w:rsidR="0091564F" w:rsidRPr="004B643A" w:rsidRDefault="0091564F" w:rsidP="00CB0039">
            <w:r w:rsidRPr="004B643A">
              <w:t>0%</w:t>
            </w:r>
          </w:p>
        </w:tc>
      </w:tr>
      <w:tr w:rsidR="0091564F" w:rsidRPr="004B643A" w:rsidTr="00CB0039">
        <w:tc>
          <w:tcPr>
            <w:tcW w:w="5280" w:type="dxa"/>
            <w:gridSpan w:val="4"/>
          </w:tcPr>
          <w:p w:rsidR="0091564F" w:rsidRPr="004B643A" w:rsidRDefault="0091564F" w:rsidP="00CB0039">
            <w:r w:rsidRPr="004B643A">
              <w:t xml:space="preserve">Прошли  курсы повышения  квалификации  за последние 5 лет </w:t>
            </w:r>
          </w:p>
        </w:tc>
        <w:tc>
          <w:tcPr>
            <w:tcW w:w="1854" w:type="dxa"/>
          </w:tcPr>
          <w:p w:rsidR="0091564F" w:rsidRPr="004B643A" w:rsidRDefault="0091564F" w:rsidP="00CB0039">
            <w:r w:rsidRPr="004B643A">
              <w:t>10</w:t>
            </w:r>
          </w:p>
        </w:tc>
        <w:tc>
          <w:tcPr>
            <w:tcW w:w="1440" w:type="dxa"/>
          </w:tcPr>
          <w:p w:rsidR="0091564F" w:rsidRPr="004B643A" w:rsidRDefault="0091564F" w:rsidP="00CB0039">
            <w:r w:rsidRPr="004B643A">
              <w:t>83%</w:t>
            </w:r>
          </w:p>
        </w:tc>
      </w:tr>
      <w:tr w:rsidR="0091564F" w:rsidRPr="004B643A" w:rsidTr="00CB0039">
        <w:tc>
          <w:tcPr>
            <w:tcW w:w="3298" w:type="dxa"/>
            <w:gridSpan w:val="3"/>
            <w:vMerge w:val="restart"/>
          </w:tcPr>
          <w:p w:rsidR="0091564F" w:rsidRPr="004B643A" w:rsidRDefault="0091564F" w:rsidP="00CB0039">
            <w:r w:rsidRPr="004B643A">
              <w:t xml:space="preserve">Имеют квалификационную категорию </w:t>
            </w:r>
          </w:p>
          <w:p w:rsidR="0091564F" w:rsidRPr="004B643A" w:rsidRDefault="0091564F" w:rsidP="00CB0039"/>
          <w:p w:rsidR="0091564F" w:rsidRPr="004B643A" w:rsidRDefault="0091564F" w:rsidP="00CB0039"/>
        </w:tc>
        <w:tc>
          <w:tcPr>
            <w:tcW w:w="1982" w:type="dxa"/>
          </w:tcPr>
          <w:p w:rsidR="0091564F" w:rsidRPr="004B643A" w:rsidRDefault="0091564F" w:rsidP="00CB0039">
            <w:r w:rsidRPr="004B643A">
              <w:t>Всего</w:t>
            </w:r>
          </w:p>
        </w:tc>
        <w:tc>
          <w:tcPr>
            <w:tcW w:w="1854" w:type="dxa"/>
          </w:tcPr>
          <w:p w:rsidR="0091564F" w:rsidRPr="004B643A" w:rsidRDefault="0091564F" w:rsidP="00CB0039">
            <w:r w:rsidRPr="004B643A">
              <w:t>8</w:t>
            </w:r>
          </w:p>
        </w:tc>
        <w:tc>
          <w:tcPr>
            <w:tcW w:w="1440" w:type="dxa"/>
          </w:tcPr>
          <w:p w:rsidR="0091564F" w:rsidRPr="004B643A" w:rsidRDefault="0091564F" w:rsidP="00CB0039">
            <w:r w:rsidRPr="004B643A">
              <w:t>66%</w:t>
            </w:r>
          </w:p>
        </w:tc>
      </w:tr>
      <w:tr w:rsidR="0091564F" w:rsidRPr="004B643A" w:rsidTr="00CB0039">
        <w:tc>
          <w:tcPr>
            <w:tcW w:w="3298" w:type="dxa"/>
            <w:gridSpan w:val="3"/>
            <w:vMerge/>
          </w:tcPr>
          <w:p w:rsidR="0091564F" w:rsidRPr="004B643A" w:rsidRDefault="0091564F" w:rsidP="00CB0039"/>
        </w:tc>
        <w:tc>
          <w:tcPr>
            <w:tcW w:w="1982" w:type="dxa"/>
          </w:tcPr>
          <w:p w:rsidR="0091564F" w:rsidRPr="004B643A" w:rsidRDefault="0091564F" w:rsidP="00CB0039">
            <w:r w:rsidRPr="004B643A">
              <w:t>Высшую</w:t>
            </w:r>
          </w:p>
        </w:tc>
        <w:tc>
          <w:tcPr>
            <w:tcW w:w="1854" w:type="dxa"/>
          </w:tcPr>
          <w:p w:rsidR="0091564F" w:rsidRPr="004B643A" w:rsidRDefault="0091564F" w:rsidP="00CB0039">
            <w:r w:rsidRPr="004B643A">
              <w:t>4</w:t>
            </w:r>
          </w:p>
        </w:tc>
        <w:tc>
          <w:tcPr>
            <w:tcW w:w="1440" w:type="dxa"/>
          </w:tcPr>
          <w:p w:rsidR="0091564F" w:rsidRPr="004B643A" w:rsidRDefault="0091564F" w:rsidP="00CB0039">
            <w:r w:rsidRPr="004B643A">
              <w:t>33%</w:t>
            </w:r>
          </w:p>
        </w:tc>
      </w:tr>
      <w:tr w:rsidR="0091564F" w:rsidRPr="004B643A" w:rsidTr="00CB0039">
        <w:trPr>
          <w:trHeight w:val="289"/>
        </w:trPr>
        <w:tc>
          <w:tcPr>
            <w:tcW w:w="3298" w:type="dxa"/>
            <w:gridSpan w:val="3"/>
            <w:vMerge/>
          </w:tcPr>
          <w:p w:rsidR="0091564F" w:rsidRPr="004B643A" w:rsidRDefault="0091564F" w:rsidP="00CB0039"/>
        </w:tc>
        <w:tc>
          <w:tcPr>
            <w:tcW w:w="1982" w:type="dxa"/>
          </w:tcPr>
          <w:p w:rsidR="0091564F" w:rsidRPr="004B643A" w:rsidRDefault="0091564F" w:rsidP="00CB0039">
            <w:r w:rsidRPr="004B643A">
              <w:t>Первую</w:t>
            </w:r>
          </w:p>
        </w:tc>
        <w:tc>
          <w:tcPr>
            <w:tcW w:w="1854" w:type="dxa"/>
          </w:tcPr>
          <w:p w:rsidR="0091564F" w:rsidRPr="004B643A" w:rsidRDefault="0091564F" w:rsidP="00CB0039">
            <w:r w:rsidRPr="004B643A">
              <w:t>4</w:t>
            </w:r>
          </w:p>
        </w:tc>
        <w:tc>
          <w:tcPr>
            <w:tcW w:w="1440" w:type="dxa"/>
          </w:tcPr>
          <w:p w:rsidR="0091564F" w:rsidRPr="004B643A" w:rsidRDefault="0091564F" w:rsidP="00CB0039">
            <w:r w:rsidRPr="004B643A">
              <w:t>33%</w:t>
            </w:r>
          </w:p>
        </w:tc>
      </w:tr>
      <w:tr w:rsidR="0091564F" w:rsidRPr="004B643A" w:rsidTr="00CB0039">
        <w:tc>
          <w:tcPr>
            <w:tcW w:w="3298" w:type="dxa"/>
            <w:gridSpan w:val="3"/>
            <w:vMerge/>
          </w:tcPr>
          <w:p w:rsidR="0091564F" w:rsidRPr="004B643A" w:rsidRDefault="0091564F" w:rsidP="00CB0039"/>
        </w:tc>
        <w:tc>
          <w:tcPr>
            <w:tcW w:w="1982" w:type="dxa"/>
          </w:tcPr>
          <w:p w:rsidR="0091564F" w:rsidRPr="004B643A" w:rsidRDefault="0091564F" w:rsidP="00CB0039">
            <w:r w:rsidRPr="004B643A">
              <w:t>Безкатегорийные</w:t>
            </w:r>
          </w:p>
        </w:tc>
        <w:tc>
          <w:tcPr>
            <w:tcW w:w="1854" w:type="dxa"/>
          </w:tcPr>
          <w:p w:rsidR="0091564F" w:rsidRPr="004B643A" w:rsidRDefault="0091564F" w:rsidP="00CB0039">
            <w:r w:rsidRPr="004B643A">
              <w:t>3</w:t>
            </w:r>
          </w:p>
        </w:tc>
        <w:tc>
          <w:tcPr>
            <w:tcW w:w="1440" w:type="dxa"/>
          </w:tcPr>
          <w:p w:rsidR="0091564F" w:rsidRPr="004B643A" w:rsidRDefault="0091564F" w:rsidP="00CB0039">
            <w:r w:rsidRPr="004B643A">
              <w:t>33%</w:t>
            </w:r>
          </w:p>
        </w:tc>
      </w:tr>
      <w:tr w:rsidR="0091564F" w:rsidRPr="004B643A" w:rsidTr="00CB0039">
        <w:tc>
          <w:tcPr>
            <w:tcW w:w="2331" w:type="dxa"/>
            <w:vMerge w:val="restart"/>
          </w:tcPr>
          <w:p w:rsidR="0091564F" w:rsidRPr="004B643A" w:rsidRDefault="0091564F" w:rsidP="00CB0039">
            <w:r w:rsidRPr="004B643A">
              <w:t>Состав педагогического коллектива по должностям</w:t>
            </w:r>
          </w:p>
        </w:tc>
        <w:tc>
          <w:tcPr>
            <w:tcW w:w="2949" w:type="dxa"/>
            <w:gridSpan w:val="3"/>
          </w:tcPr>
          <w:p w:rsidR="0091564F" w:rsidRPr="004B643A" w:rsidRDefault="0091564F" w:rsidP="00CB0039">
            <w:r w:rsidRPr="004B643A">
              <w:t>Преподаватель</w:t>
            </w:r>
          </w:p>
        </w:tc>
        <w:tc>
          <w:tcPr>
            <w:tcW w:w="1854" w:type="dxa"/>
          </w:tcPr>
          <w:p w:rsidR="0091564F" w:rsidRPr="004B643A" w:rsidRDefault="0091564F" w:rsidP="00CB0039">
            <w:r w:rsidRPr="004B643A">
              <w:t>12</w:t>
            </w:r>
          </w:p>
        </w:tc>
        <w:tc>
          <w:tcPr>
            <w:tcW w:w="1440" w:type="dxa"/>
          </w:tcPr>
          <w:p w:rsidR="0091564F" w:rsidRPr="004B643A" w:rsidRDefault="0091564F" w:rsidP="00CB0039">
            <w:r w:rsidRPr="004B643A">
              <w:t>100%</w:t>
            </w:r>
          </w:p>
        </w:tc>
      </w:tr>
      <w:tr w:rsidR="0091564F" w:rsidRPr="004B643A" w:rsidTr="00CB0039">
        <w:tc>
          <w:tcPr>
            <w:tcW w:w="2331" w:type="dxa"/>
            <w:vMerge/>
          </w:tcPr>
          <w:p w:rsidR="0091564F" w:rsidRPr="004B643A" w:rsidRDefault="0091564F" w:rsidP="00CB0039"/>
        </w:tc>
        <w:tc>
          <w:tcPr>
            <w:tcW w:w="2949" w:type="dxa"/>
            <w:gridSpan w:val="3"/>
          </w:tcPr>
          <w:p w:rsidR="0091564F" w:rsidRPr="004B643A" w:rsidRDefault="0091564F" w:rsidP="00CB0039">
            <w:r w:rsidRPr="004B643A">
              <w:t>Концертмейстер</w:t>
            </w:r>
          </w:p>
        </w:tc>
        <w:tc>
          <w:tcPr>
            <w:tcW w:w="1854" w:type="dxa"/>
          </w:tcPr>
          <w:p w:rsidR="0091564F" w:rsidRPr="004B643A" w:rsidRDefault="0091564F" w:rsidP="00CB0039">
            <w:r w:rsidRPr="004B643A">
              <w:t>2</w:t>
            </w:r>
          </w:p>
        </w:tc>
        <w:tc>
          <w:tcPr>
            <w:tcW w:w="1440" w:type="dxa"/>
          </w:tcPr>
          <w:p w:rsidR="0091564F" w:rsidRPr="004B643A" w:rsidRDefault="0091564F" w:rsidP="00CB0039">
            <w:r w:rsidRPr="004B643A">
              <w:t>16%</w:t>
            </w:r>
          </w:p>
        </w:tc>
      </w:tr>
      <w:tr w:rsidR="0091564F" w:rsidRPr="004B643A" w:rsidTr="00CB0039">
        <w:tc>
          <w:tcPr>
            <w:tcW w:w="2331" w:type="dxa"/>
            <w:vMerge/>
          </w:tcPr>
          <w:p w:rsidR="0091564F" w:rsidRPr="004B643A" w:rsidRDefault="0091564F" w:rsidP="00CB0039"/>
        </w:tc>
        <w:tc>
          <w:tcPr>
            <w:tcW w:w="2949" w:type="dxa"/>
            <w:gridSpan w:val="3"/>
          </w:tcPr>
          <w:p w:rsidR="0091564F" w:rsidRPr="004B643A" w:rsidRDefault="0091564F" w:rsidP="00CB0039"/>
        </w:tc>
        <w:tc>
          <w:tcPr>
            <w:tcW w:w="1854" w:type="dxa"/>
          </w:tcPr>
          <w:p w:rsidR="0091564F" w:rsidRPr="004B643A" w:rsidRDefault="0091564F" w:rsidP="00CB0039">
            <w:r w:rsidRPr="004B643A">
              <w:t>-</w:t>
            </w:r>
          </w:p>
        </w:tc>
        <w:tc>
          <w:tcPr>
            <w:tcW w:w="1440" w:type="dxa"/>
          </w:tcPr>
          <w:p w:rsidR="0091564F" w:rsidRPr="004B643A" w:rsidRDefault="0091564F" w:rsidP="00CB0039">
            <w:r w:rsidRPr="004B643A">
              <w:t>-</w:t>
            </w:r>
          </w:p>
        </w:tc>
      </w:tr>
      <w:tr w:rsidR="0091564F" w:rsidRPr="004B643A" w:rsidTr="00CB0039">
        <w:tc>
          <w:tcPr>
            <w:tcW w:w="2331" w:type="dxa"/>
            <w:vMerge/>
          </w:tcPr>
          <w:p w:rsidR="0091564F" w:rsidRPr="004B643A" w:rsidRDefault="0091564F" w:rsidP="00CB0039"/>
        </w:tc>
        <w:tc>
          <w:tcPr>
            <w:tcW w:w="2949" w:type="dxa"/>
            <w:gridSpan w:val="3"/>
          </w:tcPr>
          <w:p w:rsidR="0091564F" w:rsidRPr="004B643A" w:rsidRDefault="0091564F" w:rsidP="00CB0039"/>
        </w:tc>
        <w:tc>
          <w:tcPr>
            <w:tcW w:w="1854" w:type="dxa"/>
          </w:tcPr>
          <w:p w:rsidR="0091564F" w:rsidRPr="004B643A" w:rsidRDefault="0091564F" w:rsidP="00CB0039"/>
        </w:tc>
        <w:tc>
          <w:tcPr>
            <w:tcW w:w="1440" w:type="dxa"/>
          </w:tcPr>
          <w:p w:rsidR="0091564F" w:rsidRPr="004B643A" w:rsidRDefault="0091564F" w:rsidP="00CB0039"/>
        </w:tc>
      </w:tr>
      <w:tr w:rsidR="0091564F" w:rsidRPr="004B643A" w:rsidTr="00CB0039">
        <w:tc>
          <w:tcPr>
            <w:tcW w:w="5280" w:type="dxa"/>
            <w:gridSpan w:val="4"/>
          </w:tcPr>
          <w:p w:rsidR="0091564F" w:rsidRPr="004B643A" w:rsidRDefault="0091564F" w:rsidP="00CB0039">
            <w:r w:rsidRPr="004B643A">
              <w:t xml:space="preserve">Имеют учёную степень </w:t>
            </w:r>
          </w:p>
        </w:tc>
        <w:tc>
          <w:tcPr>
            <w:tcW w:w="1854" w:type="dxa"/>
          </w:tcPr>
          <w:p w:rsidR="0091564F" w:rsidRPr="004B643A" w:rsidRDefault="0091564F" w:rsidP="00CB0039">
            <w:r w:rsidRPr="004B643A">
              <w:t>нет</w:t>
            </w:r>
          </w:p>
        </w:tc>
        <w:tc>
          <w:tcPr>
            <w:tcW w:w="1440" w:type="dxa"/>
          </w:tcPr>
          <w:p w:rsidR="0091564F" w:rsidRPr="004B643A" w:rsidRDefault="0091564F" w:rsidP="00CB0039">
            <w:r w:rsidRPr="004B643A">
              <w:t>нет</w:t>
            </w:r>
          </w:p>
        </w:tc>
      </w:tr>
      <w:tr w:rsidR="0091564F" w:rsidRPr="004B643A" w:rsidTr="00CB0039">
        <w:tc>
          <w:tcPr>
            <w:tcW w:w="5280" w:type="dxa"/>
            <w:gridSpan w:val="4"/>
          </w:tcPr>
          <w:p w:rsidR="0091564F" w:rsidRPr="004B643A" w:rsidRDefault="0091564F" w:rsidP="00CB0039">
            <w:r w:rsidRPr="004B643A">
              <w:t xml:space="preserve">Имеют звание Заслуженный работник культуры </w:t>
            </w:r>
          </w:p>
        </w:tc>
        <w:tc>
          <w:tcPr>
            <w:tcW w:w="1854" w:type="dxa"/>
          </w:tcPr>
          <w:p w:rsidR="0091564F" w:rsidRPr="004B643A" w:rsidRDefault="0091564F" w:rsidP="00CB0039">
            <w:r w:rsidRPr="004B643A">
              <w:t>1</w:t>
            </w:r>
          </w:p>
        </w:tc>
        <w:tc>
          <w:tcPr>
            <w:tcW w:w="1440" w:type="dxa"/>
          </w:tcPr>
          <w:p w:rsidR="0091564F" w:rsidRPr="004B643A" w:rsidRDefault="0091564F" w:rsidP="00CB0039">
            <w:r w:rsidRPr="004B643A">
              <w:t>8%</w:t>
            </w:r>
          </w:p>
        </w:tc>
      </w:tr>
      <w:tr w:rsidR="0091564F" w:rsidRPr="004B643A" w:rsidTr="00CB0039">
        <w:tc>
          <w:tcPr>
            <w:tcW w:w="5280" w:type="dxa"/>
            <w:gridSpan w:val="4"/>
          </w:tcPr>
          <w:p w:rsidR="0091564F" w:rsidRPr="004B643A" w:rsidRDefault="0091564F" w:rsidP="00CB0039">
            <w:r w:rsidRPr="004B643A">
              <w:t>Имеют почётные звания Отличник просвещения</w:t>
            </w:r>
          </w:p>
        </w:tc>
        <w:tc>
          <w:tcPr>
            <w:tcW w:w="1854" w:type="dxa"/>
          </w:tcPr>
          <w:p w:rsidR="0091564F" w:rsidRPr="004B643A" w:rsidRDefault="0091564F" w:rsidP="00CB0039">
            <w:r w:rsidRPr="004B643A">
              <w:t>2</w:t>
            </w:r>
          </w:p>
        </w:tc>
        <w:tc>
          <w:tcPr>
            <w:tcW w:w="1440" w:type="dxa"/>
          </w:tcPr>
          <w:p w:rsidR="0091564F" w:rsidRPr="004B643A" w:rsidRDefault="0091564F" w:rsidP="00CB0039">
            <w:r w:rsidRPr="004B643A">
              <w:t>13 %</w:t>
            </w:r>
          </w:p>
        </w:tc>
      </w:tr>
      <w:tr w:rsidR="0091564F" w:rsidRPr="004B643A" w:rsidTr="00CB0039">
        <w:tc>
          <w:tcPr>
            <w:tcW w:w="5280" w:type="dxa"/>
            <w:gridSpan w:val="4"/>
          </w:tcPr>
          <w:p w:rsidR="0091564F" w:rsidRPr="004B643A" w:rsidRDefault="0091564F" w:rsidP="00CB0039">
            <w:r w:rsidRPr="004B643A">
              <w:t>Почетная грамота комитета по культуре Иркутской области</w:t>
            </w:r>
          </w:p>
        </w:tc>
        <w:tc>
          <w:tcPr>
            <w:tcW w:w="1854" w:type="dxa"/>
          </w:tcPr>
          <w:p w:rsidR="0091564F" w:rsidRPr="004B643A" w:rsidRDefault="0091564F" w:rsidP="00CB0039">
            <w:r w:rsidRPr="004B643A">
              <w:t>6</w:t>
            </w:r>
          </w:p>
        </w:tc>
        <w:tc>
          <w:tcPr>
            <w:tcW w:w="1440" w:type="dxa"/>
          </w:tcPr>
          <w:p w:rsidR="0091564F" w:rsidRPr="004B643A" w:rsidRDefault="0091564F" w:rsidP="00CB0039">
            <w:r w:rsidRPr="004B643A">
              <w:t>50 %</w:t>
            </w:r>
          </w:p>
        </w:tc>
      </w:tr>
      <w:tr w:rsidR="0091564F" w:rsidRPr="004B643A" w:rsidTr="00CB0039">
        <w:tc>
          <w:tcPr>
            <w:tcW w:w="5280" w:type="dxa"/>
            <w:gridSpan w:val="4"/>
          </w:tcPr>
          <w:p w:rsidR="0091564F" w:rsidRPr="004B643A" w:rsidRDefault="0091564F" w:rsidP="00CB0039">
            <w:r w:rsidRPr="004B643A">
              <w:t>Грамоты, благодарности мэра РМО «Усть-Удинский район»</w:t>
            </w:r>
          </w:p>
        </w:tc>
        <w:tc>
          <w:tcPr>
            <w:tcW w:w="1854" w:type="dxa"/>
          </w:tcPr>
          <w:p w:rsidR="0091564F" w:rsidRPr="004B643A" w:rsidRDefault="0091564F" w:rsidP="00CB0039">
            <w:r w:rsidRPr="004B643A">
              <w:t>5</w:t>
            </w:r>
          </w:p>
        </w:tc>
        <w:tc>
          <w:tcPr>
            <w:tcW w:w="1440" w:type="dxa"/>
          </w:tcPr>
          <w:p w:rsidR="0091564F" w:rsidRPr="004B643A" w:rsidRDefault="0091564F" w:rsidP="00CB0039">
            <w:r w:rsidRPr="004B643A">
              <w:t>41%</w:t>
            </w:r>
          </w:p>
        </w:tc>
      </w:tr>
      <w:tr w:rsidR="0091564F" w:rsidRPr="004B643A" w:rsidTr="00CB0039">
        <w:tc>
          <w:tcPr>
            <w:tcW w:w="5280" w:type="dxa"/>
            <w:gridSpan w:val="4"/>
          </w:tcPr>
          <w:p w:rsidR="0091564F" w:rsidRPr="004B643A" w:rsidRDefault="0091564F" w:rsidP="00CB0039">
            <w:r w:rsidRPr="004B643A">
              <w:t>Грамота управления образования РМО «Усть-Удинский район»</w:t>
            </w:r>
          </w:p>
        </w:tc>
        <w:tc>
          <w:tcPr>
            <w:tcW w:w="1854" w:type="dxa"/>
          </w:tcPr>
          <w:p w:rsidR="0091564F" w:rsidRPr="004B643A" w:rsidRDefault="0091564F" w:rsidP="00CB0039">
            <w:r w:rsidRPr="004B643A">
              <w:t>3</w:t>
            </w:r>
          </w:p>
        </w:tc>
        <w:tc>
          <w:tcPr>
            <w:tcW w:w="1440" w:type="dxa"/>
          </w:tcPr>
          <w:p w:rsidR="0091564F" w:rsidRPr="004B643A" w:rsidRDefault="0091564F" w:rsidP="00CB0039">
            <w:r w:rsidRPr="004B643A">
              <w:t>25%</w:t>
            </w:r>
          </w:p>
        </w:tc>
      </w:tr>
      <w:tr w:rsidR="0091564F" w:rsidRPr="004B643A" w:rsidTr="00CB0039">
        <w:tc>
          <w:tcPr>
            <w:tcW w:w="5280" w:type="dxa"/>
            <w:gridSpan w:val="4"/>
          </w:tcPr>
          <w:p w:rsidR="0091564F" w:rsidRPr="004B643A" w:rsidRDefault="0091564F" w:rsidP="00CB0039">
            <w:r w:rsidRPr="004B643A">
              <w:t>Грамота отдела культуры администрации МО «Усть-Удинский район»</w:t>
            </w:r>
          </w:p>
        </w:tc>
        <w:tc>
          <w:tcPr>
            <w:tcW w:w="1854" w:type="dxa"/>
          </w:tcPr>
          <w:p w:rsidR="0091564F" w:rsidRPr="004B643A" w:rsidRDefault="0091564F" w:rsidP="00CB0039">
            <w:r w:rsidRPr="004B643A">
              <w:t>7</w:t>
            </w:r>
          </w:p>
        </w:tc>
        <w:tc>
          <w:tcPr>
            <w:tcW w:w="1440" w:type="dxa"/>
          </w:tcPr>
          <w:p w:rsidR="0091564F" w:rsidRPr="004B643A" w:rsidRDefault="0091564F" w:rsidP="00CB0039">
            <w:r w:rsidRPr="004B643A">
              <w:t>58%</w:t>
            </w:r>
          </w:p>
        </w:tc>
      </w:tr>
      <w:tr w:rsidR="0091564F" w:rsidRPr="004B643A" w:rsidTr="00CB0039">
        <w:tc>
          <w:tcPr>
            <w:tcW w:w="5280" w:type="dxa"/>
            <w:gridSpan w:val="4"/>
          </w:tcPr>
          <w:p w:rsidR="0091564F" w:rsidRPr="004B643A" w:rsidRDefault="0091564F" w:rsidP="00CB0039">
            <w:r w:rsidRPr="004B643A">
              <w:t>Грамоты, благодарности начальника Управления культуры, молодежной политики и спорта АМО «Жигаловский район»</w:t>
            </w:r>
          </w:p>
        </w:tc>
        <w:tc>
          <w:tcPr>
            <w:tcW w:w="1854" w:type="dxa"/>
          </w:tcPr>
          <w:p w:rsidR="0091564F" w:rsidRPr="004B643A" w:rsidRDefault="0091564F" w:rsidP="00CB0039">
            <w:r w:rsidRPr="004B643A">
              <w:t>10</w:t>
            </w:r>
          </w:p>
        </w:tc>
        <w:tc>
          <w:tcPr>
            <w:tcW w:w="1440" w:type="dxa"/>
          </w:tcPr>
          <w:p w:rsidR="0091564F" w:rsidRPr="004B643A" w:rsidRDefault="0091564F" w:rsidP="00CB0039">
            <w:r w:rsidRPr="004B643A">
              <w:t>83%</w:t>
            </w:r>
          </w:p>
        </w:tc>
      </w:tr>
      <w:tr w:rsidR="0091564F" w:rsidRPr="004B643A" w:rsidTr="00CB0039">
        <w:tc>
          <w:tcPr>
            <w:tcW w:w="5280" w:type="dxa"/>
            <w:gridSpan w:val="4"/>
          </w:tcPr>
          <w:p w:rsidR="0091564F" w:rsidRPr="004B643A" w:rsidRDefault="0091564F" w:rsidP="00CB0039"/>
        </w:tc>
        <w:tc>
          <w:tcPr>
            <w:tcW w:w="1854" w:type="dxa"/>
          </w:tcPr>
          <w:p w:rsidR="0091564F" w:rsidRPr="004B643A" w:rsidRDefault="0091564F" w:rsidP="00CB0039"/>
        </w:tc>
        <w:tc>
          <w:tcPr>
            <w:tcW w:w="1440" w:type="dxa"/>
          </w:tcPr>
          <w:p w:rsidR="0091564F" w:rsidRPr="004B643A" w:rsidRDefault="0091564F" w:rsidP="00CB0039"/>
        </w:tc>
      </w:tr>
    </w:tbl>
    <w:p w:rsidR="0091564F" w:rsidRPr="004B643A" w:rsidRDefault="0091564F" w:rsidP="00932F28"/>
    <w:p w:rsidR="0091564F" w:rsidRPr="004B643A" w:rsidRDefault="0091564F" w:rsidP="00932F28">
      <w:pPr>
        <w:pStyle w:val="ListParagraph"/>
        <w:spacing w:after="0" w:line="240" w:lineRule="auto"/>
        <w:jc w:val="center"/>
        <w:rPr>
          <w:rFonts w:ascii="Times New Roman" w:hAnsi="Times New Roman"/>
          <w:b/>
          <w:sz w:val="24"/>
          <w:szCs w:val="24"/>
        </w:rPr>
      </w:pPr>
    </w:p>
    <w:p w:rsidR="0091564F" w:rsidRPr="004B643A" w:rsidRDefault="0091564F" w:rsidP="00932F28">
      <w:pPr>
        <w:jc w:val="right"/>
        <w:rPr>
          <w:b/>
        </w:rPr>
      </w:pPr>
    </w:p>
    <w:p w:rsidR="0091564F" w:rsidRPr="004B643A" w:rsidRDefault="0091564F" w:rsidP="00932F28">
      <w:pPr>
        <w:tabs>
          <w:tab w:val="left" w:pos="3946"/>
        </w:tabs>
      </w:pPr>
      <w:r w:rsidRPr="004B643A">
        <w:tab/>
      </w:r>
    </w:p>
    <w:p w:rsidR="0091564F" w:rsidRPr="004B643A" w:rsidRDefault="0091564F" w:rsidP="00EB30F3">
      <w:pPr>
        <w:pStyle w:val="ListParagraph"/>
        <w:tabs>
          <w:tab w:val="left" w:pos="0"/>
        </w:tabs>
        <w:spacing w:after="0" w:line="240" w:lineRule="auto"/>
        <w:jc w:val="right"/>
        <w:rPr>
          <w:rFonts w:ascii="Times New Roman" w:hAnsi="Times New Roman"/>
          <w:sz w:val="20"/>
          <w:szCs w:val="20"/>
        </w:rPr>
      </w:pPr>
      <w:r w:rsidRPr="004B643A">
        <w:rPr>
          <w:rFonts w:ascii="Times New Roman" w:hAnsi="Times New Roman"/>
          <w:sz w:val="20"/>
          <w:szCs w:val="20"/>
        </w:rPr>
        <w:t>ПРИЛОЖЕНИЕ  7</w:t>
      </w:r>
    </w:p>
    <w:p w:rsidR="0091564F" w:rsidRPr="004B643A" w:rsidRDefault="0091564F" w:rsidP="003261AF">
      <w:pPr>
        <w:shd w:val="clear" w:color="auto" w:fill="FFFFFF"/>
        <w:jc w:val="center"/>
        <w:rPr>
          <w:b/>
          <w:sz w:val="28"/>
          <w:szCs w:val="28"/>
        </w:rPr>
      </w:pPr>
    </w:p>
    <w:p w:rsidR="0091564F" w:rsidRPr="004B643A" w:rsidRDefault="0091564F" w:rsidP="008F0BFF">
      <w:pPr>
        <w:jc w:val="center"/>
        <w:rPr>
          <w:b/>
        </w:rPr>
      </w:pPr>
      <w:r w:rsidRPr="004B643A">
        <w:rPr>
          <w:b/>
        </w:rPr>
        <w:t>Список преподавателей по отделениям</w:t>
      </w:r>
    </w:p>
    <w:p w:rsidR="0091564F" w:rsidRPr="004B643A" w:rsidRDefault="0091564F" w:rsidP="008F0BFF">
      <w:pPr>
        <w:jc w:val="center"/>
        <w:rPr>
          <w:b/>
        </w:rPr>
      </w:pPr>
      <w:r w:rsidRPr="004B643A">
        <w:rPr>
          <w:b/>
        </w:rPr>
        <w:t xml:space="preserve">МКОУ ДОД Усть-Удинской районной ДШИ </w:t>
      </w:r>
    </w:p>
    <w:p w:rsidR="0091564F" w:rsidRPr="004B643A" w:rsidRDefault="0091564F" w:rsidP="008F0BFF">
      <w:pPr>
        <w:jc w:val="center"/>
        <w:rPr>
          <w:b/>
        </w:rPr>
      </w:pPr>
      <w:r w:rsidRPr="004B643A">
        <w:rPr>
          <w:b/>
        </w:rPr>
        <w:t>на 2014-2015 учебный год</w:t>
      </w:r>
    </w:p>
    <w:p w:rsidR="0091564F" w:rsidRPr="004B643A" w:rsidRDefault="0091564F" w:rsidP="008F0BFF">
      <w:pPr>
        <w:jc w:val="center"/>
        <w:rPr>
          <w:b/>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6"/>
        <w:gridCol w:w="7141"/>
      </w:tblGrid>
      <w:tr w:rsidR="0091564F" w:rsidRPr="004B643A" w:rsidTr="00B70AD2">
        <w:trPr>
          <w:jc w:val="center"/>
        </w:trPr>
        <w:tc>
          <w:tcPr>
            <w:tcW w:w="2726" w:type="dxa"/>
          </w:tcPr>
          <w:p w:rsidR="0091564F" w:rsidRPr="004B643A" w:rsidRDefault="0091564F" w:rsidP="00C07B6F"/>
          <w:p w:rsidR="0091564F" w:rsidRPr="004B643A" w:rsidRDefault="0091564F" w:rsidP="00C07B6F">
            <w:r w:rsidRPr="004B643A">
              <w:t>Ф. И. О. преподавателя</w:t>
            </w:r>
          </w:p>
        </w:tc>
        <w:tc>
          <w:tcPr>
            <w:tcW w:w="7141" w:type="dxa"/>
          </w:tcPr>
          <w:p w:rsidR="0091564F" w:rsidRPr="004B643A" w:rsidRDefault="0091564F" w:rsidP="00C07B6F"/>
          <w:p w:rsidR="0091564F" w:rsidRPr="004B643A" w:rsidRDefault="0091564F" w:rsidP="00C07B6F">
            <w:pPr>
              <w:rPr>
                <w:b/>
              </w:rPr>
            </w:pPr>
            <w:r w:rsidRPr="004B643A">
              <w:t xml:space="preserve">         </w:t>
            </w:r>
            <w:r w:rsidRPr="004B643A">
              <w:rPr>
                <w:b/>
              </w:rPr>
              <w:t>Преподаваемый предмет</w:t>
            </w:r>
          </w:p>
        </w:tc>
      </w:tr>
      <w:tr w:rsidR="0091564F" w:rsidRPr="004B643A" w:rsidTr="00B70AD2">
        <w:trPr>
          <w:jc w:val="center"/>
        </w:trPr>
        <w:tc>
          <w:tcPr>
            <w:tcW w:w="9867" w:type="dxa"/>
            <w:gridSpan w:val="2"/>
          </w:tcPr>
          <w:p w:rsidR="0091564F" w:rsidRPr="004B643A" w:rsidRDefault="0091564F" w:rsidP="00C07B6F"/>
          <w:p w:rsidR="0091564F" w:rsidRPr="004B643A" w:rsidRDefault="0091564F" w:rsidP="00C07B6F">
            <w:pPr>
              <w:jc w:val="center"/>
              <w:rPr>
                <w:b/>
              </w:rPr>
            </w:pPr>
            <w:r w:rsidRPr="004B643A">
              <w:rPr>
                <w:b/>
              </w:rPr>
              <w:t>Инструментальное отделение</w:t>
            </w:r>
          </w:p>
        </w:tc>
      </w:tr>
      <w:tr w:rsidR="0091564F" w:rsidRPr="004B643A" w:rsidTr="00B70AD2">
        <w:trPr>
          <w:jc w:val="center"/>
        </w:trPr>
        <w:tc>
          <w:tcPr>
            <w:tcW w:w="2726" w:type="dxa"/>
          </w:tcPr>
          <w:p w:rsidR="0091564F" w:rsidRPr="004B643A" w:rsidRDefault="0091564F" w:rsidP="00C07B6F">
            <w:r w:rsidRPr="004B643A">
              <w:t>Покрасенко С. В.</w:t>
            </w:r>
          </w:p>
        </w:tc>
        <w:tc>
          <w:tcPr>
            <w:tcW w:w="7141" w:type="dxa"/>
          </w:tcPr>
          <w:p w:rsidR="0091564F" w:rsidRPr="004B643A" w:rsidRDefault="0091564F" w:rsidP="00C07B6F">
            <w:r w:rsidRPr="004B643A">
              <w:t>Специальный инструмент Баян</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Проклов Н. А.</w:t>
            </w:r>
          </w:p>
        </w:tc>
        <w:tc>
          <w:tcPr>
            <w:tcW w:w="7141" w:type="dxa"/>
          </w:tcPr>
          <w:p w:rsidR="0091564F" w:rsidRPr="004B643A" w:rsidRDefault="0091564F" w:rsidP="00C07B6F">
            <w:r w:rsidRPr="004B643A">
              <w:t>Специальный инструмент Баян</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Мишуров Д. В. </w:t>
            </w:r>
          </w:p>
        </w:tc>
        <w:tc>
          <w:tcPr>
            <w:tcW w:w="7141" w:type="dxa"/>
          </w:tcPr>
          <w:p w:rsidR="0091564F" w:rsidRPr="004B643A" w:rsidRDefault="0091564F" w:rsidP="00C07B6F">
            <w:r w:rsidRPr="004B643A">
              <w:t>Специальный инструмент Баян, слушание музыки, сольфеджио</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Мостовенко Г. А. </w:t>
            </w:r>
          </w:p>
        </w:tc>
        <w:tc>
          <w:tcPr>
            <w:tcW w:w="7141" w:type="dxa"/>
          </w:tcPr>
          <w:p w:rsidR="0091564F" w:rsidRPr="004B643A" w:rsidRDefault="0091564F" w:rsidP="00C07B6F">
            <w:r w:rsidRPr="004B643A">
              <w:t>Сольфеджио, музыкальная литература, хор младших и старших классов, общее ф-но на народном отделении</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Тирских Е. В. </w:t>
            </w:r>
          </w:p>
        </w:tc>
        <w:tc>
          <w:tcPr>
            <w:tcW w:w="7141" w:type="dxa"/>
          </w:tcPr>
          <w:p w:rsidR="0091564F" w:rsidRPr="004B643A" w:rsidRDefault="0091564F" w:rsidP="00C07B6F">
            <w:r w:rsidRPr="004B643A">
              <w:t>Сольфеджио, музыкальная литература, слушание музыки, теория музыки, фортепиано</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Иванова Н. Э.</w:t>
            </w:r>
          </w:p>
        </w:tc>
        <w:tc>
          <w:tcPr>
            <w:tcW w:w="7141" w:type="dxa"/>
          </w:tcPr>
          <w:p w:rsidR="0091564F" w:rsidRPr="004B643A" w:rsidRDefault="0091564F" w:rsidP="00C07B6F">
            <w:r w:rsidRPr="004B643A">
              <w:t>Специальный инструмент Фортепиано</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Корнева Л. Н. </w:t>
            </w:r>
          </w:p>
        </w:tc>
        <w:tc>
          <w:tcPr>
            <w:tcW w:w="7141" w:type="dxa"/>
          </w:tcPr>
          <w:p w:rsidR="0091564F" w:rsidRPr="004B643A" w:rsidRDefault="0091564F" w:rsidP="00C07B6F">
            <w:r w:rsidRPr="004B643A">
              <w:t>Специальный инструмент Фортепиано</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Вишневская Л.В. </w:t>
            </w:r>
          </w:p>
        </w:tc>
        <w:tc>
          <w:tcPr>
            <w:tcW w:w="7141" w:type="dxa"/>
          </w:tcPr>
          <w:p w:rsidR="0091564F" w:rsidRPr="004B643A" w:rsidRDefault="0091564F" w:rsidP="00C07B6F">
            <w:r w:rsidRPr="004B643A">
              <w:t>Специальный инструмент домра, гитара</w:t>
            </w:r>
          </w:p>
          <w:p w:rsidR="0091564F" w:rsidRPr="004B643A" w:rsidRDefault="0091564F" w:rsidP="00C07B6F"/>
        </w:tc>
      </w:tr>
      <w:tr w:rsidR="0091564F" w:rsidRPr="004B643A" w:rsidTr="00B70AD2">
        <w:trPr>
          <w:jc w:val="center"/>
        </w:trPr>
        <w:tc>
          <w:tcPr>
            <w:tcW w:w="9867" w:type="dxa"/>
            <w:gridSpan w:val="2"/>
          </w:tcPr>
          <w:p w:rsidR="0091564F" w:rsidRPr="004B643A" w:rsidRDefault="0091564F" w:rsidP="00C07B6F"/>
          <w:p w:rsidR="0091564F" w:rsidRPr="004B643A" w:rsidRDefault="0091564F" w:rsidP="00C07B6F">
            <w:pPr>
              <w:jc w:val="center"/>
              <w:rPr>
                <w:b/>
              </w:rPr>
            </w:pPr>
            <w:r w:rsidRPr="004B643A">
              <w:rPr>
                <w:b/>
              </w:rPr>
              <w:t>Художественное отделение</w:t>
            </w:r>
          </w:p>
        </w:tc>
      </w:tr>
      <w:tr w:rsidR="0091564F" w:rsidRPr="004B643A" w:rsidTr="00B70AD2">
        <w:trPr>
          <w:jc w:val="center"/>
        </w:trPr>
        <w:tc>
          <w:tcPr>
            <w:tcW w:w="2726" w:type="dxa"/>
          </w:tcPr>
          <w:p w:rsidR="0091564F" w:rsidRPr="004B643A" w:rsidRDefault="0091564F" w:rsidP="00C07B6F">
            <w:r w:rsidRPr="004B643A">
              <w:t xml:space="preserve">Мишурова Я. А. </w:t>
            </w:r>
          </w:p>
        </w:tc>
        <w:tc>
          <w:tcPr>
            <w:tcW w:w="7141" w:type="dxa"/>
          </w:tcPr>
          <w:p w:rsidR="0091564F" w:rsidRPr="004B643A" w:rsidRDefault="0091564F" w:rsidP="00C07B6F">
            <w:r w:rsidRPr="004B643A">
              <w:t>Рисунок, живопись,  композиция, история искусств</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Луковникова Н. Л. </w:t>
            </w:r>
          </w:p>
        </w:tc>
        <w:tc>
          <w:tcPr>
            <w:tcW w:w="7141" w:type="dxa"/>
          </w:tcPr>
          <w:p w:rsidR="0091564F" w:rsidRPr="004B643A" w:rsidRDefault="0091564F" w:rsidP="00C07B6F">
            <w:r w:rsidRPr="004B643A">
              <w:t>Рисунок, живопись, скульптура, композиция, история искусств,  основы изобразительной грамоты и рисование, прикладное творчество, лепка, беседы об искусстве</w:t>
            </w:r>
          </w:p>
          <w:p w:rsidR="0091564F" w:rsidRPr="004B643A" w:rsidRDefault="0091564F" w:rsidP="00C07B6F"/>
        </w:tc>
      </w:tr>
      <w:tr w:rsidR="0091564F" w:rsidRPr="004B643A" w:rsidTr="00B70AD2">
        <w:trPr>
          <w:jc w:val="center"/>
        </w:trPr>
        <w:tc>
          <w:tcPr>
            <w:tcW w:w="2726" w:type="dxa"/>
          </w:tcPr>
          <w:p w:rsidR="0091564F" w:rsidRPr="004B643A" w:rsidRDefault="0091564F" w:rsidP="00C07B6F">
            <w:r w:rsidRPr="004B643A">
              <w:t xml:space="preserve">Кудрявцева О. Н. </w:t>
            </w:r>
          </w:p>
        </w:tc>
        <w:tc>
          <w:tcPr>
            <w:tcW w:w="7141" w:type="dxa"/>
          </w:tcPr>
          <w:p w:rsidR="0091564F" w:rsidRPr="004B643A" w:rsidRDefault="0091564F" w:rsidP="00C07B6F">
            <w:r w:rsidRPr="004B643A">
              <w:t>Скульптура, основы изобразительной грамоты и рисование, прикладное творчество, лепка, беседы об искусстве</w:t>
            </w:r>
          </w:p>
          <w:p w:rsidR="0091564F" w:rsidRPr="004B643A" w:rsidRDefault="0091564F" w:rsidP="00C07B6F"/>
        </w:tc>
      </w:tr>
    </w:tbl>
    <w:p w:rsidR="0091564F" w:rsidRPr="004B643A" w:rsidRDefault="0091564F" w:rsidP="008F0BFF">
      <w:pPr>
        <w:jc w:val="center"/>
        <w:rPr>
          <w:b/>
        </w:rPr>
      </w:pPr>
    </w:p>
    <w:p w:rsidR="0091564F" w:rsidRPr="004B643A" w:rsidRDefault="0091564F" w:rsidP="008F0BFF">
      <w:pPr>
        <w:jc w:val="center"/>
        <w:rPr>
          <w:b/>
        </w:rPr>
      </w:pPr>
    </w:p>
    <w:p w:rsidR="0091564F" w:rsidRPr="004B643A" w:rsidRDefault="0091564F" w:rsidP="00275733">
      <w:p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F13DFA">
      <w:pPr>
        <w:ind w:right="-742"/>
        <w:jc w:val="center"/>
        <w:rPr>
          <w:b/>
          <w:sz w:val="28"/>
          <w:szCs w:val="28"/>
        </w:rPr>
      </w:pPr>
      <w:r w:rsidRPr="004B643A">
        <w:t xml:space="preserve">                                                                                                                                                                                           Приложение 8</w:t>
      </w:r>
    </w:p>
    <w:p w:rsidR="0091564F" w:rsidRPr="004B643A" w:rsidRDefault="0091564F" w:rsidP="00B30523">
      <w:pPr>
        <w:ind w:right="-742"/>
        <w:jc w:val="center"/>
        <w:rPr>
          <w:b/>
          <w:sz w:val="28"/>
          <w:szCs w:val="28"/>
        </w:rPr>
      </w:pPr>
    </w:p>
    <w:p w:rsidR="0091564F" w:rsidRPr="004B643A" w:rsidRDefault="0091564F" w:rsidP="00B30523">
      <w:pPr>
        <w:ind w:right="-742"/>
        <w:jc w:val="center"/>
        <w:rPr>
          <w:b/>
        </w:rPr>
      </w:pPr>
      <w:r w:rsidRPr="004B643A">
        <w:rPr>
          <w:b/>
        </w:rPr>
        <w:t xml:space="preserve">График образовательного процесса </w:t>
      </w:r>
    </w:p>
    <w:p w:rsidR="0091564F" w:rsidRPr="004B643A" w:rsidRDefault="0091564F" w:rsidP="00B30523">
      <w:pPr>
        <w:ind w:right="-742"/>
        <w:jc w:val="center"/>
        <w:rPr>
          <w:b/>
        </w:rPr>
      </w:pPr>
      <w:r w:rsidRPr="004B643A">
        <w:rPr>
          <w:b/>
        </w:rPr>
        <w:t>МКОУ ДОД Усть-Удинской районной ДШИ</w:t>
      </w:r>
    </w:p>
    <w:p w:rsidR="0091564F" w:rsidRPr="004B643A" w:rsidRDefault="0091564F" w:rsidP="00B30523">
      <w:pPr>
        <w:ind w:right="-742"/>
        <w:jc w:val="center"/>
        <w:rPr>
          <w:b/>
        </w:rPr>
      </w:pPr>
      <w:r>
        <w:rPr>
          <w:noProof/>
        </w:rPr>
        <w:pict>
          <v:shape id="Рисунок 1" o:spid="_x0000_s1028" type="#_x0000_t75" style="position:absolute;left:0;text-align:left;margin-left:-26.7pt;margin-top:4.6pt;width:103.3pt;height:107.25pt;z-index:-251659776;visibility:visible">
            <v:imagedata r:id="rId11" o:title="" croptop="5630f" cropbottom="48968f" cropleft="18939f" cropright="32100f"/>
          </v:shape>
        </w:pict>
      </w:r>
      <w:r w:rsidRPr="004B643A">
        <w:rPr>
          <w:b/>
        </w:rPr>
        <w:t>на 2014-2015 учебный год</w:t>
      </w:r>
    </w:p>
    <w:p w:rsidR="0091564F" w:rsidRPr="004B643A" w:rsidRDefault="0091564F" w:rsidP="00B30523">
      <w:pPr>
        <w:jc w:val="center"/>
        <w:rPr>
          <w:rFonts w:ascii="Lucida Grande CY" w:hAnsi="Lucida Grande CY"/>
        </w:rPr>
      </w:pPr>
      <w:r>
        <w:rPr>
          <w:noProof/>
        </w:rPr>
        <w:pict>
          <v:shape id="Рисунок 3" o:spid="_x0000_s1029" type="#_x0000_t75" style="position:absolute;left:0;text-align:left;margin-left:66.3pt;margin-top:9.5pt;width:128.25pt;height:65.25pt;z-index:-251660800;visibility:visible">
            <v:imagedata r:id="rId12" o:title="" croptop="8848f" cropbottom="50429f" cropleft="37221f" cropright="11433f"/>
          </v:shape>
        </w:pict>
      </w:r>
    </w:p>
    <w:tbl>
      <w:tblPr>
        <w:tblW w:w="15593" w:type="dxa"/>
        <w:jc w:val="center"/>
        <w:tblInd w:w="-515" w:type="dxa"/>
        <w:tblLook w:val="01E0"/>
      </w:tblPr>
      <w:tblGrid>
        <w:gridCol w:w="7524"/>
        <w:gridCol w:w="1416"/>
        <w:gridCol w:w="6653"/>
      </w:tblGrid>
      <w:tr w:rsidR="0091564F" w:rsidRPr="004B643A" w:rsidTr="00F13DFA">
        <w:trPr>
          <w:jc w:val="center"/>
        </w:trPr>
        <w:tc>
          <w:tcPr>
            <w:tcW w:w="4426" w:type="dxa"/>
          </w:tcPr>
          <w:p w:rsidR="0091564F" w:rsidRPr="004B643A" w:rsidRDefault="0091564F" w:rsidP="00CB0039">
            <w:r w:rsidRPr="004B643A">
              <w:t xml:space="preserve">УТВЕРЖДАЮ </w:t>
            </w:r>
          </w:p>
        </w:tc>
        <w:tc>
          <w:tcPr>
            <w:tcW w:w="833" w:type="dxa"/>
          </w:tcPr>
          <w:p w:rsidR="0091564F" w:rsidRPr="004B643A" w:rsidRDefault="0091564F" w:rsidP="00CB0039">
            <w:pPr>
              <w:rPr>
                <w:rFonts w:ascii="Lucida Grande CY" w:hAnsi="Lucida Grande CY"/>
              </w:rPr>
            </w:pPr>
          </w:p>
        </w:tc>
        <w:tc>
          <w:tcPr>
            <w:tcW w:w="3914" w:type="dxa"/>
          </w:tcPr>
          <w:p w:rsidR="0091564F" w:rsidRPr="004B643A" w:rsidRDefault="0091564F" w:rsidP="00CB0039">
            <w:pPr>
              <w:rPr>
                <w:sz w:val="20"/>
                <w:szCs w:val="20"/>
              </w:rPr>
            </w:pPr>
          </w:p>
        </w:tc>
      </w:tr>
      <w:tr w:rsidR="0091564F" w:rsidRPr="004B643A" w:rsidTr="00F13DFA">
        <w:trPr>
          <w:jc w:val="center"/>
        </w:trPr>
        <w:tc>
          <w:tcPr>
            <w:tcW w:w="4426" w:type="dxa"/>
          </w:tcPr>
          <w:p w:rsidR="0091564F" w:rsidRPr="004B643A" w:rsidRDefault="0091564F" w:rsidP="00CB0039">
            <w:r w:rsidRPr="004B643A">
              <w:t>Директор МКОУ ДОД Усть-Удинской районной ДШИ</w:t>
            </w:r>
          </w:p>
        </w:tc>
        <w:tc>
          <w:tcPr>
            <w:tcW w:w="833" w:type="dxa"/>
          </w:tcPr>
          <w:p w:rsidR="0091564F" w:rsidRPr="004B643A" w:rsidRDefault="0091564F" w:rsidP="00CB0039">
            <w:pPr>
              <w:rPr>
                <w:rFonts w:ascii="Lucida Grande CY" w:hAnsi="Lucida Grande CY"/>
              </w:rPr>
            </w:pPr>
          </w:p>
        </w:tc>
        <w:tc>
          <w:tcPr>
            <w:tcW w:w="3914" w:type="dxa"/>
          </w:tcPr>
          <w:p w:rsidR="0091564F" w:rsidRPr="004B643A" w:rsidRDefault="0091564F" w:rsidP="00CB0039">
            <w:pPr>
              <w:rPr>
                <w:sz w:val="20"/>
                <w:szCs w:val="20"/>
              </w:rPr>
            </w:pPr>
            <w:r w:rsidRPr="004B643A">
              <w:rPr>
                <w:sz w:val="20"/>
                <w:szCs w:val="20"/>
              </w:rPr>
              <w:t>Срок обучения – 8 лет</w:t>
            </w:r>
          </w:p>
        </w:tc>
      </w:tr>
      <w:tr w:rsidR="0091564F" w:rsidRPr="004B643A" w:rsidTr="00F13DFA">
        <w:trPr>
          <w:jc w:val="center"/>
        </w:trPr>
        <w:tc>
          <w:tcPr>
            <w:tcW w:w="4426" w:type="dxa"/>
          </w:tcPr>
          <w:p w:rsidR="0091564F" w:rsidRPr="004B643A" w:rsidRDefault="0091564F" w:rsidP="00B30523">
            <w:pPr>
              <w:jc w:val="right"/>
            </w:pPr>
            <w:r w:rsidRPr="004B643A">
              <w:t>____________________/С. В. Покрасенко/</w:t>
            </w:r>
          </w:p>
        </w:tc>
        <w:tc>
          <w:tcPr>
            <w:tcW w:w="833" w:type="dxa"/>
          </w:tcPr>
          <w:p w:rsidR="0091564F" w:rsidRPr="004B643A" w:rsidRDefault="0091564F" w:rsidP="00B30523">
            <w:pPr>
              <w:jc w:val="right"/>
              <w:rPr>
                <w:rFonts w:ascii="Lucida Grande CY" w:hAnsi="Lucida Grande CY"/>
              </w:rPr>
            </w:pPr>
          </w:p>
        </w:tc>
        <w:tc>
          <w:tcPr>
            <w:tcW w:w="3914" w:type="dxa"/>
          </w:tcPr>
          <w:p w:rsidR="0091564F" w:rsidRPr="004B643A" w:rsidRDefault="0091564F" w:rsidP="00B30523">
            <w:pPr>
              <w:ind w:left="-1577" w:right="-1299" w:firstLine="1577"/>
              <w:jc w:val="right"/>
              <w:rPr>
                <w:sz w:val="20"/>
                <w:szCs w:val="20"/>
              </w:rPr>
            </w:pPr>
          </w:p>
        </w:tc>
      </w:tr>
      <w:tr w:rsidR="0091564F" w:rsidRPr="004B643A" w:rsidTr="00F13DFA">
        <w:trPr>
          <w:jc w:val="center"/>
        </w:trPr>
        <w:tc>
          <w:tcPr>
            <w:tcW w:w="4426" w:type="dxa"/>
          </w:tcPr>
          <w:p w:rsidR="0091564F" w:rsidRPr="004B643A" w:rsidRDefault="0091564F" w:rsidP="00B30523">
            <w:pPr>
              <w:jc w:val="right"/>
            </w:pPr>
            <w:r w:rsidRPr="004B643A">
              <w:t>«_27_» 08. 2014 года</w:t>
            </w:r>
          </w:p>
          <w:p w:rsidR="0091564F" w:rsidRPr="004B643A" w:rsidRDefault="0091564F" w:rsidP="00B30523">
            <w:pPr>
              <w:jc w:val="right"/>
            </w:pPr>
          </w:p>
        </w:tc>
        <w:tc>
          <w:tcPr>
            <w:tcW w:w="833" w:type="dxa"/>
          </w:tcPr>
          <w:p w:rsidR="0091564F" w:rsidRPr="004B643A" w:rsidRDefault="0091564F" w:rsidP="00B30523">
            <w:pPr>
              <w:jc w:val="right"/>
              <w:rPr>
                <w:rFonts w:ascii="Lucida Grande CY" w:hAnsi="Lucida Grande CY"/>
              </w:rPr>
            </w:pPr>
          </w:p>
        </w:tc>
        <w:tc>
          <w:tcPr>
            <w:tcW w:w="3914" w:type="dxa"/>
          </w:tcPr>
          <w:p w:rsidR="0091564F" w:rsidRPr="004B643A" w:rsidRDefault="0091564F" w:rsidP="00B30523">
            <w:pPr>
              <w:jc w:val="right"/>
              <w:rPr>
                <w:sz w:val="20"/>
                <w:szCs w:val="20"/>
              </w:rPr>
            </w:pPr>
            <w:r w:rsidRPr="004B643A">
              <w:rPr>
                <w:sz w:val="20"/>
                <w:szCs w:val="20"/>
              </w:rPr>
              <w:t>Дополнительные предпрофессиональные общеобразовательные программы</w:t>
            </w:r>
          </w:p>
          <w:p w:rsidR="0091564F" w:rsidRPr="004B643A" w:rsidRDefault="0091564F" w:rsidP="00B30523">
            <w:pPr>
              <w:jc w:val="right"/>
              <w:rPr>
                <w:sz w:val="20"/>
                <w:szCs w:val="20"/>
              </w:rPr>
            </w:pPr>
            <w:r w:rsidRPr="004B643A">
              <w:rPr>
                <w:sz w:val="20"/>
                <w:szCs w:val="20"/>
              </w:rPr>
              <w:t>в области музыкального и художественного искусств.</w:t>
            </w:r>
          </w:p>
        </w:tc>
      </w:tr>
    </w:tbl>
    <w:tbl>
      <w:tblPr>
        <w:tblpPr w:leftFromText="180" w:rightFromText="180" w:vertAnchor="text" w:horzAnchor="page" w:tblpXSpec="center" w:tblpY="-321"/>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3"/>
        <w:gridCol w:w="385"/>
        <w:gridCol w:w="268"/>
        <w:gridCol w:w="269"/>
        <w:gridCol w:w="270"/>
        <w:gridCol w:w="275"/>
        <w:gridCol w:w="236"/>
        <w:gridCol w:w="236"/>
        <w:gridCol w:w="236"/>
        <w:gridCol w:w="236"/>
        <w:gridCol w:w="240"/>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425"/>
      </w:tblGrid>
      <w:tr w:rsidR="0091564F" w:rsidRPr="004B643A" w:rsidTr="00CB0039">
        <w:trPr>
          <w:trHeight w:val="536"/>
        </w:trPr>
        <w:tc>
          <w:tcPr>
            <w:tcW w:w="13066" w:type="dxa"/>
            <w:gridSpan w:val="53"/>
            <w:tcBorders>
              <w:top w:val="single" w:sz="12" w:space="0" w:color="000000"/>
              <w:left w:val="single" w:sz="12" w:space="0" w:color="000000"/>
              <w:bottom w:val="single" w:sz="4" w:space="0" w:color="auto"/>
              <w:right w:val="single" w:sz="12" w:space="0" w:color="000000"/>
            </w:tcBorders>
          </w:tcPr>
          <w:p w:rsidR="0091564F" w:rsidRPr="004B643A" w:rsidRDefault="0091564F" w:rsidP="00CB0039">
            <w:pPr>
              <w:jc w:val="center"/>
              <w:rPr>
                <w:b/>
              </w:rPr>
            </w:pPr>
            <w:r w:rsidRPr="004B643A">
              <w:rPr>
                <w:b/>
              </w:rPr>
              <w:t>1. График учебного процесса</w:t>
            </w:r>
          </w:p>
        </w:tc>
        <w:tc>
          <w:tcPr>
            <w:tcW w:w="2527" w:type="dxa"/>
            <w:gridSpan w:val="6"/>
            <w:tcBorders>
              <w:top w:val="single" w:sz="12" w:space="0" w:color="000000"/>
              <w:left w:val="single" w:sz="12" w:space="0" w:color="000000"/>
              <w:right w:val="single" w:sz="12" w:space="0" w:color="000000"/>
            </w:tcBorders>
          </w:tcPr>
          <w:p w:rsidR="0091564F" w:rsidRPr="004B643A" w:rsidRDefault="0091564F" w:rsidP="00CB0039">
            <w:pPr>
              <w:jc w:val="center"/>
              <w:rPr>
                <w:b/>
                <w:sz w:val="20"/>
                <w:szCs w:val="20"/>
              </w:rPr>
            </w:pPr>
            <w:r w:rsidRPr="004B643A">
              <w:rPr>
                <w:b/>
                <w:sz w:val="20"/>
                <w:szCs w:val="20"/>
              </w:rPr>
              <w:t>2. Сводные данные по бюджету времени в неделях</w:t>
            </w:r>
          </w:p>
        </w:tc>
      </w:tr>
      <w:tr w:rsidR="0091564F" w:rsidRPr="004B643A" w:rsidTr="00CB0039">
        <w:trPr>
          <w:cantSplit/>
          <w:trHeight w:val="136"/>
        </w:trPr>
        <w:tc>
          <w:tcPr>
            <w:tcW w:w="503" w:type="dxa"/>
            <w:vMerge w:val="restart"/>
            <w:tcBorders>
              <w:left w:val="single" w:sz="12" w:space="0" w:color="000000"/>
            </w:tcBorders>
            <w:textDirection w:val="btLr"/>
            <w:vAlign w:val="center"/>
          </w:tcPr>
          <w:p w:rsidR="0091564F" w:rsidRPr="004B643A" w:rsidRDefault="0091564F" w:rsidP="00CB0039">
            <w:pPr>
              <w:ind w:left="113" w:right="113"/>
              <w:jc w:val="center"/>
              <w:rPr>
                <w:b/>
                <w:sz w:val="20"/>
                <w:szCs w:val="20"/>
              </w:rPr>
            </w:pPr>
            <w:r w:rsidRPr="004B643A">
              <w:rPr>
                <w:b/>
                <w:sz w:val="20"/>
                <w:szCs w:val="20"/>
              </w:rPr>
              <w:t>Классы</w:t>
            </w:r>
          </w:p>
        </w:tc>
        <w:tc>
          <w:tcPr>
            <w:tcW w:w="1192" w:type="dxa"/>
            <w:gridSpan w:val="4"/>
          </w:tcPr>
          <w:p w:rsidR="0091564F" w:rsidRPr="004B643A" w:rsidRDefault="0091564F" w:rsidP="00CB0039">
            <w:pPr>
              <w:jc w:val="center"/>
              <w:rPr>
                <w:b/>
                <w:sz w:val="12"/>
                <w:szCs w:val="12"/>
              </w:rPr>
            </w:pPr>
            <w:r w:rsidRPr="004B643A">
              <w:rPr>
                <w:b/>
                <w:sz w:val="12"/>
                <w:szCs w:val="12"/>
              </w:rPr>
              <w:t>Сентябрь</w:t>
            </w:r>
          </w:p>
        </w:tc>
        <w:tc>
          <w:tcPr>
            <w:tcW w:w="275"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29.09 – 5.10</w:t>
            </w:r>
          </w:p>
        </w:tc>
        <w:tc>
          <w:tcPr>
            <w:tcW w:w="944" w:type="dxa"/>
            <w:gridSpan w:val="4"/>
            <w:tcBorders>
              <w:bottom w:val="single" w:sz="4" w:space="0" w:color="auto"/>
            </w:tcBorders>
          </w:tcPr>
          <w:p w:rsidR="0091564F" w:rsidRPr="004B643A" w:rsidRDefault="0091564F" w:rsidP="00CB0039">
            <w:pPr>
              <w:rPr>
                <w:b/>
                <w:sz w:val="12"/>
                <w:szCs w:val="12"/>
              </w:rPr>
            </w:pPr>
            <w:r w:rsidRPr="004B643A">
              <w:rPr>
                <w:b/>
                <w:sz w:val="12"/>
                <w:szCs w:val="12"/>
              </w:rPr>
              <w:t>Октябрь</w:t>
            </w:r>
          </w:p>
        </w:tc>
        <w:tc>
          <w:tcPr>
            <w:tcW w:w="240" w:type="dxa"/>
            <w:vMerge w:val="restart"/>
            <w:tcBorders>
              <w:top w:val="single" w:sz="4" w:space="0" w:color="auto"/>
              <w:right w:val="single" w:sz="4" w:space="0" w:color="auto"/>
            </w:tcBorders>
            <w:textDirection w:val="btLr"/>
          </w:tcPr>
          <w:p w:rsidR="0091564F" w:rsidRPr="004B643A" w:rsidRDefault="0091564F" w:rsidP="00CB0039">
            <w:pPr>
              <w:ind w:left="113" w:right="113"/>
              <w:jc w:val="center"/>
              <w:rPr>
                <w:b/>
                <w:sz w:val="12"/>
                <w:szCs w:val="12"/>
              </w:rPr>
            </w:pPr>
            <w:r w:rsidRPr="004B643A">
              <w:rPr>
                <w:b/>
                <w:sz w:val="12"/>
                <w:szCs w:val="12"/>
              </w:rPr>
              <w:t>3 – 9</w:t>
            </w:r>
          </w:p>
        </w:tc>
        <w:tc>
          <w:tcPr>
            <w:tcW w:w="708" w:type="dxa"/>
            <w:gridSpan w:val="3"/>
            <w:tcBorders>
              <w:top w:val="single" w:sz="4" w:space="0" w:color="auto"/>
              <w:left w:val="single" w:sz="4" w:space="0" w:color="auto"/>
            </w:tcBorders>
          </w:tcPr>
          <w:p w:rsidR="0091564F" w:rsidRPr="004B643A" w:rsidRDefault="0091564F" w:rsidP="00CB0039">
            <w:pPr>
              <w:jc w:val="center"/>
              <w:rPr>
                <w:b/>
                <w:sz w:val="12"/>
                <w:szCs w:val="12"/>
              </w:rPr>
            </w:pPr>
            <w:r w:rsidRPr="004B643A">
              <w:rPr>
                <w:b/>
                <w:sz w:val="12"/>
                <w:szCs w:val="12"/>
              </w:rPr>
              <w:t>Ноябрь</w:t>
            </w:r>
          </w:p>
        </w:tc>
        <w:tc>
          <w:tcPr>
            <w:tcW w:w="944" w:type="dxa"/>
            <w:gridSpan w:val="4"/>
          </w:tcPr>
          <w:p w:rsidR="0091564F" w:rsidRPr="004B643A" w:rsidRDefault="0091564F" w:rsidP="00CB0039">
            <w:pPr>
              <w:jc w:val="center"/>
              <w:rPr>
                <w:b/>
                <w:sz w:val="12"/>
                <w:szCs w:val="12"/>
              </w:rPr>
            </w:pPr>
            <w:r w:rsidRPr="004B643A">
              <w:rPr>
                <w:b/>
                <w:sz w:val="12"/>
                <w:szCs w:val="12"/>
              </w:rPr>
              <w:t>Декабрь</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29.12 – 4.01</w:t>
            </w:r>
          </w:p>
        </w:tc>
        <w:tc>
          <w:tcPr>
            <w:tcW w:w="708" w:type="dxa"/>
            <w:gridSpan w:val="3"/>
          </w:tcPr>
          <w:p w:rsidR="0091564F" w:rsidRPr="004B643A" w:rsidRDefault="0091564F" w:rsidP="00CB0039">
            <w:pPr>
              <w:jc w:val="center"/>
              <w:rPr>
                <w:b/>
                <w:sz w:val="12"/>
                <w:szCs w:val="12"/>
              </w:rPr>
            </w:pPr>
            <w:r w:rsidRPr="004B643A">
              <w:rPr>
                <w:b/>
                <w:sz w:val="12"/>
                <w:szCs w:val="12"/>
              </w:rPr>
              <w:t>Январь</w:t>
            </w:r>
          </w:p>
        </w:tc>
        <w:tc>
          <w:tcPr>
            <w:tcW w:w="236" w:type="dxa"/>
            <w:vMerge w:val="restart"/>
            <w:tcBorders>
              <w:top w:val="single" w:sz="4" w:space="0" w:color="auto"/>
            </w:tcBorders>
            <w:textDirection w:val="btLr"/>
            <w:vAlign w:val="center"/>
          </w:tcPr>
          <w:p w:rsidR="0091564F" w:rsidRPr="004B643A" w:rsidRDefault="0091564F" w:rsidP="00CB0039">
            <w:pPr>
              <w:ind w:left="113" w:right="113"/>
              <w:jc w:val="center"/>
              <w:rPr>
                <w:b/>
                <w:sz w:val="12"/>
                <w:szCs w:val="12"/>
              </w:rPr>
            </w:pPr>
            <w:r w:rsidRPr="004B643A">
              <w:rPr>
                <w:b/>
                <w:sz w:val="12"/>
                <w:szCs w:val="12"/>
              </w:rPr>
              <w:t>26.01 – 1.02</w:t>
            </w:r>
          </w:p>
        </w:tc>
        <w:tc>
          <w:tcPr>
            <w:tcW w:w="708" w:type="dxa"/>
            <w:gridSpan w:val="3"/>
          </w:tcPr>
          <w:p w:rsidR="0091564F" w:rsidRPr="004B643A" w:rsidRDefault="0091564F" w:rsidP="00CB0039">
            <w:pPr>
              <w:jc w:val="center"/>
              <w:rPr>
                <w:b/>
                <w:sz w:val="12"/>
                <w:szCs w:val="12"/>
              </w:rPr>
            </w:pPr>
            <w:r w:rsidRPr="004B643A">
              <w:rPr>
                <w:b/>
                <w:sz w:val="12"/>
                <w:szCs w:val="12"/>
              </w:rPr>
              <w:t>Февраль</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23.02 – 1.03</w:t>
            </w:r>
          </w:p>
        </w:tc>
        <w:tc>
          <w:tcPr>
            <w:tcW w:w="944" w:type="dxa"/>
            <w:gridSpan w:val="4"/>
          </w:tcPr>
          <w:p w:rsidR="0091564F" w:rsidRPr="004B643A" w:rsidRDefault="0091564F" w:rsidP="00CB0039">
            <w:pPr>
              <w:jc w:val="center"/>
              <w:rPr>
                <w:b/>
                <w:sz w:val="12"/>
                <w:szCs w:val="12"/>
              </w:rPr>
            </w:pPr>
            <w:r w:rsidRPr="004B643A">
              <w:rPr>
                <w:b/>
                <w:sz w:val="12"/>
                <w:szCs w:val="12"/>
              </w:rPr>
              <w:t>Март</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30.03 – 5.04</w:t>
            </w:r>
          </w:p>
        </w:tc>
        <w:tc>
          <w:tcPr>
            <w:tcW w:w="708" w:type="dxa"/>
            <w:gridSpan w:val="3"/>
          </w:tcPr>
          <w:p w:rsidR="0091564F" w:rsidRPr="004B643A" w:rsidRDefault="0091564F" w:rsidP="00CB0039">
            <w:pPr>
              <w:jc w:val="center"/>
              <w:rPr>
                <w:b/>
                <w:sz w:val="12"/>
                <w:szCs w:val="12"/>
              </w:rPr>
            </w:pPr>
            <w:r w:rsidRPr="004B643A">
              <w:rPr>
                <w:b/>
                <w:sz w:val="12"/>
                <w:szCs w:val="12"/>
              </w:rPr>
              <w:t>Апрель</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27.04. – 3.05</w:t>
            </w:r>
          </w:p>
        </w:tc>
        <w:tc>
          <w:tcPr>
            <w:tcW w:w="944" w:type="dxa"/>
            <w:gridSpan w:val="4"/>
          </w:tcPr>
          <w:p w:rsidR="0091564F" w:rsidRPr="004B643A" w:rsidRDefault="0091564F" w:rsidP="00CB0039">
            <w:pPr>
              <w:jc w:val="center"/>
              <w:rPr>
                <w:b/>
                <w:sz w:val="12"/>
                <w:szCs w:val="12"/>
              </w:rPr>
            </w:pPr>
            <w:r w:rsidRPr="004B643A">
              <w:rPr>
                <w:b/>
                <w:sz w:val="12"/>
                <w:szCs w:val="12"/>
              </w:rPr>
              <w:t>Май</w:t>
            </w:r>
          </w:p>
        </w:tc>
        <w:tc>
          <w:tcPr>
            <w:tcW w:w="944" w:type="dxa"/>
            <w:gridSpan w:val="4"/>
          </w:tcPr>
          <w:p w:rsidR="0091564F" w:rsidRPr="004B643A" w:rsidRDefault="0091564F" w:rsidP="00CB0039">
            <w:pPr>
              <w:jc w:val="center"/>
              <w:rPr>
                <w:b/>
                <w:sz w:val="12"/>
                <w:szCs w:val="12"/>
              </w:rPr>
            </w:pPr>
            <w:r w:rsidRPr="004B643A">
              <w:rPr>
                <w:b/>
                <w:sz w:val="12"/>
                <w:szCs w:val="12"/>
              </w:rPr>
              <w:t>Июнь</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29.06 – 5.07</w:t>
            </w:r>
          </w:p>
        </w:tc>
        <w:tc>
          <w:tcPr>
            <w:tcW w:w="708" w:type="dxa"/>
            <w:gridSpan w:val="3"/>
          </w:tcPr>
          <w:p w:rsidR="0091564F" w:rsidRPr="004B643A" w:rsidRDefault="0091564F" w:rsidP="00CB0039">
            <w:pPr>
              <w:jc w:val="center"/>
              <w:rPr>
                <w:b/>
                <w:sz w:val="12"/>
                <w:szCs w:val="12"/>
              </w:rPr>
            </w:pPr>
            <w:r w:rsidRPr="004B643A">
              <w:rPr>
                <w:b/>
                <w:sz w:val="12"/>
                <w:szCs w:val="12"/>
              </w:rPr>
              <w:t>Июль</w:t>
            </w:r>
          </w:p>
        </w:tc>
        <w:tc>
          <w:tcPr>
            <w:tcW w:w="236" w:type="dxa"/>
            <w:vMerge w:val="restart"/>
            <w:textDirection w:val="btLr"/>
            <w:vAlign w:val="center"/>
          </w:tcPr>
          <w:p w:rsidR="0091564F" w:rsidRPr="004B643A" w:rsidRDefault="0091564F" w:rsidP="00CB0039">
            <w:pPr>
              <w:ind w:left="113" w:right="113"/>
              <w:jc w:val="center"/>
              <w:rPr>
                <w:b/>
                <w:sz w:val="12"/>
                <w:szCs w:val="12"/>
              </w:rPr>
            </w:pPr>
            <w:r w:rsidRPr="004B643A">
              <w:rPr>
                <w:b/>
                <w:sz w:val="12"/>
                <w:szCs w:val="12"/>
              </w:rPr>
              <w:t>27.07 – 2.08</w:t>
            </w:r>
          </w:p>
        </w:tc>
        <w:tc>
          <w:tcPr>
            <w:tcW w:w="944" w:type="dxa"/>
            <w:gridSpan w:val="4"/>
            <w:tcBorders>
              <w:top w:val="nil"/>
              <w:bottom w:val="nil"/>
              <w:right w:val="single" w:sz="12" w:space="0" w:color="000000"/>
            </w:tcBorders>
          </w:tcPr>
          <w:p w:rsidR="0091564F" w:rsidRPr="004B643A" w:rsidRDefault="0091564F" w:rsidP="00CB0039">
            <w:pPr>
              <w:jc w:val="center"/>
              <w:rPr>
                <w:b/>
                <w:sz w:val="12"/>
                <w:szCs w:val="12"/>
              </w:rPr>
            </w:pPr>
            <w:r w:rsidRPr="004B643A">
              <w:rPr>
                <w:b/>
                <w:sz w:val="12"/>
                <w:szCs w:val="12"/>
              </w:rPr>
              <w:t>Август</w:t>
            </w:r>
          </w:p>
        </w:tc>
        <w:tc>
          <w:tcPr>
            <w:tcW w:w="401" w:type="dxa"/>
            <w:vMerge w:val="restart"/>
            <w:tcBorders>
              <w:top w:val="single" w:sz="4" w:space="0" w:color="auto"/>
              <w:left w:val="single" w:sz="12" w:space="0" w:color="000000"/>
            </w:tcBorders>
            <w:textDirection w:val="btLr"/>
          </w:tcPr>
          <w:p w:rsidR="0091564F" w:rsidRPr="004B643A" w:rsidRDefault="0091564F" w:rsidP="00CB0039">
            <w:pPr>
              <w:ind w:left="113" w:right="113"/>
              <w:jc w:val="center"/>
              <w:rPr>
                <w:b/>
                <w:sz w:val="16"/>
                <w:szCs w:val="16"/>
              </w:rPr>
            </w:pPr>
            <w:r w:rsidRPr="004B643A">
              <w:rPr>
                <w:b/>
                <w:sz w:val="16"/>
                <w:szCs w:val="16"/>
              </w:rPr>
              <w:t>Аудиторные занятия</w:t>
            </w:r>
          </w:p>
        </w:tc>
        <w:tc>
          <w:tcPr>
            <w:tcW w:w="425" w:type="dxa"/>
            <w:vMerge w:val="restart"/>
            <w:textDirection w:val="btLr"/>
            <w:vAlign w:val="center"/>
          </w:tcPr>
          <w:p w:rsidR="0091564F" w:rsidRPr="004B643A" w:rsidRDefault="0091564F" w:rsidP="00CB0039">
            <w:pPr>
              <w:ind w:left="113" w:right="113"/>
              <w:jc w:val="center"/>
              <w:rPr>
                <w:b/>
                <w:sz w:val="16"/>
                <w:szCs w:val="16"/>
              </w:rPr>
            </w:pPr>
            <w:r w:rsidRPr="004B643A">
              <w:rPr>
                <w:b/>
                <w:sz w:val="16"/>
                <w:szCs w:val="16"/>
              </w:rPr>
              <w:t xml:space="preserve">Промежуточная аттестация </w:t>
            </w:r>
          </w:p>
        </w:tc>
        <w:tc>
          <w:tcPr>
            <w:tcW w:w="426" w:type="dxa"/>
            <w:vMerge w:val="restart"/>
            <w:textDirection w:val="btLr"/>
            <w:vAlign w:val="center"/>
          </w:tcPr>
          <w:p w:rsidR="0091564F" w:rsidRPr="004B643A" w:rsidRDefault="0091564F" w:rsidP="00CB0039">
            <w:pPr>
              <w:ind w:left="113" w:right="113"/>
              <w:jc w:val="center"/>
              <w:rPr>
                <w:b/>
                <w:sz w:val="12"/>
                <w:szCs w:val="12"/>
              </w:rPr>
            </w:pPr>
            <w:r w:rsidRPr="004B643A">
              <w:rPr>
                <w:b/>
                <w:sz w:val="16"/>
                <w:szCs w:val="16"/>
              </w:rPr>
              <w:t>Резерв учебного времени</w:t>
            </w:r>
          </w:p>
        </w:tc>
        <w:tc>
          <w:tcPr>
            <w:tcW w:w="425" w:type="dxa"/>
            <w:vMerge w:val="restart"/>
            <w:textDirection w:val="btLr"/>
            <w:vAlign w:val="center"/>
          </w:tcPr>
          <w:p w:rsidR="0091564F" w:rsidRPr="004B643A" w:rsidRDefault="0091564F" w:rsidP="00CB0039">
            <w:pPr>
              <w:ind w:left="113" w:right="113"/>
              <w:jc w:val="center"/>
              <w:rPr>
                <w:b/>
                <w:sz w:val="16"/>
                <w:szCs w:val="16"/>
              </w:rPr>
            </w:pPr>
            <w:r w:rsidRPr="004B643A">
              <w:rPr>
                <w:b/>
                <w:sz w:val="16"/>
                <w:szCs w:val="16"/>
              </w:rPr>
              <w:t>Итоговая  аттестация</w:t>
            </w:r>
          </w:p>
        </w:tc>
        <w:tc>
          <w:tcPr>
            <w:tcW w:w="425" w:type="dxa"/>
            <w:vMerge w:val="restart"/>
            <w:textDirection w:val="btLr"/>
            <w:vAlign w:val="center"/>
          </w:tcPr>
          <w:p w:rsidR="0091564F" w:rsidRPr="004B643A" w:rsidRDefault="0091564F" w:rsidP="00CB0039">
            <w:pPr>
              <w:ind w:left="113" w:right="113"/>
              <w:jc w:val="center"/>
              <w:rPr>
                <w:b/>
                <w:sz w:val="16"/>
                <w:szCs w:val="16"/>
              </w:rPr>
            </w:pPr>
            <w:r w:rsidRPr="004B643A">
              <w:rPr>
                <w:b/>
                <w:sz w:val="16"/>
                <w:szCs w:val="16"/>
              </w:rPr>
              <w:t>Каникулы</w:t>
            </w:r>
          </w:p>
        </w:tc>
        <w:tc>
          <w:tcPr>
            <w:tcW w:w="425" w:type="dxa"/>
            <w:vMerge w:val="restart"/>
            <w:tcBorders>
              <w:right w:val="single" w:sz="12" w:space="0" w:color="000000"/>
            </w:tcBorders>
            <w:textDirection w:val="btLr"/>
            <w:vAlign w:val="center"/>
          </w:tcPr>
          <w:p w:rsidR="0091564F" w:rsidRPr="004B643A" w:rsidRDefault="0091564F" w:rsidP="00CB0039">
            <w:pPr>
              <w:ind w:left="113" w:right="113"/>
              <w:jc w:val="center"/>
              <w:rPr>
                <w:b/>
                <w:sz w:val="16"/>
                <w:szCs w:val="16"/>
              </w:rPr>
            </w:pPr>
            <w:r w:rsidRPr="004B643A">
              <w:rPr>
                <w:b/>
                <w:sz w:val="16"/>
                <w:szCs w:val="16"/>
              </w:rPr>
              <w:t xml:space="preserve">Всего </w:t>
            </w:r>
          </w:p>
        </w:tc>
      </w:tr>
      <w:tr w:rsidR="0091564F" w:rsidRPr="004B643A" w:rsidTr="00CB0039">
        <w:trPr>
          <w:cantSplit/>
          <w:trHeight w:val="1630"/>
        </w:trPr>
        <w:tc>
          <w:tcPr>
            <w:tcW w:w="503" w:type="dxa"/>
            <w:vMerge/>
            <w:tcBorders>
              <w:left w:val="single" w:sz="12" w:space="0" w:color="000000"/>
              <w:bottom w:val="single" w:sz="8" w:space="0" w:color="000000"/>
            </w:tcBorders>
          </w:tcPr>
          <w:p w:rsidR="0091564F" w:rsidRPr="004B643A" w:rsidRDefault="0091564F" w:rsidP="00CB0039">
            <w:pPr>
              <w:jc w:val="center"/>
              <w:rPr>
                <w:sz w:val="12"/>
                <w:szCs w:val="12"/>
              </w:rPr>
            </w:pPr>
          </w:p>
        </w:tc>
        <w:tc>
          <w:tcPr>
            <w:tcW w:w="385"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 – 7</w:t>
            </w:r>
          </w:p>
        </w:tc>
        <w:tc>
          <w:tcPr>
            <w:tcW w:w="268"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8 – 14</w:t>
            </w:r>
          </w:p>
        </w:tc>
        <w:tc>
          <w:tcPr>
            <w:tcW w:w="269"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15 – 21</w:t>
            </w:r>
          </w:p>
        </w:tc>
        <w:tc>
          <w:tcPr>
            <w:tcW w:w="270"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22 – 28</w:t>
            </w:r>
          </w:p>
        </w:tc>
        <w:tc>
          <w:tcPr>
            <w:tcW w:w="275" w:type="dxa"/>
            <w:vMerge/>
            <w:tcBorders>
              <w:bottom w:val="single" w:sz="8" w:space="0" w:color="000000"/>
            </w:tcBorders>
          </w:tcPr>
          <w:p w:rsidR="0091564F" w:rsidRPr="004B643A" w:rsidRDefault="0091564F" w:rsidP="00CB0039">
            <w:pPr>
              <w:jc w:val="center"/>
              <w:rPr>
                <w:sz w:val="12"/>
                <w:szCs w:val="12"/>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6 – 12</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13 – 19</w:t>
            </w:r>
          </w:p>
        </w:tc>
        <w:tc>
          <w:tcPr>
            <w:tcW w:w="236" w:type="dxa"/>
            <w:tcBorders>
              <w:top w:val="single" w:sz="4" w:space="0" w:color="auto"/>
              <w:bottom w:val="single" w:sz="8" w:space="0" w:color="000000"/>
              <w:right w:val="single" w:sz="4" w:space="0" w:color="auto"/>
            </w:tcBorders>
            <w:textDirection w:val="btLr"/>
            <w:vAlign w:val="center"/>
          </w:tcPr>
          <w:p w:rsidR="0091564F" w:rsidRPr="004B643A" w:rsidRDefault="0091564F" w:rsidP="00CB0039">
            <w:pPr>
              <w:ind w:left="113" w:right="113"/>
              <w:jc w:val="center"/>
              <w:rPr>
                <w:b/>
                <w:sz w:val="12"/>
                <w:szCs w:val="12"/>
              </w:rPr>
            </w:pPr>
            <w:r w:rsidRPr="004B643A">
              <w:rPr>
                <w:b/>
                <w:sz w:val="12"/>
                <w:szCs w:val="12"/>
              </w:rPr>
              <w:t>20 – 26</w:t>
            </w:r>
          </w:p>
        </w:tc>
        <w:tc>
          <w:tcPr>
            <w:tcW w:w="236" w:type="dxa"/>
            <w:tcBorders>
              <w:top w:val="single" w:sz="4" w:space="0" w:color="auto"/>
              <w:left w:val="single" w:sz="4" w:space="0" w:color="auto"/>
              <w:bottom w:val="single" w:sz="8" w:space="0" w:color="000000"/>
            </w:tcBorders>
            <w:textDirection w:val="btLr"/>
          </w:tcPr>
          <w:p w:rsidR="0091564F" w:rsidRPr="004B643A" w:rsidRDefault="0091564F" w:rsidP="00CB0039">
            <w:pPr>
              <w:ind w:left="113" w:right="113"/>
              <w:jc w:val="center"/>
              <w:rPr>
                <w:sz w:val="12"/>
                <w:szCs w:val="12"/>
              </w:rPr>
            </w:pPr>
            <w:r w:rsidRPr="004B643A">
              <w:rPr>
                <w:b/>
                <w:sz w:val="12"/>
                <w:szCs w:val="12"/>
              </w:rPr>
              <w:t>27.10 – 2.11</w:t>
            </w:r>
          </w:p>
        </w:tc>
        <w:tc>
          <w:tcPr>
            <w:tcW w:w="240" w:type="dxa"/>
            <w:vMerge/>
            <w:tcBorders>
              <w:bottom w:val="single" w:sz="8" w:space="0" w:color="000000"/>
              <w:right w:val="single" w:sz="4" w:space="0" w:color="auto"/>
            </w:tcBorders>
            <w:textDirection w:val="btLr"/>
            <w:vAlign w:val="center"/>
          </w:tcPr>
          <w:p w:rsidR="0091564F" w:rsidRPr="004B643A" w:rsidRDefault="0091564F" w:rsidP="00CB0039">
            <w:pPr>
              <w:ind w:left="113" w:right="113"/>
              <w:jc w:val="center"/>
              <w:rPr>
                <w:b/>
                <w:sz w:val="12"/>
                <w:szCs w:val="12"/>
              </w:rPr>
            </w:pPr>
          </w:p>
        </w:tc>
        <w:tc>
          <w:tcPr>
            <w:tcW w:w="236" w:type="dxa"/>
            <w:tcBorders>
              <w:left w:val="single" w:sz="4" w:space="0" w:color="auto"/>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10 – 16</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17 – 23</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24 – 30</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 – 7</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8 – 14</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15 – 21</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22 – 28</w:t>
            </w:r>
          </w:p>
        </w:tc>
        <w:tc>
          <w:tcPr>
            <w:tcW w:w="236" w:type="dxa"/>
            <w:vMerge/>
            <w:tcBorders>
              <w:bottom w:val="single" w:sz="8" w:space="0" w:color="000000"/>
            </w:tcBorders>
          </w:tcPr>
          <w:p w:rsidR="0091564F" w:rsidRPr="004B643A" w:rsidRDefault="0091564F" w:rsidP="00CB0039">
            <w:pPr>
              <w:jc w:val="center"/>
              <w:rPr>
                <w:sz w:val="12"/>
                <w:szCs w:val="12"/>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5 – 11</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12 – 18</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19 – 25</w:t>
            </w:r>
          </w:p>
        </w:tc>
        <w:tc>
          <w:tcPr>
            <w:tcW w:w="236" w:type="dxa"/>
            <w:vMerge/>
            <w:tcBorders>
              <w:bottom w:val="single" w:sz="8" w:space="0" w:color="000000"/>
            </w:tcBorders>
          </w:tcPr>
          <w:p w:rsidR="0091564F" w:rsidRPr="004B643A" w:rsidRDefault="0091564F" w:rsidP="00CB0039">
            <w:pPr>
              <w:jc w:val="center"/>
              <w:rPr>
                <w:sz w:val="12"/>
                <w:szCs w:val="12"/>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 –8</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9 – 15</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16 – 22</w:t>
            </w:r>
          </w:p>
        </w:tc>
        <w:tc>
          <w:tcPr>
            <w:tcW w:w="236" w:type="dxa"/>
            <w:vMerge/>
            <w:tcBorders>
              <w:bottom w:val="single" w:sz="8" w:space="0" w:color="000000"/>
            </w:tcBorders>
          </w:tcPr>
          <w:p w:rsidR="0091564F" w:rsidRPr="004B643A" w:rsidRDefault="0091564F" w:rsidP="00CB0039">
            <w:pPr>
              <w:jc w:val="center"/>
              <w:rPr>
                <w:sz w:val="16"/>
                <w:szCs w:val="16"/>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 –8</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9 – 15</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16 – 22</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23 – 29</w:t>
            </w:r>
          </w:p>
        </w:tc>
        <w:tc>
          <w:tcPr>
            <w:tcW w:w="236" w:type="dxa"/>
            <w:vMerge/>
            <w:tcBorders>
              <w:bottom w:val="single" w:sz="8" w:space="0" w:color="000000"/>
            </w:tcBorders>
          </w:tcPr>
          <w:p w:rsidR="0091564F" w:rsidRPr="004B643A" w:rsidRDefault="0091564F" w:rsidP="00CB0039">
            <w:pPr>
              <w:jc w:val="center"/>
              <w:rPr>
                <w:sz w:val="16"/>
                <w:szCs w:val="16"/>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6 – 12</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13 – 19</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20 – 26</w:t>
            </w:r>
          </w:p>
        </w:tc>
        <w:tc>
          <w:tcPr>
            <w:tcW w:w="236" w:type="dxa"/>
            <w:vMerge/>
            <w:tcBorders>
              <w:bottom w:val="single" w:sz="8" w:space="0" w:color="000000"/>
            </w:tcBorders>
          </w:tcPr>
          <w:p w:rsidR="0091564F" w:rsidRPr="004B643A" w:rsidRDefault="0091564F" w:rsidP="00CB0039">
            <w:pPr>
              <w:jc w:val="center"/>
              <w:rPr>
                <w:sz w:val="16"/>
                <w:szCs w:val="16"/>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4 – 10</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11 – 17</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18 – 24</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25 – 31</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 – 7</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8 – 14</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15 – 21</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22 – 28</w:t>
            </w:r>
          </w:p>
        </w:tc>
        <w:tc>
          <w:tcPr>
            <w:tcW w:w="236" w:type="dxa"/>
            <w:vMerge/>
            <w:tcBorders>
              <w:bottom w:val="single" w:sz="8" w:space="0" w:color="000000"/>
            </w:tcBorders>
          </w:tcPr>
          <w:p w:rsidR="0091564F" w:rsidRPr="004B643A" w:rsidRDefault="0091564F" w:rsidP="00CB0039">
            <w:pPr>
              <w:jc w:val="center"/>
              <w:rPr>
                <w:sz w:val="16"/>
                <w:szCs w:val="16"/>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6 – 12</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13 – 19</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20 – 26</w:t>
            </w:r>
          </w:p>
        </w:tc>
        <w:tc>
          <w:tcPr>
            <w:tcW w:w="236" w:type="dxa"/>
            <w:vMerge/>
            <w:tcBorders>
              <w:bottom w:val="single" w:sz="8" w:space="0" w:color="000000"/>
            </w:tcBorders>
          </w:tcPr>
          <w:p w:rsidR="0091564F" w:rsidRPr="004B643A" w:rsidRDefault="0091564F" w:rsidP="00CB0039">
            <w:pPr>
              <w:jc w:val="center"/>
              <w:rPr>
                <w:sz w:val="16"/>
                <w:szCs w:val="16"/>
              </w:rPr>
            </w:pP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3 – 9</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10 – 16</w:t>
            </w:r>
          </w:p>
        </w:tc>
        <w:tc>
          <w:tcPr>
            <w:tcW w:w="236" w:type="dxa"/>
            <w:tcBorders>
              <w:bottom w:val="single" w:sz="8"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17 – 23</w:t>
            </w:r>
          </w:p>
        </w:tc>
        <w:tc>
          <w:tcPr>
            <w:tcW w:w="236" w:type="dxa"/>
            <w:tcBorders>
              <w:bottom w:val="single" w:sz="8" w:space="0" w:color="000000"/>
              <w:right w:val="single" w:sz="12" w:space="0" w:color="000000"/>
            </w:tcBorders>
            <w:textDirection w:val="btLr"/>
            <w:vAlign w:val="center"/>
          </w:tcPr>
          <w:p w:rsidR="0091564F" w:rsidRPr="004B643A" w:rsidRDefault="0091564F" w:rsidP="00CB0039">
            <w:pPr>
              <w:ind w:left="113" w:right="113"/>
              <w:jc w:val="center"/>
              <w:rPr>
                <w:b/>
                <w:sz w:val="12"/>
                <w:szCs w:val="12"/>
              </w:rPr>
            </w:pPr>
            <w:r w:rsidRPr="004B643A">
              <w:rPr>
                <w:b/>
                <w:sz w:val="12"/>
                <w:szCs w:val="12"/>
              </w:rPr>
              <w:t>24 – 31</w:t>
            </w:r>
          </w:p>
        </w:tc>
        <w:tc>
          <w:tcPr>
            <w:tcW w:w="401" w:type="dxa"/>
            <w:vMerge/>
            <w:tcBorders>
              <w:left w:val="single" w:sz="12" w:space="0" w:color="000000"/>
              <w:bottom w:val="single" w:sz="8" w:space="0" w:color="000000"/>
            </w:tcBorders>
            <w:textDirection w:val="btLr"/>
            <w:vAlign w:val="center"/>
          </w:tcPr>
          <w:p w:rsidR="0091564F" w:rsidRPr="004B643A" w:rsidRDefault="0091564F" w:rsidP="00CB0039">
            <w:pPr>
              <w:ind w:left="113" w:right="113"/>
              <w:jc w:val="center"/>
              <w:rPr>
                <w:b/>
                <w:sz w:val="16"/>
                <w:szCs w:val="16"/>
              </w:rPr>
            </w:pPr>
          </w:p>
        </w:tc>
        <w:tc>
          <w:tcPr>
            <w:tcW w:w="425" w:type="dxa"/>
            <w:vMerge/>
            <w:tcBorders>
              <w:bottom w:val="single" w:sz="8" w:space="0" w:color="000000"/>
            </w:tcBorders>
          </w:tcPr>
          <w:p w:rsidR="0091564F" w:rsidRPr="004B643A" w:rsidRDefault="0091564F" w:rsidP="00CB0039">
            <w:pPr>
              <w:jc w:val="center"/>
              <w:rPr>
                <w:sz w:val="12"/>
                <w:szCs w:val="12"/>
              </w:rPr>
            </w:pPr>
          </w:p>
        </w:tc>
        <w:tc>
          <w:tcPr>
            <w:tcW w:w="426" w:type="dxa"/>
            <w:vMerge/>
            <w:tcBorders>
              <w:bottom w:val="single" w:sz="8" w:space="0" w:color="000000"/>
            </w:tcBorders>
            <w:textDirection w:val="btLr"/>
            <w:vAlign w:val="center"/>
          </w:tcPr>
          <w:p w:rsidR="0091564F" w:rsidRPr="004B643A" w:rsidRDefault="0091564F" w:rsidP="00CB0039">
            <w:pPr>
              <w:ind w:left="113" w:right="113"/>
              <w:jc w:val="center"/>
              <w:rPr>
                <w:b/>
                <w:sz w:val="12"/>
                <w:szCs w:val="12"/>
              </w:rPr>
            </w:pPr>
          </w:p>
        </w:tc>
        <w:tc>
          <w:tcPr>
            <w:tcW w:w="425" w:type="dxa"/>
            <w:vMerge/>
            <w:tcBorders>
              <w:bottom w:val="single" w:sz="8" w:space="0" w:color="000000"/>
            </w:tcBorders>
            <w:vAlign w:val="center"/>
          </w:tcPr>
          <w:p w:rsidR="0091564F" w:rsidRPr="004B643A" w:rsidRDefault="0091564F" w:rsidP="00CB0039">
            <w:pPr>
              <w:jc w:val="center"/>
              <w:rPr>
                <w:sz w:val="12"/>
                <w:szCs w:val="12"/>
              </w:rPr>
            </w:pPr>
          </w:p>
        </w:tc>
        <w:tc>
          <w:tcPr>
            <w:tcW w:w="425" w:type="dxa"/>
            <w:vMerge/>
            <w:tcBorders>
              <w:bottom w:val="single" w:sz="8" w:space="0" w:color="000000"/>
            </w:tcBorders>
            <w:vAlign w:val="center"/>
          </w:tcPr>
          <w:p w:rsidR="0091564F" w:rsidRPr="004B643A" w:rsidRDefault="0091564F" w:rsidP="00CB0039">
            <w:pPr>
              <w:jc w:val="center"/>
              <w:rPr>
                <w:sz w:val="12"/>
                <w:szCs w:val="12"/>
              </w:rPr>
            </w:pPr>
          </w:p>
        </w:tc>
        <w:tc>
          <w:tcPr>
            <w:tcW w:w="425" w:type="dxa"/>
            <w:vMerge/>
            <w:tcBorders>
              <w:bottom w:val="single" w:sz="8" w:space="0" w:color="000000"/>
              <w:right w:val="single" w:sz="12" w:space="0" w:color="000000"/>
            </w:tcBorders>
            <w:vAlign w:val="center"/>
          </w:tcPr>
          <w:p w:rsidR="0091564F" w:rsidRPr="004B643A" w:rsidRDefault="0091564F" w:rsidP="00CB0039">
            <w:pPr>
              <w:jc w:val="center"/>
              <w:rPr>
                <w:sz w:val="12"/>
                <w:szCs w:val="12"/>
              </w:rPr>
            </w:pPr>
          </w:p>
        </w:tc>
      </w:tr>
      <w:tr w:rsidR="0091564F" w:rsidRPr="004B643A" w:rsidTr="00CB0039">
        <w:trPr>
          <w:trHeight w:val="173"/>
        </w:trPr>
        <w:tc>
          <w:tcPr>
            <w:tcW w:w="503" w:type="dxa"/>
            <w:tcBorders>
              <w:top w:val="single" w:sz="8" w:space="0" w:color="000000"/>
              <w:left w:val="single" w:sz="12" w:space="0" w:color="000000"/>
            </w:tcBorders>
          </w:tcPr>
          <w:p w:rsidR="0091564F" w:rsidRPr="004B643A" w:rsidRDefault="0091564F" w:rsidP="00CB0039">
            <w:pPr>
              <w:jc w:val="center"/>
              <w:rPr>
                <w:b/>
                <w:sz w:val="16"/>
                <w:szCs w:val="16"/>
              </w:rPr>
            </w:pPr>
            <w:r w:rsidRPr="004B643A">
              <w:rPr>
                <w:b/>
                <w:sz w:val="16"/>
                <w:szCs w:val="16"/>
              </w:rPr>
              <w:t>1</w:t>
            </w:r>
          </w:p>
        </w:tc>
        <w:tc>
          <w:tcPr>
            <w:tcW w:w="385" w:type="dxa"/>
            <w:tcBorders>
              <w:top w:val="single" w:sz="8" w:space="0" w:color="000000"/>
            </w:tcBorders>
          </w:tcPr>
          <w:p w:rsidR="0091564F" w:rsidRPr="004B643A" w:rsidRDefault="0091564F" w:rsidP="00CB0039">
            <w:pPr>
              <w:jc w:val="center"/>
              <w:rPr>
                <w:sz w:val="16"/>
                <w:szCs w:val="16"/>
              </w:rPr>
            </w:pPr>
          </w:p>
        </w:tc>
        <w:tc>
          <w:tcPr>
            <w:tcW w:w="268" w:type="dxa"/>
            <w:tcBorders>
              <w:top w:val="single" w:sz="8" w:space="0" w:color="000000"/>
            </w:tcBorders>
          </w:tcPr>
          <w:p w:rsidR="0091564F" w:rsidRPr="004B643A" w:rsidRDefault="0091564F" w:rsidP="00CB0039">
            <w:pPr>
              <w:jc w:val="center"/>
              <w:rPr>
                <w:sz w:val="16"/>
                <w:szCs w:val="16"/>
              </w:rPr>
            </w:pPr>
          </w:p>
        </w:tc>
        <w:tc>
          <w:tcPr>
            <w:tcW w:w="269" w:type="dxa"/>
            <w:tcBorders>
              <w:top w:val="single" w:sz="8" w:space="0" w:color="000000"/>
            </w:tcBorders>
          </w:tcPr>
          <w:p w:rsidR="0091564F" w:rsidRPr="004B643A" w:rsidRDefault="0091564F" w:rsidP="00CB0039">
            <w:pPr>
              <w:jc w:val="center"/>
              <w:rPr>
                <w:sz w:val="16"/>
                <w:szCs w:val="16"/>
              </w:rPr>
            </w:pPr>
          </w:p>
        </w:tc>
        <w:tc>
          <w:tcPr>
            <w:tcW w:w="270" w:type="dxa"/>
            <w:tcBorders>
              <w:top w:val="single" w:sz="8" w:space="0" w:color="000000"/>
            </w:tcBorders>
          </w:tcPr>
          <w:p w:rsidR="0091564F" w:rsidRPr="004B643A" w:rsidRDefault="0091564F" w:rsidP="00CB0039">
            <w:pPr>
              <w:jc w:val="center"/>
              <w:rPr>
                <w:sz w:val="16"/>
                <w:szCs w:val="16"/>
              </w:rPr>
            </w:pPr>
          </w:p>
        </w:tc>
        <w:tc>
          <w:tcPr>
            <w:tcW w:w="275"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40" w:type="dxa"/>
            <w:tcBorders>
              <w:top w:val="single" w:sz="8"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ind w:left="-51" w:right="-51"/>
              <w:jc w:val="center"/>
              <w:rPr>
                <w:b/>
                <w:sz w:val="12"/>
                <w:szCs w:val="12"/>
              </w:rPr>
            </w:pPr>
          </w:p>
        </w:tc>
        <w:tc>
          <w:tcPr>
            <w:tcW w:w="236" w:type="dxa"/>
            <w:tcBorders>
              <w:top w:val="single" w:sz="8" w:space="0" w:color="000000"/>
            </w:tcBorders>
          </w:tcPr>
          <w:p w:rsidR="0091564F" w:rsidRPr="004B643A" w:rsidRDefault="0091564F" w:rsidP="00CB0039">
            <w:pPr>
              <w:ind w:left="-51" w:right="-51"/>
              <w:jc w:val="center"/>
              <w:rPr>
                <w:b/>
                <w:sz w:val="12"/>
                <w:szCs w:val="12"/>
              </w:rPr>
            </w:pPr>
            <w:r w:rsidRPr="004B643A">
              <w:rPr>
                <w:b/>
                <w:sz w:val="12"/>
                <w:szCs w:val="12"/>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p>
        </w:tc>
        <w:tc>
          <w:tcPr>
            <w:tcW w:w="236" w:type="dxa"/>
            <w:tcBorders>
              <w:top w:val="single" w:sz="8" w:space="0" w:color="000000"/>
            </w:tcBorders>
          </w:tcPr>
          <w:p w:rsidR="0091564F" w:rsidRPr="004B643A" w:rsidRDefault="0091564F" w:rsidP="00CB0039">
            <w:pPr>
              <w:jc w:val="center"/>
              <w:rPr>
                <w:sz w:val="16"/>
                <w:szCs w:val="16"/>
              </w:rPr>
            </w:pPr>
            <w:r w:rsidRPr="004B643A">
              <w:rPr>
                <w:sz w:val="16"/>
                <w:szCs w:val="16"/>
              </w:rPr>
              <w:t>р</w:t>
            </w:r>
          </w:p>
        </w:tc>
        <w:tc>
          <w:tcPr>
            <w:tcW w:w="236" w:type="dxa"/>
            <w:tcBorders>
              <w:top w:val="single" w:sz="8" w:space="0" w:color="000000"/>
            </w:tcBorders>
          </w:tcPr>
          <w:p w:rsidR="0091564F" w:rsidRPr="004B643A" w:rsidRDefault="0091564F" w:rsidP="00CB0039">
            <w:pPr>
              <w:jc w:val="center"/>
              <w:rPr>
                <w:sz w:val="16"/>
                <w:szCs w:val="16"/>
              </w:rPr>
            </w:pPr>
            <w:r w:rsidRPr="004B643A">
              <w:rPr>
                <w:sz w:val="16"/>
                <w:szCs w:val="16"/>
              </w:rPr>
              <w:t>э</w:t>
            </w:r>
          </w:p>
        </w:tc>
        <w:tc>
          <w:tcPr>
            <w:tcW w:w="236" w:type="dxa"/>
            <w:tcBorders>
              <w:top w:val="single" w:sz="8"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top w:val="single" w:sz="8" w:space="0" w:color="000000"/>
            </w:tcBorders>
          </w:tcPr>
          <w:p w:rsidR="0091564F" w:rsidRPr="004B643A" w:rsidRDefault="0091564F" w:rsidP="00CB0039">
            <w:pPr>
              <w:ind w:left="-51" w:right="-51"/>
              <w:jc w:val="center"/>
              <w:rPr>
                <w:b/>
                <w:sz w:val="12"/>
                <w:szCs w:val="12"/>
              </w:rPr>
            </w:pPr>
            <w:r w:rsidRPr="004B643A">
              <w:rPr>
                <w:b/>
                <w:sz w:val="12"/>
                <w:szCs w:val="12"/>
              </w:rPr>
              <w:t>=</w:t>
            </w:r>
          </w:p>
        </w:tc>
        <w:tc>
          <w:tcPr>
            <w:tcW w:w="236" w:type="dxa"/>
            <w:tcBorders>
              <w:top w:val="single" w:sz="8" w:space="0" w:color="000000"/>
            </w:tcBorders>
          </w:tcPr>
          <w:p w:rsidR="0091564F" w:rsidRPr="004B643A" w:rsidRDefault="0091564F" w:rsidP="00CB0039">
            <w:pPr>
              <w:ind w:left="-51" w:right="-51"/>
              <w:jc w:val="center"/>
              <w:rPr>
                <w:b/>
                <w:sz w:val="12"/>
                <w:szCs w:val="12"/>
              </w:rPr>
            </w:pPr>
            <w:r w:rsidRPr="004B643A">
              <w:rPr>
                <w:b/>
                <w:sz w:val="12"/>
                <w:szCs w:val="12"/>
              </w:rPr>
              <w:t>=</w:t>
            </w:r>
          </w:p>
        </w:tc>
        <w:tc>
          <w:tcPr>
            <w:tcW w:w="236" w:type="dxa"/>
            <w:tcBorders>
              <w:top w:val="single" w:sz="8" w:space="0" w:color="000000"/>
            </w:tcBorders>
          </w:tcPr>
          <w:p w:rsidR="0091564F" w:rsidRPr="004B643A" w:rsidRDefault="0091564F" w:rsidP="00CB0039">
            <w:pPr>
              <w:ind w:left="-51" w:right="-51"/>
              <w:jc w:val="center"/>
              <w:rPr>
                <w:b/>
                <w:sz w:val="12"/>
                <w:szCs w:val="12"/>
              </w:rPr>
            </w:pPr>
            <w:r w:rsidRPr="004B643A">
              <w:rPr>
                <w:b/>
                <w:sz w:val="12"/>
                <w:szCs w:val="12"/>
              </w:rPr>
              <w:t>=</w:t>
            </w:r>
          </w:p>
        </w:tc>
        <w:tc>
          <w:tcPr>
            <w:tcW w:w="236" w:type="dxa"/>
            <w:tcBorders>
              <w:top w:val="single" w:sz="8" w:space="0" w:color="000000"/>
            </w:tcBorders>
          </w:tcPr>
          <w:p w:rsidR="0091564F" w:rsidRPr="004B643A" w:rsidRDefault="0091564F" w:rsidP="00CB0039">
            <w:pPr>
              <w:jc w:val="center"/>
              <w:rPr>
                <w:b/>
                <w:sz w:val="12"/>
                <w:szCs w:val="12"/>
              </w:rPr>
            </w:pPr>
            <w:r w:rsidRPr="004B643A">
              <w:rPr>
                <w:b/>
                <w:sz w:val="12"/>
                <w:szCs w:val="12"/>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top w:val="single" w:sz="8" w:space="0" w:color="000000"/>
              <w:right w:val="single" w:sz="12"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401" w:type="dxa"/>
            <w:tcBorders>
              <w:top w:val="single" w:sz="8" w:space="0" w:color="000000"/>
              <w:left w:val="single" w:sz="12" w:space="0" w:color="000000"/>
            </w:tcBorders>
          </w:tcPr>
          <w:p w:rsidR="0091564F" w:rsidRPr="004B643A" w:rsidRDefault="0091564F" w:rsidP="00CB0039">
            <w:pPr>
              <w:ind w:left="-91" w:right="-9" w:firstLine="14"/>
              <w:jc w:val="center"/>
              <w:rPr>
                <w:b/>
                <w:sz w:val="16"/>
                <w:szCs w:val="16"/>
              </w:rPr>
            </w:pPr>
            <w:r w:rsidRPr="004B643A">
              <w:rPr>
                <w:b/>
                <w:sz w:val="16"/>
                <w:szCs w:val="16"/>
              </w:rPr>
              <w:t>32</w:t>
            </w:r>
          </w:p>
        </w:tc>
        <w:tc>
          <w:tcPr>
            <w:tcW w:w="425" w:type="dxa"/>
            <w:tcBorders>
              <w:top w:val="single" w:sz="8" w:space="0" w:color="000000"/>
            </w:tcBorders>
          </w:tcPr>
          <w:p w:rsidR="0091564F" w:rsidRPr="004B643A" w:rsidRDefault="0091564F" w:rsidP="00CB0039">
            <w:pPr>
              <w:jc w:val="center"/>
              <w:rPr>
                <w:b/>
                <w:sz w:val="16"/>
                <w:szCs w:val="16"/>
              </w:rPr>
            </w:pPr>
            <w:r w:rsidRPr="004B643A">
              <w:rPr>
                <w:b/>
                <w:sz w:val="16"/>
                <w:szCs w:val="16"/>
              </w:rPr>
              <w:t>1</w:t>
            </w:r>
          </w:p>
        </w:tc>
        <w:tc>
          <w:tcPr>
            <w:tcW w:w="426" w:type="dxa"/>
            <w:tcBorders>
              <w:top w:val="single" w:sz="8" w:space="0" w:color="000000"/>
            </w:tcBorders>
          </w:tcPr>
          <w:p w:rsidR="0091564F" w:rsidRPr="004B643A" w:rsidRDefault="0091564F" w:rsidP="00CB0039">
            <w:pPr>
              <w:jc w:val="center"/>
              <w:rPr>
                <w:b/>
                <w:sz w:val="16"/>
                <w:szCs w:val="16"/>
              </w:rPr>
            </w:pPr>
            <w:r w:rsidRPr="004B643A">
              <w:rPr>
                <w:b/>
                <w:sz w:val="16"/>
                <w:szCs w:val="16"/>
              </w:rPr>
              <w:t>1</w:t>
            </w:r>
          </w:p>
        </w:tc>
        <w:tc>
          <w:tcPr>
            <w:tcW w:w="425" w:type="dxa"/>
            <w:tcBorders>
              <w:top w:val="single" w:sz="8" w:space="0" w:color="000000"/>
            </w:tcBorders>
          </w:tcPr>
          <w:p w:rsidR="0091564F" w:rsidRPr="004B643A" w:rsidRDefault="0091564F" w:rsidP="00CB0039">
            <w:pPr>
              <w:jc w:val="center"/>
              <w:rPr>
                <w:b/>
                <w:sz w:val="16"/>
                <w:szCs w:val="16"/>
              </w:rPr>
            </w:pPr>
            <w:r w:rsidRPr="004B643A">
              <w:rPr>
                <w:b/>
                <w:sz w:val="16"/>
                <w:szCs w:val="16"/>
              </w:rPr>
              <w:t>-</w:t>
            </w:r>
          </w:p>
        </w:tc>
        <w:tc>
          <w:tcPr>
            <w:tcW w:w="425" w:type="dxa"/>
            <w:tcBorders>
              <w:top w:val="single" w:sz="8" w:space="0" w:color="000000"/>
            </w:tcBorders>
          </w:tcPr>
          <w:p w:rsidR="0091564F" w:rsidRPr="004B643A" w:rsidRDefault="0091564F" w:rsidP="00CB0039">
            <w:pPr>
              <w:ind w:left="-51" w:right="-51"/>
              <w:jc w:val="center"/>
              <w:rPr>
                <w:b/>
                <w:sz w:val="16"/>
                <w:szCs w:val="16"/>
              </w:rPr>
            </w:pPr>
            <w:r w:rsidRPr="004B643A">
              <w:rPr>
                <w:b/>
                <w:sz w:val="16"/>
                <w:szCs w:val="16"/>
              </w:rPr>
              <w:t>18</w:t>
            </w:r>
          </w:p>
        </w:tc>
        <w:tc>
          <w:tcPr>
            <w:tcW w:w="425" w:type="dxa"/>
            <w:tcBorders>
              <w:top w:val="single" w:sz="8" w:space="0" w:color="000000"/>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2</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right w:val="single" w:sz="12"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401" w:type="dxa"/>
            <w:tcBorders>
              <w:left w:val="single" w:sz="12" w:space="0" w:color="000000"/>
            </w:tcBorders>
          </w:tcPr>
          <w:p w:rsidR="0091564F" w:rsidRPr="004B643A" w:rsidRDefault="0091564F" w:rsidP="00CB0039">
            <w:pPr>
              <w:ind w:left="-52"/>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3</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Borders>
              <w:right w:val="single" w:sz="12" w:space="0" w:color="000000"/>
            </w:tcBorders>
          </w:tcPr>
          <w:p w:rsidR="0091564F" w:rsidRPr="004B643A" w:rsidRDefault="0091564F" w:rsidP="00CB0039">
            <w:pPr>
              <w:jc w:val="center"/>
              <w:rPr>
                <w:b/>
                <w:sz w:val="12"/>
                <w:szCs w:val="12"/>
              </w:rPr>
            </w:pPr>
            <w:r w:rsidRPr="004B643A">
              <w:rPr>
                <w:b/>
                <w:sz w:val="12"/>
                <w:szCs w:val="12"/>
              </w:rPr>
              <w:t>=</w:t>
            </w:r>
          </w:p>
        </w:tc>
        <w:tc>
          <w:tcPr>
            <w:tcW w:w="401" w:type="dxa"/>
            <w:tcBorders>
              <w:left w:val="single" w:sz="12" w:space="0" w:color="000000"/>
            </w:tcBorders>
          </w:tcPr>
          <w:p w:rsidR="0091564F" w:rsidRPr="004B643A" w:rsidRDefault="0091564F" w:rsidP="00CB0039">
            <w:pPr>
              <w:ind w:left="-52"/>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4</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Borders>
              <w:right w:val="single" w:sz="12" w:space="0" w:color="000000"/>
            </w:tcBorders>
          </w:tcPr>
          <w:p w:rsidR="0091564F" w:rsidRPr="004B643A" w:rsidRDefault="0091564F" w:rsidP="00CB0039">
            <w:pPr>
              <w:jc w:val="center"/>
              <w:rPr>
                <w:b/>
                <w:sz w:val="12"/>
                <w:szCs w:val="12"/>
              </w:rPr>
            </w:pPr>
            <w:r w:rsidRPr="004B643A">
              <w:rPr>
                <w:b/>
                <w:sz w:val="12"/>
                <w:szCs w:val="12"/>
              </w:rPr>
              <w:t>=</w:t>
            </w:r>
          </w:p>
        </w:tc>
        <w:tc>
          <w:tcPr>
            <w:tcW w:w="401" w:type="dxa"/>
            <w:tcBorders>
              <w:left w:val="single" w:sz="12" w:space="0" w:color="000000"/>
            </w:tcBorders>
          </w:tcPr>
          <w:p w:rsidR="0091564F" w:rsidRPr="004B643A" w:rsidRDefault="0091564F" w:rsidP="00CB0039">
            <w:pPr>
              <w:ind w:left="-52"/>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5</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Borders>
              <w:right w:val="single" w:sz="12" w:space="0" w:color="000000"/>
            </w:tcBorders>
          </w:tcPr>
          <w:p w:rsidR="0091564F" w:rsidRPr="004B643A" w:rsidRDefault="0091564F" w:rsidP="00CB0039">
            <w:pPr>
              <w:jc w:val="center"/>
              <w:rPr>
                <w:b/>
                <w:sz w:val="12"/>
                <w:szCs w:val="12"/>
              </w:rPr>
            </w:pPr>
            <w:r w:rsidRPr="004B643A">
              <w:rPr>
                <w:b/>
                <w:sz w:val="12"/>
                <w:szCs w:val="12"/>
              </w:rPr>
              <w:t>=</w:t>
            </w:r>
          </w:p>
        </w:tc>
        <w:tc>
          <w:tcPr>
            <w:tcW w:w="401" w:type="dxa"/>
            <w:tcBorders>
              <w:left w:val="single" w:sz="12" w:space="0" w:color="000000"/>
            </w:tcBorders>
          </w:tcPr>
          <w:p w:rsidR="0091564F" w:rsidRPr="004B643A" w:rsidRDefault="0091564F" w:rsidP="00CB0039">
            <w:pPr>
              <w:ind w:left="-52"/>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6</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Borders>
              <w:right w:val="single" w:sz="12" w:space="0" w:color="000000"/>
            </w:tcBorders>
          </w:tcPr>
          <w:p w:rsidR="0091564F" w:rsidRPr="004B643A" w:rsidRDefault="0091564F" w:rsidP="00CB0039">
            <w:pPr>
              <w:jc w:val="center"/>
              <w:rPr>
                <w:b/>
                <w:sz w:val="12"/>
                <w:szCs w:val="12"/>
              </w:rPr>
            </w:pPr>
            <w:r w:rsidRPr="004B643A">
              <w:rPr>
                <w:b/>
                <w:sz w:val="12"/>
                <w:szCs w:val="12"/>
              </w:rPr>
              <w:t>=</w:t>
            </w:r>
          </w:p>
        </w:tc>
        <w:tc>
          <w:tcPr>
            <w:tcW w:w="401" w:type="dxa"/>
            <w:tcBorders>
              <w:left w:val="single" w:sz="12" w:space="0" w:color="000000"/>
            </w:tcBorders>
          </w:tcPr>
          <w:p w:rsidR="0091564F" w:rsidRPr="004B643A" w:rsidRDefault="0091564F" w:rsidP="00CB0039">
            <w:pPr>
              <w:ind w:left="-52"/>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73"/>
        </w:trPr>
        <w:tc>
          <w:tcPr>
            <w:tcW w:w="503" w:type="dxa"/>
            <w:tcBorders>
              <w:left w:val="single" w:sz="12" w:space="0" w:color="000000"/>
            </w:tcBorders>
          </w:tcPr>
          <w:p w:rsidR="0091564F" w:rsidRPr="004B643A" w:rsidRDefault="0091564F" w:rsidP="00CB0039">
            <w:pPr>
              <w:jc w:val="center"/>
              <w:rPr>
                <w:b/>
                <w:sz w:val="16"/>
                <w:szCs w:val="16"/>
              </w:rPr>
            </w:pPr>
            <w:r w:rsidRPr="004B643A">
              <w:rPr>
                <w:b/>
                <w:sz w:val="16"/>
                <w:szCs w:val="16"/>
              </w:rPr>
              <w:t>7</w:t>
            </w:r>
          </w:p>
        </w:tc>
        <w:tc>
          <w:tcPr>
            <w:tcW w:w="385" w:type="dxa"/>
          </w:tcPr>
          <w:p w:rsidR="0091564F" w:rsidRPr="004B643A" w:rsidRDefault="0091564F" w:rsidP="00CB0039">
            <w:pPr>
              <w:jc w:val="center"/>
              <w:rPr>
                <w:sz w:val="16"/>
                <w:szCs w:val="16"/>
              </w:rPr>
            </w:pPr>
          </w:p>
        </w:tc>
        <w:tc>
          <w:tcPr>
            <w:tcW w:w="268" w:type="dxa"/>
          </w:tcPr>
          <w:p w:rsidR="0091564F" w:rsidRPr="004B643A" w:rsidRDefault="0091564F" w:rsidP="00CB0039">
            <w:pPr>
              <w:jc w:val="center"/>
              <w:rPr>
                <w:sz w:val="16"/>
                <w:szCs w:val="16"/>
              </w:rPr>
            </w:pPr>
          </w:p>
        </w:tc>
        <w:tc>
          <w:tcPr>
            <w:tcW w:w="269" w:type="dxa"/>
          </w:tcPr>
          <w:p w:rsidR="0091564F" w:rsidRPr="004B643A" w:rsidRDefault="0091564F" w:rsidP="00CB0039">
            <w:pPr>
              <w:jc w:val="center"/>
              <w:rPr>
                <w:sz w:val="16"/>
                <w:szCs w:val="16"/>
              </w:rPr>
            </w:pPr>
          </w:p>
        </w:tc>
        <w:tc>
          <w:tcPr>
            <w:tcW w:w="270" w:type="dxa"/>
          </w:tcPr>
          <w:p w:rsidR="0091564F" w:rsidRPr="004B643A" w:rsidRDefault="0091564F" w:rsidP="00CB0039">
            <w:pPr>
              <w:jc w:val="center"/>
              <w:rPr>
                <w:sz w:val="16"/>
                <w:szCs w:val="16"/>
              </w:rPr>
            </w:pPr>
          </w:p>
        </w:tc>
        <w:tc>
          <w:tcPr>
            <w:tcW w:w="275"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40"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ind w:left="-51" w:right="-51"/>
              <w:jc w:val="center"/>
              <w:rPr>
                <w:b/>
                <w:sz w:val="12"/>
                <w:szCs w:val="12"/>
              </w:rPr>
            </w:pP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p>
        </w:tc>
        <w:tc>
          <w:tcPr>
            <w:tcW w:w="236" w:type="dxa"/>
          </w:tcPr>
          <w:p w:rsidR="0091564F" w:rsidRPr="004B643A" w:rsidRDefault="0091564F" w:rsidP="00CB0039">
            <w:pPr>
              <w:jc w:val="center"/>
              <w:rPr>
                <w:sz w:val="16"/>
                <w:szCs w:val="16"/>
              </w:rPr>
            </w:pPr>
            <w:r w:rsidRPr="004B643A">
              <w:rPr>
                <w:sz w:val="16"/>
                <w:szCs w:val="16"/>
              </w:rPr>
              <w:t>р</w:t>
            </w:r>
          </w:p>
        </w:tc>
        <w:tc>
          <w:tcPr>
            <w:tcW w:w="236" w:type="dxa"/>
          </w:tcPr>
          <w:p w:rsidR="0091564F" w:rsidRPr="004B643A" w:rsidRDefault="0091564F" w:rsidP="00CB0039">
            <w:pPr>
              <w:jc w:val="center"/>
              <w:rPr>
                <w:sz w:val="16"/>
                <w:szCs w:val="16"/>
              </w:rPr>
            </w:pPr>
            <w:r w:rsidRPr="004B643A">
              <w:rPr>
                <w:sz w:val="16"/>
                <w:szCs w:val="16"/>
              </w:rPr>
              <w:t>э</w:t>
            </w:r>
          </w:p>
        </w:tc>
        <w:tc>
          <w:tcPr>
            <w:tcW w:w="236" w:type="dxa"/>
          </w:tcPr>
          <w:p w:rsidR="0091564F" w:rsidRPr="004B643A" w:rsidRDefault="0091564F" w:rsidP="00CB0039">
            <w:pPr>
              <w:jc w:val="center"/>
              <w:rPr>
                <w:sz w:val="16"/>
                <w:szCs w:val="16"/>
              </w:rPr>
            </w:pPr>
            <w:r w:rsidRPr="004B643A">
              <w:rPr>
                <w:sz w:val="16"/>
                <w:szCs w:val="16"/>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ind w:left="-51" w:right="-51"/>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rPr>
            </w:pPr>
            <w:r w:rsidRPr="004B643A">
              <w:rPr>
                <w:b/>
                <w:sz w:val="12"/>
                <w:szCs w:val="12"/>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Pr>
          <w:p w:rsidR="0091564F" w:rsidRPr="004B643A" w:rsidRDefault="0091564F" w:rsidP="00CB0039">
            <w:pPr>
              <w:jc w:val="center"/>
              <w:rPr>
                <w:b/>
                <w:sz w:val="12"/>
                <w:szCs w:val="12"/>
                <w:lang w:val="en-US"/>
              </w:rPr>
            </w:pPr>
            <w:r w:rsidRPr="004B643A">
              <w:rPr>
                <w:b/>
                <w:sz w:val="12"/>
                <w:szCs w:val="12"/>
                <w:lang w:val="en-US"/>
              </w:rPr>
              <w:t>=</w:t>
            </w:r>
          </w:p>
        </w:tc>
        <w:tc>
          <w:tcPr>
            <w:tcW w:w="236" w:type="dxa"/>
            <w:tcBorders>
              <w:right w:val="single" w:sz="12" w:space="0" w:color="000000"/>
            </w:tcBorders>
          </w:tcPr>
          <w:p w:rsidR="0091564F" w:rsidRPr="004B643A" w:rsidRDefault="0091564F" w:rsidP="00CB0039">
            <w:pPr>
              <w:jc w:val="center"/>
              <w:rPr>
                <w:b/>
                <w:sz w:val="12"/>
                <w:szCs w:val="12"/>
                <w:lang w:val="en-US"/>
              </w:rPr>
            </w:pPr>
            <w:r w:rsidRPr="004B643A">
              <w:rPr>
                <w:b/>
                <w:sz w:val="12"/>
                <w:szCs w:val="12"/>
                <w:lang w:val="en-US"/>
              </w:rPr>
              <w:t>=</w:t>
            </w:r>
          </w:p>
        </w:tc>
        <w:tc>
          <w:tcPr>
            <w:tcW w:w="401" w:type="dxa"/>
            <w:tcBorders>
              <w:left w:val="single" w:sz="12" w:space="0" w:color="000000"/>
            </w:tcBorders>
          </w:tcPr>
          <w:p w:rsidR="0091564F" w:rsidRPr="004B643A" w:rsidRDefault="0091564F" w:rsidP="00CB0039">
            <w:pPr>
              <w:ind w:left="-91" w:right="-9" w:firstLine="14"/>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1</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w:t>
            </w:r>
          </w:p>
        </w:tc>
        <w:tc>
          <w:tcPr>
            <w:tcW w:w="425" w:type="dxa"/>
          </w:tcPr>
          <w:p w:rsidR="0091564F" w:rsidRPr="004B643A" w:rsidRDefault="0091564F" w:rsidP="00CB0039">
            <w:pPr>
              <w:ind w:left="-51" w:right="-51"/>
              <w:jc w:val="center"/>
              <w:rPr>
                <w:b/>
                <w:sz w:val="16"/>
                <w:szCs w:val="16"/>
              </w:rPr>
            </w:pPr>
            <w:r w:rsidRPr="004B643A">
              <w:rPr>
                <w:b/>
                <w:sz w:val="16"/>
                <w:szCs w:val="16"/>
              </w:rPr>
              <w:t>17</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52</w:t>
            </w:r>
          </w:p>
        </w:tc>
      </w:tr>
      <w:tr w:rsidR="0091564F" w:rsidRPr="004B643A" w:rsidTr="00CB0039">
        <w:trPr>
          <w:trHeight w:val="186"/>
        </w:trPr>
        <w:tc>
          <w:tcPr>
            <w:tcW w:w="503" w:type="dxa"/>
            <w:tcBorders>
              <w:left w:val="single" w:sz="12" w:space="0" w:color="000000"/>
              <w:bottom w:val="single" w:sz="12" w:space="0" w:color="000000"/>
            </w:tcBorders>
          </w:tcPr>
          <w:p w:rsidR="0091564F" w:rsidRPr="004B643A" w:rsidRDefault="0091564F" w:rsidP="00CB0039">
            <w:pPr>
              <w:jc w:val="center"/>
              <w:rPr>
                <w:b/>
                <w:sz w:val="16"/>
                <w:szCs w:val="16"/>
              </w:rPr>
            </w:pPr>
            <w:r w:rsidRPr="004B643A">
              <w:rPr>
                <w:b/>
                <w:sz w:val="16"/>
                <w:szCs w:val="16"/>
              </w:rPr>
              <w:t>8</w:t>
            </w:r>
          </w:p>
        </w:tc>
        <w:tc>
          <w:tcPr>
            <w:tcW w:w="385" w:type="dxa"/>
            <w:tcBorders>
              <w:bottom w:val="single" w:sz="12" w:space="0" w:color="000000"/>
            </w:tcBorders>
          </w:tcPr>
          <w:p w:rsidR="0091564F" w:rsidRPr="004B643A" w:rsidRDefault="0091564F" w:rsidP="00CB0039">
            <w:pPr>
              <w:jc w:val="center"/>
              <w:rPr>
                <w:sz w:val="16"/>
                <w:szCs w:val="16"/>
              </w:rPr>
            </w:pPr>
          </w:p>
        </w:tc>
        <w:tc>
          <w:tcPr>
            <w:tcW w:w="268" w:type="dxa"/>
            <w:tcBorders>
              <w:bottom w:val="single" w:sz="12" w:space="0" w:color="000000"/>
            </w:tcBorders>
          </w:tcPr>
          <w:p w:rsidR="0091564F" w:rsidRPr="004B643A" w:rsidRDefault="0091564F" w:rsidP="00CB0039">
            <w:pPr>
              <w:jc w:val="center"/>
              <w:rPr>
                <w:sz w:val="16"/>
                <w:szCs w:val="16"/>
              </w:rPr>
            </w:pPr>
          </w:p>
        </w:tc>
        <w:tc>
          <w:tcPr>
            <w:tcW w:w="269" w:type="dxa"/>
            <w:tcBorders>
              <w:bottom w:val="single" w:sz="12" w:space="0" w:color="000000"/>
            </w:tcBorders>
          </w:tcPr>
          <w:p w:rsidR="0091564F" w:rsidRPr="004B643A" w:rsidRDefault="0091564F" w:rsidP="00CB0039">
            <w:pPr>
              <w:jc w:val="center"/>
              <w:rPr>
                <w:sz w:val="16"/>
                <w:szCs w:val="16"/>
              </w:rPr>
            </w:pPr>
          </w:p>
        </w:tc>
        <w:tc>
          <w:tcPr>
            <w:tcW w:w="270" w:type="dxa"/>
            <w:tcBorders>
              <w:bottom w:val="single" w:sz="12" w:space="0" w:color="000000"/>
            </w:tcBorders>
          </w:tcPr>
          <w:p w:rsidR="0091564F" w:rsidRPr="004B643A" w:rsidRDefault="0091564F" w:rsidP="00CB0039">
            <w:pPr>
              <w:jc w:val="center"/>
              <w:rPr>
                <w:sz w:val="16"/>
                <w:szCs w:val="16"/>
              </w:rPr>
            </w:pPr>
          </w:p>
        </w:tc>
        <w:tc>
          <w:tcPr>
            <w:tcW w:w="275"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40" w:type="dxa"/>
            <w:tcBorders>
              <w:bottom w:val="single" w:sz="12"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ind w:left="-51" w:right="-51"/>
              <w:jc w:val="center"/>
              <w:rPr>
                <w:b/>
                <w:sz w:val="12"/>
                <w:szCs w:val="12"/>
              </w:rPr>
            </w:pPr>
          </w:p>
        </w:tc>
        <w:tc>
          <w:tcPr>
            <w:tcW w:w="236" w:type="dxa"/>
            <w:tcBorders>
              <w:bottom w:val="single" w:sz="12" w:space="0" w:color="000000"/>
            </w:tcBorders>
            <w:vAlign w:val="center"/>
          </w:tcPr>
          <w:p w:rsidR="0091564F" w:rsidRPr="004B643A" w:rsidRDefault="0091564F" w:rsidP="00CB0039">
            <w:pPr>
              <w:jc w:val="center"/>
              <w:rPr>
                <w:b/>
                <w:sz w:val="12"/>
                <w:szCs w:val="12"/>
              </w:rPr>
            </w:pPr>
            <w:r w:rsidRPr="004B643A">
              <w:rPr>
                <w:b/>
                <w:sz w:val="12"/>
                <w:szCs w:val="12"/>
              </w:rPr>
              <w:t>=</w:t>
            </w:r>
          </w:p>
        </w:tc>
        <w:tc>
          <w:tcPr>
            <w:tcW w:w="236" w:type="dxa"/>
            <w:tcBorders>
              <w:bottom w:val="single" w:sz="12" w:space="0" w:color="000000"/>
            </w:tcBorders>
          </w:tcPr>
          <w:p w:rsidR="0091564F" w:rsidRPr="004B643A" w:rsidRDefault="0091564F" w:rsidP="00CB0039">
            <w:pPr>
              <w:jc w:val="center"/>
              <w:rPr>
                <w:b/>
                <w:sz w:val="12"/>
                <w:szCs w:val="12"/>
              </w:rPr>
            </w:pPr>
            <w:r w:rsidRPr="004B643A">
              <w:rPr>
                <w:b/>
                <w:sz w:val="12"/>
                <w:szCs w:val="12"/>
              </w:rPr>
              <w:t>=</w:t>
            </w:r>
          </w:p>
        </w:tc>
        <w:tc>
          <w:tcPr>
            <w:tcW w:w="236" w:type="dxa"/>
            <w:tcBorders>
              <w:bottom w:val="single" w:sz="12" w:space="0" w:color="000000"/>
            </w:tcBorders>
          </w:tcPr>
          <w:p w:rsidR="0091564F" w:rsidRPr="004B643A" w:rsidRDefault="0091564F" w:rsidP="00CB0039">
            <w:pPr>
              <w:jc w:val="center"/>
              <w:rPr>
                <w:b/>
                <w:sz w:val="12"/>
                <w:szCs w:val="12"/>
                <w:lang w:val="en-US"/>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r w:rsidRPr="004B643A">
              <w:rPr>
                <w:sz w:val="16"/>
                <w:szCs w:val="16"/>
              </w:rPr>
              <w:t>=</w:t>
            </w: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r w:rsidRPr="004B643A">
              <w:rPr>
                <w:sz w:val="16"/>
                <w:szCs w:val="16"/>
              </w:rPr>
              <w:t>р</w:t>
            </w:r>
          </w:p>
        </w:tc>
        <w:tc>
          <w:tcPr>
            <w:tcW w:w="236" w:type="dxa"/>
            <w:tcBorders>
              <w:bottom w:val="single" w:sz="12" w:space="0" w:color="000000"/>
            </w:tcBorders>
            <w:vAlign w:val="center"/>
          </w:tcPr>
          <w:p w:rsidR="0091564F" w:rsidRPr="004B643A" w:rsidRDefault="0091564F" w:rsidP="00CB0039">
            <w:pPr>
              <w:ind w:left="-51" w:right="-51"/>
              <w:jc w:val="center"/>
              <w:rPr>
                <w:b/>
                <w:sz w:val="10"/>
                <w:szCs w:val="10"/>
              </w:rPr>
            </w:pPr>
            <w:r w:rsidRPr="004B643A">
              <w:rPr>
                <w:b/>
                <w:sz w:val="10"/>
                <w:szCs w:val="10"/>
                <w:lang w:val="en-US"/>
              </w:rPr>
              <w:t>III</w:t>
            </w:r>
          </w:p>
        </w:tc>
        <w:tc>
          <w:tcPr>
            <w:tcW w:w="236" w:type="dxa"/>
            <w:tcBorders>
              <w:bottom w:val="single" w:sz="12" w:space="0" w:color="000000"/>
            </w:tcBorders>
            <w:vAlign w:val="center"/>
          </w:tcPr>
          <w:p w:rsidR="0091564F" w:rsidRPr="004B643A" w:rsidRDefault="0091564F" w:rsidP="00CB0039">
            <w:pPr>
              <w:ind w:left="-51" w:right="-51"/>
              <w:jc w:val="center"/>
              <w:rPr>
                <w:b/>
                <w:sz w:val="10"/>
                <w:szCs w:val="10"/>
              </w:rPr>
            </w:pPr>
            <w:r w:rsidRPr="004B643A">
              <w:rPr>
                <w:b/>
                <w:sz w:val="10"/>
                <w:szCs w:val="10"/>
                <w:lang w:val="en-US"/>
              </w:rPr>
              <w:t>III</w:t>
            </w:r>
          </w:p>
        </w:tc>
        <w:tc>
          <w:tcPr>
            <w:tcW w:w="236" w:type="dxa"/>
            <w:tcBorders>
              <w:bottom w:val="single" w:sz="12" w:space="0" w:color="000000"/>
            </w:tcBorders>
            <w:vAlign w:val="center"/>
          </w:tcPr>
          <w:p w:rsidR="0091564F" w:rsidRPr="004B643A" w:rsidRDefault="0091564F" w:rsidP="00CB0039">
            <w:pPr>
              <w:ind w:left="-51" w:right="-51"/>
              <w:jc w:val="center"/>
              <w:rPr>
                <w:b/>
                <w:sz w:val="10"/>
                <w:szCs w:val="10"/>
              </w:rPr>
            </w:pPr>
          </w:p>
        </w:tc>
        <w:tc>
          <w:tcPr>
            <w:tcW w:w="236" w:type="dxa"/>
            <w:tcBorders>
              <w:bottom w:val="single" w:sz="12" w:space="0" w:color="000000"/>
            </w:tcBorders>
            <w:vAlign w:val="center"/>
          </w:tcPr>
          <w:p w:rsidR="0091564F" w:rsidRPr="004B643A" w:rsidRDefault="0091564F" w:rsidP="00CB0039">
            <w:pPr>
              <w:ind w:left="-51" w:right="-51"/>
              <w:jc w:val="center"/>
              <w:rPr>
                <w:b/>
                <w:sz w:val="10"/>
                <w:szCs w:val="10"/>
                <w:highlight w:val="lightGray"/>
              </w:rPr>
            </w:pPr>
          </w:p>
        </w:tc>
        <w:tc>
          <w:tcPr>
            <w:tcW w:w="236" w:type="dxa"/>
            <w:tcBorders>
              <w:bottom w:val="single" w:sz="12" w:space="0" w:color="000000"/>
            </w:tcBorders>
            <w:shd w:val="clear" w:color="auto" w:fill="FFFFFF"/>
            <w:vAlign w:val="center"/>
          </w:tcPr>
          <w:p w:rsidR="0091564F" w:rsidRPr="004B643A" w:rsidRDefault="0091564F" w:rsidP="00CB0039">
            <w:pPr>
              <w:ind w:left="-51" w:right="-51"/>
              <w:jc w:val="center"/>
              <w:rPr>
                <w:b/>
                <w:sz w:val="10"/>
                <w:szCs w:val="10"/>
                <w:highlight w:val="lightGray"/>
              </w:rPr>
            </w:pPr>
          </w:p>
        </w:tc>
        <w:tc>
          <w:tcPr>
            <w:tcW w:w="236" w:type="dxa"/>
            <w:tcBorders>
              <w:bottom w:val="single" w:sz="12" w:space="0" w:color="000000"/>
            </w:tcBorders>
          </w:tcPr>
          <w:p w:rsidR="0091564F" w:rsidRPr="004B643A" w:rsidRDefault="0091564F" w:rsidP="00CB0039">
            <w:pPr>
              <w:ind w:left="-51" w:right="-51"/>
              <w:jc w:val="both"/>
              <w:rPr>
                <w:b/>
                <w:sz w:val="6"/>
                <w:szCs w:val="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tcBorders>
          </w:tcPr>
          <w:p w:rsidR="0091564F" w:rsidRPr="004B643A" w:rsidRDefault="0091564F" w:rsidP="00CB0039">
            <w:pPr>
              <w:jc w:val="center"/>
              <w:rPr>
                <w:sz w:val="16"/>
                <w:szCs w:val="16"/>
              </w:rPr>
            </w:pPr>
          </w:p>
        </w:tc>
        <w:tc>
          <w:tcPr>
            <w:tcW w:w="236" w:type="dxa"/>
            <w:tcBorders>
              <w:bottom w:val="single" w:sz="12" w:space="0" w:color="000000"/>
              <w:right w:val="single" w:sz="12" w:space="0" w:color="000000"/>
            </w:tcBorders>
          </w:tcPr>
          <w:p w:rsidR="0091564F" w:rsidRPr="004B643A" w:rsidRDefault="0091564F" w:rsidP="00CB0039">
            <w:pPr>
              <w:jc w:val="center"/>
              <w:rPr>
                <w:sz w:val="16"/>
                <w:szCs w:val="16"/>
              </w:rPr>
            </w:pPr>
          </w:p>
        </w:tc>
        <w:tc>
          <w:tcPr>
            <w:tcW w:w="401" w:type="dxa"/>
            <w:tcBorders>
              <w:left w:val="single" w:sz="12" w:space="0" w:color="000000"/>
            </w:tcBorders>
          </w:tcPr>
          <w:p w:rsidR="0091564F" w:rsidRPr="004B643A" w:rsidRDefault="0091564F" w:rsidP="00CB0039">
            <w:pPr>
              <w:ind w:left="-91" w:right="-9" w:firstLine="14"/>
              <w:jc w:val="center"/>
              <w:rPr>
                <w:b/>
                <w:sz w:val="16"/>
                <w:szCs w:val="16"/>
              </w:rPr>
            </w:pPr>
            <w:r w:rsidRPr="004B643A">
              <w:rPr>
                <w:b/>
                <w:sz w:val="16"/>
                <w:szCs w:val="16"/>
              </w:rPr>
              <w:t>33</w:t>
            </w:r>
          </w:p>
        </w:tc>
        <w:tc>
          <w:tcPr>
            <w:tcW w:w="425" w:type="dxa"/>
          </w:tcPr>
          <w:p w:rsidR="0091564F" w:rsidRPr="004B643A" w:rsidRDefault="0091564F" w:rsidP="00CB0039">
            <w:pPr>
              <w:jc w:val="center"/>
              <w:rPr>
                <w:b/>
                <w:sz w:val="16"/>
                <w:szCs w:val="16"/>
              </w:rPr>
            </w:pPr>
            <w:r w:rsidRPr="004B643A">
              <w:rPr>
                <w:b/>
                <w:sz w:val="16"/>
                <w:szCs w:val="16"/>
              </w:rPr>
              <w:t>-</w:t>
            </w:r>
          </w:p>
        </w:tc>
        <w:tc>
          <w:tcPr>
            <w:tcW w:w="426" w:type="dxa"/>
          </w:tcPr>
          <w:p w:rsidR="0091564F" w:rsidRPr="004B643A" w:rsidRDefault="0091564F" w:rsidP="00CB0039">
            <w:pPr>
              <w:jc w:val="center"/>
              <w:rPr>
                <w:b/>
                <w:sz w:val="16"/>
                <w:szCs w:val="16"/>
              </w:rPr>
            </w:pPr>
            <w:r w:rsidRPr="004B643A">
              <w:rPr>
                <w:b/>
                <w:sz w:val="16"/>
                <w:szCs w:val="16"/>
              </w:rPr>
              <w:t>1</w:t>
            </w:r>
          </w:p>
        </w:tc>
        <w:tc>
          <w:tcPr>
            <w:tcW w:w="425" w:type="dxa"/>
          </w:tcPr>
          <w:p w:rsidR="0091564F" w:rsidRPr="004B643A" w:rsidRDefault="0091564F" w:rsidP="00CB0039">
            <w:pPr>
              <w:jc w:val="center"/>
              <w:rPr>
                <w:b/>
                <w:sz w:val="16"/>
                <w:szCs w:val="16"/>
              </w:rPr>
            </w:pPr>
            <w:r w:rsidRPr="004B643A">
              <w:rPr>
                <w:b/>
                <w:sz w:val="16"/>
                <w:szCs w:val="16"/>
              </w:rPr>
              <w:t>2</w:t>
            </w:r>
          </w:p>
        </w:tc>
        <w:tc>
          <w:tcPr>
            <w:tcW w:w="425" w:type="dxa"/>
          </w:tcPr>
          <w:p w:rsidR="0091564F" w:rsidRPr="004B643A" w:rsidRDefault="0091564F" w:rsidP="00CB0039">
            <w:pPr>
              <w:ind w:left="-51" w:right="-51"/>
              <w:jc w:val="center"/>
              <w:rPr>
                <w:b/>
                <w:sz w:val="16"/>
                <w:szCs w:val="16"/>
              </w:rPr>
            </w:pPr>
            <w:r w:rsidRPr="004B643A">
              <w:rPr>
                <w:b/>
                <w:sz w:val="16"/>
                <w:szCs w:val="16"/>
              </w:rPr>
              <w:t>4</w:t>
            </w:r>
          </w:p>
        </w:tc>
        <w:tc>
          <w:tcPr>
            <w:tcW w:w="425" w:type="dxa"/>
            <w:tcBorders>
              <w:right w:val="single" w:sz="12" w:space="0" w:color="000000"/>
            </w:tcBorders>
          </w:tcPr>
          <w:p w:rsidR="0091564F" w:rsidRPr="004B643A" w:rsidRDefault="0091564F" w:rsidP="00CB0039">
            <w:pPr>
              <w:ind w:left="-51" w:right="-51"/>
              <w:jc w:val="center"/>
              <w:rPr>
                <w:b/>
                <w:sz w:val="16"/>
                <w:szCs w:val="16"/>
              </w:rPr>
            </w:pPr>
            <w:r w:rsidRPr="004B643A">
              <w:rPr>
                <w:b/>
                <w:sz w:val="16"/>
                <w:szCs w:val="16"/>
              </w:rPr>
              <w:t>40</w:t>
            </w:r>
          </w:p>
        </w:tc>
      </w:tr>
      <w:tr w:rsidR="0091564F" w:rsidRPr="004B643A" w:rsidTr="00CB0039">
        <w:trPr>
          <w:trHeight w:val="186"/>
        </w:trPr>
        <w:tc>
          <w:tcPr>
            <w:tcW w:w="10942" w:type="dxa"/>
            <w:gridSpan w:val="44"/>
            <w:tcBorders>
              <w:top w:val="single" w:sz="12" w:space="0" w:color="000000"/>
              <w:left w:val="nil"/>
              <w:bottom w:val="nil"/>
              <w:right w:val="nil"/>
            </w:tcBorders>
          </w:tcPr>
          <w:p w:rsidR="0091564F" w:rsidRPr="004B643A" w:rsidRDefault="0091564F" w:rsidP="00CB0039">
            <w:pPr>
              <w:jc w:val="center"/>
              <w:rPr>
                <w:sz w:val="16"/>
                <w:szCs w:val="16"/>
              </w:rPr>
            </w:pPr>
          </w:p>
        </w:tc>
        <w:tc>
          <w:tcPr>
            <w:tcW w:w="2124" w:type="dxa"/>
            <w:gridSpan w:val="9"/>
            <w:tcBorders>
              <w:top w:val="single" w:sz="12" w:space="0" w:color="000000"/>
              <w:left w:val="nil"/>
              <w:bottom w:val="nil"/>
              <w:right w:val="single" w:sz="12" w:space="0" w:color="000000"/>
            </w:tcBorders>
          </w:tcPr>
          <w:p w:rsidR="0091564F" w:rsidRPr="004B643A" w:rsidRDefault="0091564F" w:rsidP="00CB0039">
            <w:pPr>
              <w:jc w:val="right"/>
              <w:rPr>
                <w:b/>
                <w:sz w:val="10"/>
                <w:szCs w:val="10"/>
              </w:rPr>
            </w:pPr>
            <w:r w:rsidRPr="004B643A">
              <w:rPr>
                <w:b/>
                <w:sz w:val="10"/>
                <w:szCs w:val="10"/>
              </w:rPr>
              <w:t>ИТОГО</w:t>
            </w:r>
          </w:p>
        </w:tc>
        <w:tc>
          <w:tcPr>
            <w:tcW w:w="401" w:type="dxa"/>
            <w:tcBorders>
              <w:left w:val="single" w:sz="12" w:space="0" w:color="000000"/>
              <w:bottom w:val="single" w:sz="12" w:space="0" w:color="000000"/>
            </w:tcBorders>
          </w:tcPr>
          <w:p w:rsidR="0091564F" w:rsidRPr="004B643A" w:rsidRDefault="0091564F" w:rsidP="00CB0039">
            <w:pPr>
              <w:ind w:left="-91" w:right="-9" w:firstLine="14"/>
              <w:jc w:val="center"/>
              <w:rPr>
                <w:b/>
                <w:sz w:val="16"/>
                <w:szCs w:val="16"/>
              </w:rPr>
            </w:pPr>
            <w:r w:rsidRPr="004B643A">
              <w:rPr>
                <w:b/>
                <w:sz w:val="16"/>
                <w:szCs w:val="16"/>
              </w:rPr>
              <w:t>263</w:t>
            </w:r>
          </w:p>
        </w:tc>
        <w:tc>
          <w:tcPr>
            <w:tcW w:w="425" w:type="dxa"/>
            <w:tcBorders>
              <w:bottom w:val="single" w:sz="12" w:space="0" w:color="000000"/>
            </w:tcBorders>
          </w:tcPr>
          <w:p w:rsidR="0091564F" w:rsidRPr="004B643A" w:rsidRDefault="0091564F" w:rsidP="00CB0039">
            <w:pPr>
              <w:ind w:left="-51" w:right="-51"/>
              <w:jc w:val="center"/>
              <w:rPr>
                <w:b/>
                <w:sz w:val="16"/>
                <w:szCs w:val="16"/>
              </w:rPr>
            </w:pPr>
            <w:r w:rsidRPr="004B643A">
              <w:rPr>
                <w:b/>
                <w:sz w:val="16"/>
                <w:szCs w:val="16"/>
              </w:rPr>
              <w:t>7</w:t>
            </w:r>
          </w:p>
        </w:tc>
        <w:tc>
          <w:tcPr>
            <w:tcW w:w="426" w:type="dxa"/>
            <w:tcBorders>
              <w:bottom w:val="single" w:sz="12" w:space="0" w:color="000000"/>
            </w:tcBorders>
          </w:tcPr>
          <w:p w:rsidR="0091564F" w:rsidRPr="004B643A" w:rsidRDefault="0091564F" w:rsidP="00CB0039">
            <w:pPr>
              <w:jc w:val="center"/>
              <w:rPr>
                <w:b/>
                <w:sz w:val="16"/>
                <w:szCs w:val="16"/>
              </w:rPr>
            </w:pPr>
            <w:r w:rsidRPr="004B643A">
              <w:rPr>
                <w:b/>
                <w:sz w:val="16"/>
                <w:szCs w:val="16"/>
              </w:rPr>
              <w:t>8</w:t>
            </w:r>
          </w:p>
        </w:tc>
        <w:tc>
          <w:tcPr>
            <w:tcW w:w="425" w:type="dxa"/>
            <w:tcBorders>
              <w:bottom w:val="single" w:sz="12" w:space="0" w:color="000000"/>
            </w:tcBorders>
          </w:tcPr>
          <w:p w:rsidR="0091564F" w:rsidRPr="004B643A" w:rsidRDefault="0091564F" w:rsidP="00CB0039">
            <w:pPr>
              <w:jc w:val="center"/>
              <w:rPr>
                <w:b/>
                <w:sz w:val="16"/>
                <w:szCs w:val="16"/>
              </w:rPr>
            </w:pPr>
            <w:r w:rsidRPr="004B643A">
              <w:rPr>
                <w:b/>
                <w:sz w:val="16"/>
                <w:szCs w:val="16"/>
              </w:rPr>
              <w:t>2</w:t>
            </w:r>
          </w:p>
        </w:tc>
        <w:tc>
          <w:tcPr>
            <w:tcW w:w="425" w:type="dxa"/>
            <w:tcBorders>
              <w:bottom w:val="single" w:sz="12" w:space="0" w:color="000000"/>
            </w:tcBorders>
          </w:tcPr>
          <w:p w:rsidR="0091564F" w:rsidRPr="004B643A" w:rsidRDefault="0091564F" w:rsidP="00CB0039">
            <w:pPr>
              <w:ind w:left="-51" w:right="-51"/>
              <w:jc w:val="center"/>
              <w:rPr>
                <w:b/>
                <w:sz w:val="16"/>
                <w:szCs w:val="16"/>
              </w:rPr>
            </w:pPr>
            <w:r w:rsidRPr="004B643A">
              <w:rPr>
                <w:b/>
                <w:sz w:val="16"/>
                <w:szCs w:val="16"/>
              </w:rPr>
              <w:t>124</w:t>
            </w:r>
          </w:p>
        </w:tc>
        <w:tc>
          <w:tcPr>
            <w:tcW w:w="425" w:type="dxa"/>
            <w:tcBorders>
              <w:bottom w:val="single" w:sz="12" w:space="0" w:color="000000"/>
              <w:right w:val="single" w:sz="12" w:space="0" w:color="000000"/>
            </w:tcBorders>
          </w:tcPr>
          <w:p w:rsidR="0091564F" w:rsidRPr="004B643A" w:rsidRDefault="0091564F" w:rsidP="00CB0039">
            <w:pPr>
              <w:ind w:left="-51" w:right="-51"/>
              <w:jc w:val="center"/>
              <w:rPr>
                <w:b/>
                <w:sz w:val="16"/>
                <w:szCs w:val="16"/>
              </w:rPr>
            </w:pPr>
            <w:r w:rsidRPr="004B643A">
              <w:rPr>
                <w:b/>
                <w:sz w:val="16"/>
                <w:szCs w:val="16"/>
              </w:rPr>
              <w:t>404</w:t>
            </w:r>
          </w:p>
        </w:tc>
      </w:tr>
    </w:tbl>
    <w:p w:rsidR="0091564F" w:rsidRPr="004B643A" w:rsidRDefault="0091564F" w:rsidP="00B30523">
      <w:pPr>
        <w:ind w:right="-1"/>
        <w:rPr>
          <w:rFonts w:ascii="Lucida Grande CY" w:hAnsi="Lucida Grande CY"/>
        </w:rPr>
      </w:pPr>
    </w:p>
    <w:p w:rsidR="0091564F" w:rsidRPr="004B643A" w:rsidRDefault="0091564F" w:rsidP="00B30523">
      <w:pPr>
        <w:tabs>
          <w:tab w:val="left" w:pos="11766"/>
        </w:tabs>
        <w:rPr>
          <w:rFonts w:ascii="Lucida Grande CY" w:hAnsi="Lucida Grande CY"/>
        </w:rPr>
      </w:pPr>
    </w:p>
    <w:tbl>
      <w:tblPr>
        <w:tblpPr w:leftFromText="180" w:rightFromText="180" w:vertAnchor="text" w:horzAnchor="margin" w:tblpXSpec="center" w:tblpY="46"/>
        <w:tblW w:w="10545" w:type="dxa"/>
        <w:tblLayout w:type="fixed"/>
        <w:tblLook w:val="0000"/>
      </w:tblPr>
      <w:tblGrid>
        <w:gridCol w:w="1659"/>
        <w:gridCol w:w="1660"/>
        <w:gridCol w:w="2165"/>
        <w:gridCol w:w="1698"/>
        <w:gridCol w:w="1704"/>
        <w:gridCol w:w="1659"/>
      </w:tblGrid>
      <w:tr w:rsidR="0091564F" w:rsidRPr="004B643A" w:rsidTr="00CB0039">
        <w:trPr>
          <w:trHeight w:val="829"/>
        </w:trPr>
        <w:tc>
          <w:tcPr>
            <w:tcW w:w="1659" w:type="dxa"/>
          </w:tcPr>
          <w:p w:rsidR="0091564F" w:rsidRPr="004B643A" w:rsidRDefault="0091564F" w:rsidP="00CB0039">
            <w:pPr>
              <w:widowControl w:val="0"/>
              <w:autoSpaceDE w:val="0"/>
              <w:autoSpaceDN w:val="0"/>
              <w:adjustRightInd w:val="0"/>
              <w:jc w:val="center"/>
              <w:rPr>
                <w:b/>
                <w:u w:val="single"/>
              </w:rPr>
            </w:pPr>
            <w:r w:rsidRPr="004B643A">
              <w:rPr>
                <w:b/>
                <w:u w:val="single"/>
              </w:rPr>
              <w:t>Обозначения</w:t>
            </w:r>
          </w:p>
        </w:tc>
        <w:tc>
          <w:tcPr>
            <w:tcW w:w="1660" w:type="dxa"/>
          </w:tcPr>
          <w:p w:rsidR="0091564F" w:rsidRPr="004B643A" w:rsidRDefault="0091564F" w:rsidP="00CB0039">
            <w:pPr>
              <w:widowControl w:val="0"/>
              <w:autoSpaceDE w:val="0"/>
              <w:autoSpaceDN w:val="0"/>
              <w:adjustRightInd w:val="0"/>
              <w:jc w:val="center"/>
            </w:pPr>
            <w:r w:rsidRPr="004B643A">
              <w:t>Аудиторные занятия</w:t>
            </w:r>
          </w:p>
        </w:tc>
        <w:tc>
          <w:tcPr>
            <w:tcW w:w="2165" w:type="dxa"/>
          </w:tcPr>
          <w:p w:rsidR="0091564F" w:rsidRPr="004B643A" w:rsidRDefault="0091564F" w:rsidP="00CB0039">
            <w:pPr>
              <w:widowControl w:val="0"/>
              <w:autoSpaceDE w:val="0"/>
              <w:autoSpaceDN w:val="0"/>
              <w:adjustRightInd w:val="0"/>
              <w:jc w:val="center"/>
            </w:pPr>
            <w:r w:rsidRPr="004B643A">
              <w:t>Резерв учебного времени</w:t>
            </w:r>
          </w:p>
        </w:tc>
        <w:tc>
          <w:tcPr>
            <w:tcW w:w="1698" w:type="dxa"/>
            <w:tcMar>
              <w:top w:w="0" w:type="dxa"/>
              <w:left w:w="15" w:type="dxa"/>
              <w:bottom w:w="0" w:type="dxa"/>
              <w:right w:w="15" w:type="dxa"/>
            </w:tcMar>
          </w:tcPr>
          <w:p w:rsidR="0091564F" w:rsidRPr="004B643A" w:rsidRDefault="0091564F" w:rsidP="00CB0039">
            <w:pPr>
              <w:widowControl w:val="0"/>
              <w:autoSpaceDE w:val="0"/>
              <w:autoSpaceDN w:val="0"/>
              <w:adjustRightInd w:val="0"/>
              <w:jc w:val="center"/>
            </w:pPr>
            <w:r w:rsidRPr="004B643A">
              <w:t>Промежуточная аттестация</w:t>
            </w:r>
          </w:p>
        </w:tc>
        <w:tc>
          <w:tcPr>
            <w:tcW w:w="1704" w:type="dxa"/>
            <w:tcMar>
              <w:top w:w="0" w:type="dxa"/>
              <w:left w:w="15" w:type="dxa"/>
              <w:bottom w:w="0" w:type="dxa"/>
              <w:right w:w="15" w:type="dxa"/>
            </w:tcMar>
          </w:tcPr>
          <w:p w:rsidR="0091564F" w:rsidRPr="004B643A" w:rsidRDefault="0091564F" w:rsidP="00CB0039">
            <w:pPr>
              <w:widowControl w:val="0"/>
              <w:autoSpaceDE w:val="0"/>
              <w:autoSpaceDN w:val="0"/>
              <w:adjustRightInd w:val="0"/>
              <w:jc w:val="center"/>
            </w:pPr>
            <w:r w:rsidRPr="004B643A">
              <w:t>Итоговая аттестация</w:t>
            </w:r>
          </w:p>
        </w:tc>
        <w:tc>
          <w:tcPr>
            <w:tcW w:w="1659" w:type="dxa"/>
            <w:tcMar>
              <w:top w:w="0" w:type="dxa"/>
              <w:left w:w="15" w:type="dxa"/>
              <w:bottom w:w="0" w:type="dxa"/>
              <w:right w:w="15" w:type="dxa"/>
            </w:tcMar>
          </w:tcPr>
          <w:p w:rsidR="0091564F" w:rsidRPr="004B643A" w:rsidRDefault="0091564F" w:rsidP="00CB0039">
            <w:pPr>
              <w:widowControl w:val="0"/>
              <w:autoSpaceDE w:val="0"/>
              <w:autoSpaceDN w:val="0"/>
              <w:adjustRightInd w:val="0"/>
              <w:ind w:left="-61" w:firstLine="61"/>
              <w:jc w:val="center"/>
            </w:pPr>
            <w:r w:rsidRPr="004B643A">
              <w:t>Каникулы</w:t>
            </w:r>
          </w:p>
        </w:tc>
      </w:tr>
      <w:tr w:rsidR="0091564F" w:rsidRPr="004B643A" w:rsidTr="00CB0039">
        <w:trPr>
          <w:trHeight w:val="170"/>
        </w:trPr>
        <w:tc>
          <w:tcPr>
            <w:tcW w:w="1659" w:type="dxa"/>
            <w:vAlign w:val="center"/>
          </w:tcPr>
          <w:p w:rsidR="0091564F" w:rsidRPr="004B643A" w:rsidRDefault="0091564F" w:rsidP="00CB0039">
            <w:pPr>
              <w:widowControl w:val="0"/>
              <w:autoSpaceDE w:val="0"/>
              <w:autoSpaceDN w:val="0"/>
              <w:adjustRightInd w:val="0"/>
              <w:rPr>
                <w:b/>
                <w:sz w:val="20"/>
                <w:szCs w:val="20"/>
              </w:rPr>
            </w:pPr>
          </w:p>
        </w:tc>
        <w:tc>
          <w:tcPr>
            <w:tcW w:w="1660" w:type="dxa"/>
            <w:vAlign w:val="center"/>
          </w:tcPr>
          <w:p w:rsidR="0091564F" w:rsidRPr="004B643A" w:rsidRDefault="0091564F" w:rsidP="00CB0039">
            <w:pPr>
              <w:widowControl w:val="0"/>
              <w:autoSpaceDE w:val="0"/>
              <w:autoSpaceDN w:val="0"/>
              <w:adjustRightInd w:val="0"/>
              <w:rPr>
                <w:b/>
                <w:sz w:val="20"/>
                <w:szCs w:val="20"/>
              </w:rPr>
            </w:pPr>
            <w:r>
              <w:rPr>
                <w:noProof/>
              </w:rPr>
              <w:pict>
                <v:rect id="_x0000_s1030" style="position:absolute;margin-left:0;margin-top:0;width:10.5pt;height:11.1pt;z-index:251661824;mso-position-horizontal-relative:char;mso-position-vertical-relative:line">
                  <o:lock v:ext="edit" rotation="t" position="t"/>
                  <v:textbox style="mso-next-textbox:#_x0000_s1030" inset="0,0,0,0">
                    <w:txbxContent>
                      <w:p w:rsidR="0091564F" w:rsidRDefault="0091564F" w:rsidP="00B30523"/>
                    </w:txbxContent>
                  </v:textbox>
                  <w10:anchorlock/>
                </v:rect>
              </w:pict>
            </w:r>
            <w:r w:rsidRPr="004B643A">
              <w:rPr>
                <w:b/>
                <w:sz w:val="20"/>
                <w:szCs w:val="20"/>
              </w:rPr>
              <w:pict>
                <v:shape id="_x0000_i1025" type="#_x0000_t75" style="width:9pt;height:9pt">
                  <v:imagedata r:id="rId13" o:title="" croptop="-65521f" cropbottom="65521f"/>
                  <o:lock v:ext="edit" rotation="t" position="t"/>
                </v:shape>
              </w:pict>
            </w:r>
          </w:p>
        </w:tc>
        <w:tc>
          <w:tcPr>
            <w:tcW w:w="2165" w:type="dxa"/>
            <w:vAlign w:val="center"/>
          </w:tcPr>
          <w:p w:rsidR="0091564F" w:rsidRPr="004B643A" w:rsidRDefault="0091564F" w:rsidP="00CB0039">
            <w:pPr>
              <w:widowControl w:val="0"/>
              <w:autoSpaceDE w:val="0"/>
              <w:autoSpaceDN w:val="0"/>
              <w:adjustRightInd w:val="0"/>
              <w:jc w:val="center"/>
              <w:rPr>
                <w:b/>
                <w:sz w:val="20"/>
                <w:szCs w:val="20"/>
              </w:rPr>
            </w:pPr>
            <w:r>
              <w:rPr>
                <w:noProof/>
              </w:rPr>
              <w:pict>
                <v:rect id="_x0000_s1031" style="position:absolute;margin-left:0;margin-top:0;width:10.5pt;height:11.25pt;z-index:251657728;mso-position-horizontal-relative:char;mso-position-vertical-relative:line">
                  <o:lock v:ext="edit" rotation="t" position="t"/>
                  <v:textbox style="mso-next-textbox:#_x0000_s1031" inset="0,0,0,0">
                    <w:txbxContent>
                      <w:p w:rsidR="0091564F" w:rsidRDefault="0091564F" w:rsidP="00B30523">
                        <w:pPr>
                          <w:jc w:val="center"/>
                          <w:rPr>
                            <w:b/>
                            <w:sz w:val="20"/>
                            <w:szCs w:val="20"/>
                          </w:rPr>
                        </w:pPr>
                        <w:r>
                          <w:rPr>
                            <w:b/>
                            <w:sz w:val="20"/>
                            <w:szCs w:val="20"/>
                          </w:rPr>
                          <w:t>р</w:t>
                        </w:r>
                      </w:p>
                    </w:txbxContent>
                  </v:textbox>
                  <w10:anchorlock/>
                </v:rect>
              </w:pict>
            </w:r>
            <w:r w:rsidRPr="004B643A">
              <w:rPr>
                <w:b/>
                <w:sz w:val="20"/>
                <w:szCs w:val="20"/>
              </w:rPr>
              <w:pict>
                <v:shape id="_x0000_i1026" type="#_x0000_t75" style="width:9pt;height:9pt">
                  <v:imagedata r:id="rId14" o:title="" croptop="-65521f" cropbottom="65521f"/>
                  <o:lock v:ext="edit" rotation="t" position="t"/>
                </v:shape>
              </w:pict>
            </w:r>
          </w:p>
        </w:tc>
        <w:tc>
          <w:tcPr>
            <w:tcW w:w="1698" w:type="dxa"/>
            <w:tcMar>
              <w:top w:w="0" w:type="dxa"/>
              <w:left w:w="15" w:type="dxa"/>
              <w:bottom w:w="0" w:type="dxa"/>
              <w:right w:w="15" w:type="dxa"/>
            </w:tcMar>
            <w:vAlign w:val="center"/>
          </w:tcPr>
          <w:p w:rsidR="0091564F" w:rsidRPr="004B643A" w:rsidRDefault="0091564F" w:rsidP="00CB0039">
            <w:pPr>
              <w:widowControl w:val="0"/>
              <w:autoSpaceDE w:val="0"/>
              <w:autoSpaceDN w:val="0"/>
              <w:adjustRightInd w:val="0"/>
              <w:jc w:val="center"/>
              <w:rPr>
                <w:b/>
                <w:sz w:val="20"/>
                <w:szCs w:val="20"/>
              </w:rPr>
            </w:pPr>
            <w:r>
              <w:rPr>
                <w:noProof/>
              </w:rPr>
              <w:pict>
                <v:rect id="_x0000_s1032" style="position:absolute;margin-left:0;margin-top:0;width:10.5pt;height:11.25pt;z-index:251660800;mso-position-horizontal-relative:char;mso-position-vertical-relative:line">
                  <o:lock v:ext="edit" rotation="t" position="t"/>
                  <v:textbox style="mso-next-textbox:#_x0000_s1032" inset="0,0,0,0">
                    <w:txbxContent>
                      <w:p w:rsidR="0091564F" w:rsidRDefault="0091564F" w:rsidP="00B30523">
                        <w:pPr>
                          <w:jc w:val="center"/>
                          <w:rPr>
                            <w:b/>
                            <w:sz w:val="20"/>
                            <w:szCs w:val="20"/>
                          </w:rPr>
                        </w:pPr>
                        <w:r>
                          <w:rPr>
                            <w:b/>
                            <w:sz w:val="20"/>
                            <w:szCs w:val="20"/>
                          </w:rPr>
                          <w:t>э</w:t>
                        </w:r>
                      </w:p>
                      <w:p w:rsidR="0091564F" w:rsidRDefault="0091564F" w:rsidP="00B30523"/>
                    </w:txbxContent>
                  </v:textbox>
                  <w10:anchorlock/>
                </v:rect>
              </w:pict>
            </w:r>
            <w:r w:rsidRPr="004B643A">
              <w:rPr>
                <w:b/>
                <w:sz w:val="20"/>
                <w:szCs w:val="20"/>
              </w:rPr>
              <w:pict>
                <v:shape id="_x0000_i1027" type="#_x0000_t75" style="width:9pt;height:9pt">
                  <v:imagedata r:id="rId14" o:title="" croptop="-65521f" cropbottom="65521f"/>
                  <o:lock v:ext="edit" rotation="t" position="t"/>
                </v:shape>
              </w:pict>
            </w:r>
          </w:p>
        </w:tc>
        <w:tc>
          <w:tcPr>
            <w:tcW w:w="1704" w:type="dxa"/>
            <w:tcMar>
              <w:top w:w="0" w:type="dxa"/>
              <w:left w:w="15" w:type="dxa"/>
              <w:bottom w:w="0" w:type="dxa"/>
              <w:right w:w="15" w:type="dxa"/>
            </w:tcMar>
            <w:vAlign w:val="center"/>
          </w:tcPr>
          <w:p w:rsidR="0091564F" w:rsidRPr="004B643A" w:rsidRDefault="0091564F" w:rsidP="00CB0039">
            <w:pPr>
              <w:widowControl w:val="0"/>
              <w:autoSpaceDE w:val="0"/>
              <w:autoSpaceDN w:val="0"/>
              <w:adjustRightInd w:val="0"/>
              <w:jc w:val="center"/>
              <w:rPr>
                <w:b/>
                <w:sz w:val="20"/>
                <w:szCs w:val="20"/>
              </w:rPr>
            </w:pPr>
            <w:r>
              <w:rPr>
                <w:noProof/>
              </w:rPr>
              <w:pict>
                <v:rect id="_x0000_s1033" style="position:absolute;margin-left:0;margin-top:0;width:10.5pt;height:11.1pt;z-index:251659776;mso-position-horizontal-relative:char;mso-position-vertical-relative:line">
                  <o:lock v:ext="edit" rotation="t" position="t"/>
                  <v:textbox style="mso-next-textbox:#_x0000_s1033" inset="0,0,0,0">
                    <w:txbxContent>
                      <w:p w:rsidR="0091564F" w:rsidRDefault="0091564F" w:rsidP="00B30523">
                        <w:pPr>
                          <w:rPr>
                            <w:b/>
                            <w:sz w:val="16"/>
                            <w:szCs w:val="16"/>
                            <w:lang w:val="en-US"/>
                          </w:rPr>
                        </w:pPr>
                        <w:r>
                          <w:rPr>
                            <w:b/>
                            <w:sz w:val="16"/>
                            <w:szCs w:val="16"/>
                            <w:lang w:val="en-US"/>
                          </w:rPr>
                          <w:t>III</w:t>
                        </w:r>
                      </w:p>
                    </w:txbxContent>
                  </v:textbox>
                  <w10:anchorlock/>
                </v:rect>
              </w:pict>
            </w:r>
            <w:r w:rsidRPr="004B643A">
              <w:rPr>
                <w:b/>
                <w:sz w:val="20"/>
                <w:szCs w:val="20"/>
              </w:rPr>
              <w:pict>
                <v:shape id="_x0000_i1028" type="#_x0000_t75" style="width:9pt;height:9pt">
                  <v:imagedata r:id="rId14" o:title="" croptop="-65521f" cropbottom="65521f"/>
                  <o:lock v:ext="edit" rotation="t" position="t"/>
                </v:shape>
              </w:pict>
            </w:r>
          </w:p>
        </w:tc>
        <w:tc>
          <w:tcPr>
            <w:tcW w:w="1659" w:type="dxa"/>
            <w:tcMar>
              <w:top w:w="0" w:type="dxa"/>
              <w:left w:w="15" w:type="dxa"/>
              <w:bottom w:w="0" w:type="dxa"/>
              <w:right w:w="15" w:type="dxa"/>
            </w:tcMar>
            <w:vAlign w:val="center"/>
          </w:tcPr>
          <w:p w:rsidR="0091564F" w:rsidRPr="004B643A" w:rsidRDefault="0091564F" w:rsidP="00CB0039">
            <w:pPr>
              <w:widowControl w:val="0"/>
              <w:autoSpaceDE w:val="0"/>
              <w:autoSpaceDN w:val="0"/>
              <w:adjustRightInd w:val="0"/>
              <w:jc w:val="center"/>
              <w:rPr>
                <w:b/>
                <w:sz w:val="20"/>
                <w:szCs w:val="20"/>
              </w:rPr>
            </w:pPr>
            <w:r>
              <w:rPr>
                <w:noProof/>
              </w:rPr>
              <w:pict>
                <v:rect id="_x0000_s1034" style="position:absolute;margin-left:-17.7pt;margin-top:0;width:15.25pt;height:11.1pt;z-index:251658752;mso-position-horizontal-relative:char;mso-position-vertical-relative:line">
                  <o:lock v:ext="edit" rotation="t" position="t"/>
                  <v:textbox style="mso-next-textbox:#_x0000_s1034" inset="0,0,0,0">
                    <w:txbxContent>
                      <w:p w:rsidR="0091564F" w:rsidRDefault="0091564F" w:rsidP="00B30523">
                        <w:pPr>
                          <w:jc w:val="center"/>
                          <w:rPr>
                            <w:b/>
                            <w:sz w:val="20"/>
                            <w:szCs w:val="20"/>
                          </w:rPr>
                        </w:pPr>
                        <w:r>
                          <w:rPr>
                            <w:b/>
                            <w:sz w:val="20"/>
                            <w:szCs w:val="20"/>
                          </w:rPr>
                          <w:t>=</w:t>
                        </w:r>
                      </w:p>
                    </w:txbxContent>
                  </v:textbox>
                  <w10:anchorlock/>
                </v:rect>
              </w:pict>
            </w:r>
            <w:r w:rsidRPr="004B643A">
              <w:rPr>
                <w:b/>
                <w:sz w:val="20"/>
                <w:szCs w:val="20"/>
              </w:rPr>
              <w:pict>
                <v:shape id="_x0000_i1029" type="#_x0000_t75" style="width:9pt;height:9pt">
                  <v:imagedata r:id="rId14" o:title="" croptop="-65521f" cropbottom="65521f"/>
                  <o:lock v:ext="edit" rotation="t" position="t"/>
                </v:shape>
              </w:pict>
            </w:r>
          </w:p>
        </w:tc>
      </w:tr>
    </w:tbl>
    <w:p w:rsidR="0091564F" w:rsidRPr="004B643A" w:rsidRDefault="0091564F" w:rsidP="00B30523"/>
    <w:p w:rsidR="0091564F" w:rsidRPr="004B643A" w:rsidRDefault="0091564F" w:rsidP="00B30523">
      <w:pPr>
        <w:sectPr w:rsidR="0091564F" w:rsidRPr="004B643A" w:rsidSect="00B30523">
          <w:pgSz w:w="16838" w:h="11906" w:orient="landscape"/>
          <w:pgMar w:top="851" w:right="567" w:bottom="567" w:left="567" w:header="709" w:footer="709" w:gutter="0"/>
          <w:cols w:space="708"/>
          <w:docGrid w:linePitch="360"/>
        </w:sectPr>
      </w:pPr>
    </w:p>
    <w:p w:rsidR="0091564F" w:rsidRPr="004B643A" w:rsidRDefault="0091564F" w:rsidP="00275733">
      <w:pPr>
        <w:jc w:val="right"/>
      </w:pPr>
      <w:r w:rsidRPr="004B643A">
        <w:t>ПРИЛОЖЕНИЕ  9</w:t>
      </w:r>
    </w:p>
    <w:p w:rsidR="0091564F" w:rsidRPr="004B643A" w:rsidRDefault="0091564F" w:rsidP="00F13DFA">
      <w:pPr>
        <w:ind w:left="1069"/>
        <w:jc w:val="center"/>
        <w:rPr>
          <w:b/>
        </w:rPr>
      </w:pPr>
      <w:r w:rsidRPr="004B643A">
        <w:rPr>
          <w:b/>
        </w:rPr>
        <w:t>ГРАФИКИ</w:t>
      </w:r>
    </w:p>
    <w:p w:rsidR="0091564F" w:rsidRPr="004B643A" w:rsidRDefault="0091564F" w:rsidP="00275733">
      <w:pPr>
        <w:jc w:val="right"/>
      </w:pPr>
    </w:p>
    <w:p w:rsidR="0091564F" w:rsidRPr="004B643A" w:rsidRDefault="0091564F" w:rsidP="00275733">
      <w:pPr>
        <w:shd w:val="clear" w:color="auto" w:fill="FFFFFF"/>
        <w:tabs>
          <w:tab w:val="left" w:pos="490"/>
        </w:tabs>
        <w:ind w:firstLine="539"/>
        <w:jc w:val="center"/>
        <w:rPr>
          <w:spacing w:val="3"/>
        </w:rPr>
      </w:pPr>
    </w:p>
    <w:p w:rsidR="0091564F" w:rsidRPr="004B643A" w:rsidRDefault="0091564F" w:rsidP="00275733">
      <w:pPr>
        <w:jc w:val="center"/>
        <w:rPr>
          <w:b/>
        </w:rPr>
      </w:pPr>
      <w:r w:rsidRPr="004B643A">
        <w:rPr>
          <w:b/>
        </w:rPr>
        <w:t xml:space="preserve">График  промежуточной и итоговой  аттестации обучающихся </w:t>
      </w:r>
    </w:p>
    <w:p w:rsidR="0091564F" w:rsidRPr="004B643A" w:rsidRDefault="0091564F" w:rsidP="00275733">
      <w:pPr>
        <w:jc w:val="center"/>
        <w:rPr>
          <w:b/>
        </w:rPr>
      </w:pPr>
      <w:r w:rsidRPr="004B643A">
        <w:rPr>
          <w:b/>
        </w:rPr>
        <w:t xml:space="preserve">МКОУ ДОД Усть-Удинской районной ДШИ </w:t>
      </w:r>
    </w:p>
    <w:p w:rsidR="0091564F" w:rsidRPr="004B643A" w:rsidRDefault="0091564F" w:rsidP="00275733">
      <w:pPr>
        <w:jc w:val="center"/>
        <w:rPr>
          <w:b/>
        </w:rPr>
      </w:pPr>
      <w:r w:rsidRPr="004B643A">
        <w:rPr>
          <w:b/>
        </w:rPr>
        <w:t>на 2014-2015 учебный год</w:t>
      </w:r>
    </w:p>
    <w:p w:rsidR="0091564F" w:rsidRPr="004B643A" w:rsidRDefault="0091564F" w:rsidP="00275733">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6"/>
        <w:gridCol w:w="3240"/>
        <w:gridCol w:w="1701"/>
        <w:gridCol w:w="1023"/>
        <w:gridCol w:w="1954"/>
      </w:tblGrid>
      <w:tr w:rsidR="0091564F" w:rsidRPr="004B643A" w:rsidTr="00CB0039">
        <w:tc>
          <w:tcPr>
            <w:tcW w:w="1546" w:type="dxa"/>
          </w:tcPr>
          <w:p w:rsidR="0091564F" w:rsidRPr="004B643A" w:rsidRDefault="0091564F" w:rsidP="00CB0039">
            <w:pPr>
              <w:spacing w:before="100" w:beforeAutospacing="1" w:after="100" w:afterAutospacing="1"/>
              <w:jc w:val="center"/>
              <w:rPr>
                <w:b/>
              </w:rPr>
            </w:pPr>
            <w:r w:rsidRPr="004B643A">
              <w:rPr>
                <w:b/>
              </w:rPr>
              <w:t>Дата</w:t>
            </w:r>
          </w:p>
        </w:tc>
        <w:tc>
          <w:tcPr>
            <w:tcW w:w="3240" w:type="dxa"/>
          </w:tcPr>
          <w:p w:rsidR="0091564F" w:rsidRPr="004B643A" w:rsidRDefault="0091564F" w:rsidP="00CB0039">
            <w:pPr>
              <w:spacing w:before="100" w:beforeAutospacing="1" w:after="100" w:afterAutospacing="1"/>
              <w:jc w:val="center"/>
              <w:rPr>
                <w:b/>
              </w:rPr>
            </w:pPr>
            <w:r w:rsidRPr="004B643A">
              <w:rPr>
                <w:b/>
              </w:rPr>
              <w:t>Вид промежуточной аттестации</w:t>
            </w:r>
          </w:p>
        </w:tc>
        <w:tc>
          <w:tcPr>
            <w:tcW w:w="1701" w:type="dxa"/>
          </w:tcPr>
          <w:p w:rsidR="0091564F" w:rsidRPr="004B643A" w:rsidRDefault="0091564F" w:rsidP="00CB0039">
            <w:pPr>
              <w:spacing w:before="100" w:beforeAutospacing="1" w:after="100" w:afterAutospacing="1"/>
              <w:jc w:val="center"/>
              <w:rPr>
                <w:b/>
              </w:rPr>
            </w:pPr>
            <w:r w:rsidRPr="004B643A">
              <w:rPr>
                <w:b/>
              </w:rPr>
              <w:t>Отделение</w:t>
            </w:r>
          </w:p>
        </w:tc>
        <w:tc>
          <w:tcPr>
            <w:tcW w:w="1023" w:type="dxa"/>
          </w:tcPr>
          <w:p w:rsidR="0091564F" w:rsidRPr="004B643A" w:rsidRDefault="0091564F" w:rsidP="00CB0039">
            <w:pPr>
              <w:spacing w:before="100" w:beforeAutospacing="1" w:after="100" w:afterAutospacing="1"/>
              <w:jc w:val="center"/>
              <w:rPr>
                <w:b/>
              </w:rPr>
            </w:pPr>
            <w:r w:rsidRPr="004B643A">
              <w:rPr>
                <w:b/>
              </w:rPr>
              <w:t>Клас-сы</w:t>
            </w:r>
          </w:p>
        </w:tc>
        <w:tc>
          <w:tcPr>
            <w:tcW w:w="1954" w:type="dxa"/>
          </w:tcPr>
          <w:p w:rsidR="0091564F" w:rsidRPr="004B643A" w:rsidRDefault="0091564F" w:rsidP="00CB0039">
            <w:pPr>
              <w:spacing w:before="100" w:beforeAutospacing="1" w:after="100" w:afterAutospacing="1"/>
              <w:jc w:val="center"/>
              <w:rPr>
                <w:b/>
              </w:rPr>
            </w:pPr>
            <w:r w:rsidRPr="004B643A">
              <w:rPr>
                <w:b/>
              </w:rPr>
              <w:t>Ответствен-ный</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23.10.2014</w:t>
            </w:r>
          </w:p>
        </w:tc>
        <w:tc>
          <w:tcPr>
            <w:tcW w:w="3240" w:type="dxa"/>
          </w:tcPr>
          <w:p w:rsidR="0091564F" w:rsidRPr="004B643A" w:rsidRDefault="0091564F" w:rsidP="00CB0039">
            <w:pPr>
              <w:spacing w:before="100" w:beforeAutospacing="1" w:after="100" w:afterAutospacing="1"/>
              <w:jc w:val="center"/>
            </w:pPr>
            <w:r w:rsidRPr="004B643A">
              <w:t>Технический минимум</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1-2</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24.10.2014.</w:t>
            </w:r>
          </w:p>
        </w:tc>
        <w:tc>
          <w:tcPr>
            <w:tcW w:w="3240" w:type="dxa"/>
          </w:tcPr>
          <w:p w:rsidR="0091564F" w:rsidRPr="004B643A" w:rsidRDefault="0091564F" w:rsidP="00CB0039">
            <w:pPr>
              <w:spacing w:before="100" w:beforeAutospacing="1" w:after="100" w:afterAutospacing="1"/>
              <w:jc w:val="center"/>
            </w:pPr>
            <w:r w:rsidRPr="004B643A">
              <w:t>Технический минимум</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3-6</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25.12.2014</w:t>
            </w:r>
          </w:p>
        </w:tc>
        <w:tc>
          <w:tcPr>
            <w:tcW w:w="3240" w:type="dxa"/>
          </w:tcPr>
          <w:p w:rsidR="0091564F" w:rsidRPr="004B643A" w:rsidRDefault="0091564F" w:rsidP="00CB0039">
            <w:pPr>
              <w:spacing w:before="100" w:beforeAutospacing="1" w:after="100" w:afterAutospacing="1"/>
              <w:jc w:val="center"/>
            </w:pPr>
            <w:r w:rsidRPr="004B643A">
              <w:t>Академический концерт</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1-2</w:t>
            </w:r>
          </w:p>
        </w:tc>
        <w:tc>
          <w:tcPr>
            <w:tcW w:w="1954" w:type="dxa"/>
          </w:tcPr>
          <w:p w:rsidR="0091564F" w:rsidRPr="004B643A" w:rsidRDefault="0091564F" w:rsidP="00CB0039">
            <w:pPr>
              <w:spacing w:before="100" w:beforeAutospacing="1" w:after="100" w:afterAutospacing="1"/>
              <w:jc w:val="center"/>
            </w:pP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26.12.2014</w:t>
            </w:r>
          </w:p>
        </w:tc>
        <w:tc>
          <w:tcPr>
            <w:tcW w:w="3240" w:type="dxa"/>
          </w:tcPr>
          <w:p w:rsidR="0091564F" w:rsidRPr="004B643A" w:rsidRDefault="0091564F" w:rsidP="00CB0039">
            <w:pPr>
              <w:spacing w:before="100" w:beforeAutospacing="1" w:after="100" w:afterAutospacing="1"/>
              <w:jc w:val="center"/>
            </w:pPr>
            <w:r w:rsidRPr="004B643A">
              <w:t>Академический концерт</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3-6</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30.01.2015</w:t>
            </w:r>
          </w:p>
        </w:tc>
        <w:tc>
          <w:tcPr>
            <w:tcW w:w="3240" w:type="dxa"/>
          </w:tcPr>
          <w:p w:rsidR="0091564F" w:rsidRPr="004B643A" w:rsidRDefault="0091564F" w:rsidP="00CB0039">
            <w:pPr>
              <w:spacing w:before="100" w:beforeAutospacing="1" w:after="100" w:afterAutospacing="1"/>
              <w:jc w:val="center"/>
            </w:pPr>
            <w:r w:rsidRPr="004B643A">
              <w:t>1-е прослушивание выпускников</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20.03.2015</w:t>
            </w:r>
          </w:p>
        </w:tc>
        <w:tc>
          <w:tcPr>
            <w:tcW w:w="3240" w:type="dxa"/>
          </w:tcPr>
          <w:p w:rsidR="0091564F" w:rsidRPr="004B643A" w:rsidRDefault="0091564F" w:rsidP="00CB0039">
            <w:pPr>
              <w:spacing w:before="100" w:beforeAutospacing="1" w:after="100" w:afterAutospacing="1"/>
              <w:jc w:val="center"/>
            </w:pPr>
            <w:r w:rsidRPr="004B643A">
              <w:t>2-е прослушивание выпускников</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Март</w:t>
            </w:r>
          </w:p>
        </w:tc>
        <w:tc>
          <w:tcPr>
            <w:tcW w:w="3240" w:type="dxa"/>
          </w:tcPr>
          <w:p w:rsidR="0091564F" w:rsidRPr="004B643A" w:rsidRDefault="0091564F" w:rsidP="00CB0039">
            <w:pPr>
              <w:spacing w:before="100" w:beforeAutospacing="1" w:after="100" w:afterAutospacing="1"/>
              <w:jc w:val="center"/>
            </w:pPr>
            <w:r w:rsidRPr="004B643A">
              <w:t>Контрольный урок</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1</w:t>
            </w:r>
          </w:p>
        </w:tc>
        <w:tc>
          <w:tcPr>
            <w:tcW w:w="1954" w:type="dxa"/>
          </w:tcPr>
          <w:p w:rsidR="0091564F" w:rsidRPr="004B643A" w:rsidRDefault="0091564F" w:rsidP="00CB0039">
            <w:pPr>
              <w:spacing w:before="100" w:beforeAutospacing="1" w:after="100" w:afterAutospacing="1"/>
              <w:jc w:val="center"/>
            </w:pPr>
            <w:r w:rsidRPr="004B643A">
              <w:t>Препод-ли</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19.03.2015</w:t>
            </w:r>
          </w:p>
        </w:tc>
        <w:tc>
          <w:tcPr>
            <w:tcW w:w="3240" w:type="dxa"/>
          </w:tcPr>
          <w:p w:rsidR="0091564F" w:rsidRPr="004B643A" w:rsidRDefault="0091564F" w:rsidP="00CB0039">
            <w:pPr>
              <w:spacing w:before="100" w:beforeAutospacing="1" w:after="100" w:afterAutospacing="1"/>
              <w:jc w:val="center"/>
            </w:pPr>
            <w:r w:rsidRPr="004B643A">
              <w:t>Технический минимум</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2</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20.03.2015</w:t>
            </w:r>
          </w:p>
        </w:tc>
        <w:tc>
          <w:tcPr>
            <w:tcW w:w="3240" w:type="dxa"/>
          </w:tcPr>
          <w:p w:rsidR="0091564F" w:rsidRPr="004B643A" w:rsidRDefault="0091564F" w:rsidP="00CB0039">
            <w:pPr>
              <w:spacing w:before="100" w:beforeAutospacing="1" w:after="100" w:afterAutospacing="1"/>
              <w:jc w:val="center"/>
            </w:pPr>
            <w:r w:rsidRPr="004B643A">
              <w:t>Технический минимум</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3-6</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Апрель</w:t>
            </w:r>
          </w:p>
        </w:tc>
        <w:tc>
          <w:tcPr>
            <w:tcW w:w="3240" w:type="dxa"/>
          </w:tcPr>
          <w:p w:rsidR="0091564F" w:rsidRPr="004B643A" w:rsidRDefault="0091564F" w:rsidP="00CB0039">
            <w:pPr>
              <w:spacing w:before="100" w:beforeAutospacing="1" w:after="100" w:afterAutospacing="1"/>
              <w:jc w:val="center"/>
            </w:pPr>
            <w:r w:rsidRPr="004B643A">
              <w:t>Контрольный урок</w:t>
            </w:r>
          </w:p>
        </w:tc>
        <w:tc>
          <w:tcPr>
            <w:tcW w:w="1701" w:type="dxa"/>
          </w:tcPr>
          <w:p w:rsidR="0091564F" w:rsidRPr="004B643A" w:rsidRDefault="0091564F" w:rsidP="00CB0039">
            <w:pPr>
              <w:spacing w:before="100" w:beforeAutospacing="1" w:after="100" w:afterAutospacing="1"/>
              <w:jc w:val="center"/>
            </w:pPr>
            <w:r w:rsidRPr="004B643A">
              <w:t xml:space="preserve">Инстр. </w:t>
            </w:r>
          </w:p>
        </w:tc>
        <w:tc>
          <w:tcPr>
            <w:tcW w:w="1023" w:type="dxa"/>
          </w:tcPr>
          <w:p w:rsidR="0091564F" w:rsidRPr="004B643A" w:rsidRDefault="0091564F" w:rsidP="00CB0039">
            <w:pPr>
              <w:spacing w:before="100" w:beforeAutospacing="1" w:after="100" w:afterAutospacing="1"/>
              <w:jc w:val="center"/>
            </w:pPr>
            <w:r w:rsidRPr="004B643A">
              <w:t>2</w:t>
            </w:r>
          </w:p>
        </w:tc>
        <w:tc>
          <w:tcPr>
            <w:tcW w:w="1954" w:type="dxa"/>
          </w:tcPr>
          <w:p w:rsidR="0091564F" w:rsidRPr="004B643A" w:rsidRDefault="0091564F" w:rsidP="00CB0039">
            <w:pPr>
              <w:spacing w:before="100" w:beforeAutospacing="1" w:after="100" w:afterAutospacing="1"/>
              <w:jc w:val="center"/>
            </w:pPr>
            <w:r w:rsidRPr="004B643A">
              <w:t>Препод-ли</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25.04.2015</w:t>
            </w:r>
          </w:p>
        </w:tc>
        <w:tc>
          <w:tcPr>
            <w:tcW w:w="3240" w:type="dxa"/>
          </w:tcPr>
          <w:p w:rsidR="0091564F" w:rsidRPr="004B643A" w:rsidRDefault="0091564F" w:rsidP="00CB0039">
            <w:pPr>
              <w:spacing w:before="100" w:beforeAutospacing="1" w:after="100" w:afterAutospacing="1"/>
              <w:jc w:val="center"/>
            </w:pPr>
            <w:r w:rsidRPr="004B643A">
              <w:t>3-е прослушивание выпускников</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Май</w:t>
            </w:r>
          </w:p>
        </w:tc>
        <w:tc>
          <w:tcPr>
            <w:tcW w:w="3240" w:type="dxa"/>
          </w:tcPr>
          <w:p w:rsidR="0091564F" w:rsidRPr="004B643A" w:rsidRDefault="0091564F" w:rsidP="00CB0039">
            <w:pPr>
              <w:spacing w:before="100" w:beforeAutospacing="1" w:after="100" w:afterAutospacing="1"/>
              <w:jc w:val="center"/>
            </w:pPr>
            <w:r w:rsidRPr="004B643A">
              <w:t>Контрольные уроки по теоретическим дисциплинам</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1-6</w:t>
            </w:r>
          </w:p>
        </w:tc>
        <w:tc>
          <w:tcPr>
            <w:tcW w:w="1954" w:type="dxa"/>
          </w:tcPr>
          <w:p w:rsidR="0091564F" w:rsidRPr="004B643A" w:rsidRDefault="0091564F" w:rsidP="00CB0039">
            <w:pPr>
              <w:spacing w:before="100" w:beforeAutospacing="1" w:after="100" w:afterAutospacing="1"/>
              <w:jc w:val="center"/>
            </w:pPr>
            <w:r w:rsidRPr="004B643A">
              <w:t>Преп. теоретич. дисциплин</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14.05.2015</w:t>
            </w:r>
          </w:p>
        </w:tc>
        <w:tc>
          <w:tcPr>
            <w:tcW w:w="3240" w:type="dxa"/>
          </w:tcPr>
          <w:p w:rsidR="0091564F" w:rsidRPr="004B643A" w:rsidRDefault="0091564F" w:rsidP="00CB0039">
            <w:pPr>
              <w:spacing w:before="100" w:beforeAutospacing="1" w:after="100" w:afterAutospacing="1"/>
              <w:jc w:val="center"/>
            </w:pPr>
            <w:r w:rsidRPr="004B643A">
              <w:t>Контрольный урок по музыкальной лит-ре (выпускники)</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Покрасенко С. В.</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22.05.2015</w:t>
            </w:r>
          </w:p>
        </w:tc>
        <w:tc>
          <w:tcPr>
            <w:tcW w:w="3240" w:type="dxa"/>
          </w:tcPr>
          <w:p w:rsidR="0091564F" w:rsidRPr="004B643A" w:rsidRDefault="0091564F" w:rsidP="00CB0039">
            <w:pPr>
              <w:spacing w:before="100" w:beforeAutospacing="1" w:after="100" w:afterAutospacing="1"/>
              <w:jc w:val="center"/>
            </w:pPr>
            <w:r w:rsidRPr="004B643A">
              <w:t>Итоговый просмотр художественных работ (зачет) уч-ся художественного отделения</w:t>
            </w:r>
          </w:p>
        </w:tc>
        <w:tc>
          <w:tcPr>
            <w:tcW w:w="1701" w:type="dxa"/>
          </w:tcPr>
          <w:p w:rsidR="0091564F" w:rsidRPr="004B643A" w:rsidRDefault="0091564F" w:rsidP="00CB0039">
            <w:pPr>
              <w:spacing w:before="100" w:beforeAutospacing="1" w:after="100" w:afterAutospacing="1"/>
              <w:jc w:val="center"/>
            </w:pPr>
            <w:r w:rsidRPr="004B643A">
              <w:t>Художеств.</w:t>
            </w:r>
          </w:p>
          <w:p w:rsidR="0091564F" w:rsidRPr="004B643A" w:rsidRDefault="0091564F" w:rsidP="00CB0039">
            <w:pPr>
              <w:spacing w:before="100" w:beforeAutospacing="1" w:after="100" w:afterAutospacing="1"/>
              <w:jc w:val="center"/>
            </w:pPr>
            <w:r w:rsidRPr="004B643A">
              <w:t>(ОИГ, ПТ,лепка)</w:t>
            </w:r>
          </w:p>
        </w:tc>
        <w:tc>
          <w:tcPr>
            <w:tcW w:w="1023" w:type="dxa"/>
          </w:tcPr>
          <w:p w:rsidR="0091564F" w:rsidRPr="004B643A" w:rsidRDefault="0091564F" w:rsidP="00CB0039">
            <w:pPr>
              <w:spacing w:before="100" w:beforeAutospacing="1" w:after="100" w:afterAutospacing="1"/>
              <w:jc w:val="center"/>
            </w:pPr>
            <w:r w:rsidRPr="004B643A">
              <w:t xml:space="preserve">1-2 </w:t>
            </w:r>
          </w:p>
        </w:tc>
        <w:tc>
          <w:tcPr>
            <w:tcW w:w="1954" w:type="dxa"/>
          </w:tcPr>
          <w:p w:rsidR="0091564F" w:rsidRPr="004B643A" w:rsidRDefault="0091564F" w:rsidP="00CB0039">
            <w:pPr>
              <w:spacing w:before="100" w:beforeAutospacing="1" w:after="100" w:afterAutospacing="1"/>
              <w:jc w:val="center"/>
            </w:pPr>
            <w:r w:rsidRPr="004B643A">
              <w:t>Кудрявцева О. Н.</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22.05.2015</w:t>
            </w:r>
          </w:p>
        </w:tc>
        <w:tc>
          <w:tcPr>
            <w:tcW w:w="3240" w:type="dxa"/>
          </w:tcPr>
          <w:p w:rsidR="0091564F" w:rsidRPr="004B643A" w:rsidRDefault="0091564F" w:rsidP="00CB0039">
            <w:pPr>
              <w:spacing w:before="100" w:beforeAutospacing="1" w:after="100" w:afterAutospacing="1"/>
              <w:jc w:val="center"/>
            </w:pPr>
            <w:r w:rsidRPr="004B643A">
              <w:t>Выпускной экзамен по теории музыки, сольфеджио (выпускники)</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Покрасенко С. В.</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23.05.2015</w:t>
            </w:r>
          </w:p>
        </w:tc>
        <w:tc>
          <w:tcPr>
            <w:tcW w:w="3240" w:type="dxa"/>
          </w:tcPr>
          <w:p w:rsidR="0091564F" w:rsidRPr="004B643A" w:rsidRDefault="0091564F" w:rsidP="00CB0039">
            <w:pPr>
              <w:spacing w:before="100" w:beforeAutospacing="1" w:after="100" w:afterAutospacing="1"/>
              <w:jc w:val="center"/>
            </w:pPr>
            <w:r w:rsidRPr="004B643A">
              <w:t>Итоговый экзаменационный просмотр художественных работ (экзамен)</w:t>
            </w:r>
          </w:p>
        </w:tc>
        <w:tc>
          <w:tcPr>
            <w:tcW w:w="1701" w:type="dxa"/>
          </w:tcPr>
          <w:p w:rsidR="0091564F" w:rsidRPr="004B643A" w:rsidRDefault="0091564F" w:rsidP="00CB0039">
            <w:pPr>
              <w:spacing w:before="100" w:beforeAutospacing="1" w:after="100" w:afterAutospacing="1"/>
              <w:jc w:val="center"/>
            </w:pPr>
            <w:r w:rsidRPr="004B643A">
              <w:t>Художеств. (рисунок, живопись)</w:t>
            </w:r>
          </w:p>
        </w:tc>
        <w:tc>
          <w:tcPr>
            <w:tcW w:w="1023" w:type="dxa"/>
          </w:tcPr>
          <w:p w:rsidR="0091564F" w:rsidRPr="004B643A" w:rsidRDefault="0091564F" w:rsidP="00CB0039">
            <w:pPr>
              <w:spacing w:before="100" w:beforeAutospacing="1" w:after="100" w:afterAutospacing="1"/>
              <w:jc w:val="center"/>
            </w:pPr>
            <w:r w:rsidRPr="004B643A">
              <w:t>7 кл.</w:t>
            </w:r>
          </w:p>
        </w:tc>
        <w:tc>
          <w:tcPr>
            <w:tcW w:w="1954" w:type="dxa"/>
          </w:tcPr>
          <w:p w:rsidR="0091564F" w:rsidRPr="004B643A" w:rsidRDefault="0091564F" w:rsidP="00CB0039">
            <w:pPr>
              <w:spacing w:before="100" w:beforeAutospacing="1" w:after="100" w:afterAutospacing="1"/>
              <w:jc w:val="center"/>
            </w:pPr>
            <w:r w:rsidRPr="004B643A">
              <w:t xml:space="preserve">Мишурова </w:t>
            </w:r>
          </w:p>
          <w:p w:rsidR="0091564F" w:rsidRPr="004B643A" w:rsidRDefault="0091564F" w:rsidP="00CB0039">
            <w:pPr>
              <w:spacing w:before="100" w:beforeAutospacing="1" w:after="100" w:afterAutospacing="1"/>
              <w:jc w:val="center"/>
            </w:pPr>
            <w:r w:rsidRPr="004B643A">
              <w:t xml:space="preserve">Я. А. </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25.05. 2015</w:t>
            </w:r>
          </w:p>
        </w:tc>
        <w:tc>
          <w:tcPr>
            <w:tcW w:w="3240" w:type="dxa"/>
          </w:tcPr>
          <w:p w:rsidR="0091564F" w:rsidRPr="004B643A" w:rsidRDefault="0091564F" w:rsidP="00CB0039">
            <w:pPr>
              <w:spacing w:before="100" w:beforeAutospacing="1" w:after="100" w:afterAutospacing="1"/>
              <w:jc w:val="center"/>
            </w:pPr>
            <w:r w:rsidRPr="004B643A">
              <w:t xml:space="preserve">Итоговый (годовой) просмотр художественных работ (зачет)уч-ся </w:t>
            </w:r>
          </w:p>
        </w:tc>
        <w:tc>
          <w:tcPr>
            <w:tcW w:w="1701" w:type="dxa"/>
          </w:tcPr>
          <w:p w:rsidR="0091564F" w:rsidRPr="004B643A" w:rsidRDefault="0091564F" w:rsidP="00CB0039">
            <w:pPr>
              <w:spacing w:before="100" w:beforeAutospacing="1" w:after="100" w:afterAutospacing="1"/>
              <w:jc w:val="center"/>
            </w:pPr>
            <w:r w:rsidRPr="004B643A">
              <w:t>Художеств.</w:t>
            </w:r>
          </w:p>
          <w:p w:rsidR="0091564F" w:rsidRPr="004B643A" w:rsidRDefault="0091564F" w:rsidP="00CB0039">
            <w:pPr>
              <w:spacing w:before="100" w:beforeAutospacing="1" w:after="100" w:afterAutospacing="1"/>
              <w:jc w:val="center"/>
            </w:pPr>
            <w:r w:rsidRPr="004B643A">
              <w:t>(рисунок, живопись, скульптура, композиция</w:t>
            </w:r>
          </w:p>
        </w:tc>
        <w:tc>
          <w:tcPr>
            <w:tcW w:w="1023" w:type="dxa"/>
          </w:tcPr>
          <w:p w:rsidR="0091564F" w:rsidRPr="004B643A" w:rsidRDefault="0091564F" w:rsidP="00CB0039">
            <w:pPr>
              <w:spacing w:before="100" w:beforeAutospacing="1" w:after="100" w:afterAutospacing="1"/>
              <w:jc w:val="center"/>
            </w:pPr>
            <w:r w:rsidRPr="004B643A">
              <w:t>4-6 кл.</w:t>
            </w:r>
          </w:p>
        </w:tc>
        <w:tc>
          <w:tcPr>
            <w:tcW w:w="1954" w:type="dxa"/>
          </w:tcPr>
          <w:p w:rsidR="0091564F" w:rsidRPr="004B643A" w:rsidRDefault="0091564F" w:rsidP="00CB0039">
            <w:pPr>
              <w:spacing w:before="100" w:beforeAutospacing="1" w:after="100" w:afterAutospacing="1"/>
              <w:jc w:val="center"/>
            </w:pPr>
            <w:r w:rsidRPr="004B643A">
              <w:t xml:space="preserve">Мишурова </w:t>
            </w:r>
          </w:p>
          <w:p w:rsidR="0091564F" w:rsidRPr="004B643A" w:rsidRDefault="0091564F" w:rsidP="00CB0039">
            <w:pPr>
              <w:spacing w:before="100" w:beforeAutospacing="1" w:after="100" w:afterAutospacing="1"/>
              <w:jc w:val="center"/>
            </w:pPr>
            <w:r w:rsidRPr="004B643A">
              <w:t xml:space="preserve">Я. А. </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25.05.2015</w:t>
            </w:r>
          </w:p>
        </w:tc>
        <w:tc>
          <w:tcPr>
            <w:tcW w:w="3240" w:type="dxa"/>
          </w:tcPr>
          <w:p w:rsidR="0091564F" w:rsidRPr="004B643A" w:rsidRDefault="0091564F" w:rsidP="00CB0039">
            <w:pPr>
              <w:spacing w:before="100" w:beforeAutospacing="1" w:after="100" w:afterAutospacing="1"/>
              <w:jc w:val="center"/>
            </w:pPr>
            <w:r w:rsidRPr="004B643A">
              <w:t>Переводной экзамен</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1-2</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26.05.2015</w:t>
            </w:r>
          </w:p>
        </w:tc>
        <w:tc>
          <w:tcPr>
            <w:tcW w:w="3240" w:type="dxa"/>
          </w:tcPr>
          <w:p w:rsidR="0091564F" w:rsidRPr="004B643A" w:rsidRDefault="0091564F" w:rsidP="00CB0039">
            <w:pPr>
              <w:spacing w:before="100" w:beforeAutospacing="1" w:after="100" w:afterAutospacing="1"/>
              <w:jc w:val="center"/>
            </w:pPr>
            <w:r w:rsidRPr="004B643A">
              <w:t>Переводной экзамен</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3-6</w:t>
            </w:r>
          </w:p>
        </w:tc>
        <w:tc>
          <w:tcPr>
            <w:tcW w:w="1954" w:type="dxa"/>
          </w:tcPr>
          <w:p w:rsidR="0091564F" w:rsidRPr="004B643A" w:rsidRDefault="0091564F" w:rsidP="00CB0039">
            <w:pPr>
              <w:spacing w:before="100" w:beforeAutospacing="1" w:after="100" w:afterAutospacing="1"/>
              <w:jc w:val="center"/>
            </w:pPr>
            <w:r w:rsidRPr="004B643A">
              <w:t>Иванова Н. Э.</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26.05.2015</w:t>
            </w:r>
          </w:p>
        </w:tc>
        <w:tc>
          <w:tcPr>
            <w:tcW w:w="3240" w:type="dxa"/>
          </w:tcPr>
          <w:p w:rsidR="0091564F" w:rsidRPr="004B643A" w:rsidRDefault="0091564F" w:rsidP="00CB0039">
            <w:pPr>
              <w:spacing w:before="100" w:beforeAutospacing="1" w:after="100" w:afterAutospacing="1"/>
              <w:jc w:val="center"/>
            </w:pPr>
            <w:r w:rsidRPr="004B643A">
              <w:t>Итоговая аттестация</w:t>
            </w:r>
          </w:p>
        </w:tc>
        <w:tc>
          <w:tcPr>
            <w:tcW w:w="1701" w:type="dxa"/>
          </w:tcPr>
          <w:p w:rsidR="0091564F" w:rsidRPr="004B643A" w:rsidRDefault="0091564F" w:rsidP="00CB0039">
            <w:pPr>
              <w:spacing w:before="100" w:beforeAutospacing="1" w:after="100" w:afterAutospacing="1"/>
              <w:jc w:val="center"/>
            </w:pPr>
            <w:r w:rsidRPr="004B643A">
              <w:t>Художеств.</w:t>
            </w:r>
          </w:p>
        </w:tc>
        <w:tc>
          <w:tcPr>
            <w:tcW w:w="1023" w:type="dxa"/>
          </w:tcPr>
          <w:p w:rsidR="0091564F" w:rsidRPr="004B643A" w:rsidRDefault="0091564F" w:rsidP="00CB0039">
            <w:pPr>
              <w:spacing w:before="100" w:beforeAutospacing="1" w:after="100" w:afterAutospacing="1"/>
              <w:jc w:val="center"/>
            </w:pPr>
            <w:r w:rsidRPr="004B643A">
              <w:t>7 кл.</w:t>
            </w:r>
          </w:p>
        </w:tc>
        <w:tc>
          <w:tcPr>
            <w:tcW w:w="1954" w:type="dxa"/>
          </w:tcPr>
          <w:p w:rsidR="0091564F" w:rsidRPr="004B643A" w:rsidRDefault="0091564F" w:rsidP="00CB0039">
            <w:pPr>
              <w:spacing w:before="100" w:beforeAutospacing="1" w:after="100" w:afterAutospacing="1"/>
              <w:jc w:val="center"/>
            </w:pPr>
            <w:r w:rsidRPr="004B643A">
              <w:t xml:space="preserve">Мишурова </w:t>
            </w:r>
          </w:p>
          <w:p w:rsidR="0091564F" w:rsidRPr="004B643A" w:rsidRDefault="0091564F" w:rsidP="00CB0039">
            <w:pPr>
              <w:spacing w:before="100" w:beforeAutospacing="1" w:after="100" w:afterAutospacing="1"/>
              <w:jc w:val="center"/>
            </w:pPr>
            <w:r w:rsidRPr="004B643A">
              <w:t xml:space="preserve">Я. А. </w:t>
            </w:r>
          </w:p>
        </w:tc>
      </w:tr>
      <w:tr w:rsidR="0091564F" w:rsidRPr="004B643A" w:rsidTr="00CB0039">
        <w:tc>
          <w:tcPr>
            <w:tcW w:w="1546" w:type="dxa"/>
          </w:tcPr>
          <w:p w:rsidR="0091564F" w:rsidRPr="004B643A" w:rsidRDefault="0091564F" w:rsidP="00CB0039">
            <w:pPr>
              <w:spacing w:before="100" w:beforeAutospacing="1" w:after="100" w:afterAutospacing="1"/>
              <w:jc w:val="center"/>
            </w:pPr>
            <w:r w:rsidRPr="004B643A">
              <w:t>27.05.2015</w:t>
            </w:r>
          </w:p>
        </w:tc>
        <w:tc>
          <w:tcPr>
            <w:tcW w:w="3240" w:type="dxa"/>
          </w:tcPr>
          <w:p w:rsidR="0091564F" w:rsidRPr="004B643A" w:rsidRDefault="0091564F" w:rsidP="00CB0039">
            <w:pPr>
              <w:spacing w:before="100" w:beforeAutospacing="1" w:after="100" w:afterAutospacing="1"/>
              <w:jc w:val="center"/>
            </w:pPr>
            <w:r w:rsidRPr="004B643A">
              <w:t>Выпускной экзамен по специальности</w:t>
            </w:r>
          </w:p>
        </w:tc>
        <w:tc>
          <w:tcPr>
            <w:tcW w:w="1701" w:type="dxa"/>
          </w:tcPr>
          <w:p w:rsidR="0091564F" w:rsidRPr="004B643A" w:rsidRDefault="0091564F" w:rsidP="00CB0039">
            <w:pPr>
              <w:spacing w:before="100" w:beforeAutospacing="1" w:after="100" w:afterAutospacing="1"/>
              <w:jc w:val="center"/>
            </w:pPr>
            <w:r w:rsidRPr="004B643A">
              <w:t>Инстр.</w:t>
            </w:r>
          </w:p>
        </w:tc>
        <w:tc>
          <w:tcPr>
            <w:tcW w:w="1023" w:type="dxa"/>
          </w:tcPr>
          <w:p w:rsidR="0091564F" w:rsidRPr="004B643A" w:rsidRDefault="0091564F" w:rsidP="00CB0039">
            <w:pPr>
              <w:spacing w:before="100" w:beforeAutospacing="1" w:after="100" w:afterAutospacing="1"/>
              <w:jc w:val="center"/>
            </w:pPr>
            <w:r w:rsidRPr="004B643A">
              <w:t>Вып.</w:t>
            </w:r>
          </w:p>
        </w:tc>
        <w:tc>
          <w:tcPr>
            <w:tcW w:w="1954" w:type="dxa"/>
          </w:tcPr>
          <w:p w:rsidR="0091564F" w:rsidRPr="004B643A" w:rsidRDefault="0091564F" w:rsidP="00CB0039">
            <w:pPr>
              <w:spacing w:before="100" w:beforeAutospacing="1" w:after="100" w:afterAutospacing="1"/>
              <w:jc w:val="center"/>
            </w:pPr>
            <w:r w:rsidRPr="004B643A">
              <w:t>Покрасенко С. В.</w:t>
            </w:r>
          </w:p>
        </w:tc>
      </w:tr>
    </w:tbl>
    <w:p w:rsidR="0091564F" w:rsidRPr="004B643A" w:rsidRDefault="0091564F" w:rsidP="00275733">
      <w:pPr>
        <w:jc w:val="center"/>
        <w:rPr>
          <w:b/>
        </w:rPr>
      </w:pPr>
      <w:r w:rsidRPr="004B643A">
        <w:rPr>
          <w:b/>
        </w:rPr>
        <w:t xml:space="preserve">График проведения открытых уроков </w:t>
      </w:r>
    </w:p>
    <w:p w:rsidR="0091564F" w:rsidRPr="004B643A" w:rsidRDefault="0091564F" w:rsidP="00275733">
      <w:pPr>
        <w:jc w:val="center"/>
        <w:rPr>
          <w:b/>
        </w:rPr>
      </w:pPr>
    </w:p>
    <w:p w:rsidR="0091564F" w:rsidRPr="004B643A" w:rsidRDefault="0091564F" w:rsidP="00275733">
      <w:pPr>
        <w:jc w:val="center"/>
      </w:pPr>
    </w:p>
    <w:tbl>
      <w:tblPr>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
        <w:gridCol w:w="1908"/>
        <w:gridCol w:w="1415"/>
        <w:gridCol w:w="2198"/>
        <w:gridCol w:w="2693"/>
      </w:tblGrid>
      <w:tr w:rsidR="0091564F" w:rsidRPr="004B643A" w:rsidTr="00CB0039">
        <w:trPr>
          <w:jc w:val="center"/>
        </w:trPr>
        <w:tc>
          <w:tcPr>
            <w:tcW w:w="0" w:type="auto"/>
          </w:tcPr>
          <w:p w:rsidR="0091564F" w:rsidRPr="004B643A" w:rsidRDefault="0091564F" w:rsidP="00CB0039">
            <w:pPr>
              <w:jc w:val="center"/>
              <w:rPr>
                <w:b/>
              </w:rPr>
            </w:pPr>
            <w:r w:rsidRPr="004B643A">
              <w:rPr>
                <w:b/>
                <w:sz w:val="22"/>
                <w:szCs w:val="22"/>
              </w:rPr>
              <w:t>№</w:t>
            </w:r>
          </w:p>
        </w:tc>
        <w:tc>
          <w:tcPr>
            <w:tcW w:w="0" w:type="auto"/>
          </w:tcPr>
          <w:p w:rsidR="0091564F" w:rsidRPr="004B643A" w:rsidRDefault="0091564F" w:rsidP="00CB0039">
            <w:pPr>
              <w:jc w:val="center"/>
              <w:rPr>
                <w:b/>
              </w:rPr>
            </w:pPr>
            <w:r w:rsidRPr="004B643A">
              <w:rPr>
                <w:b/>
                <w:sz w:val="22"/>
                <w:szCs w:val="22"/>
              </w:rPr>
              <w:t>Дата проведения</w:t>
            </w:r>
          </w:p>
        </w:tc>
        <w:tc>
          <w:tcPr>
            <w:tcW w:w="0" w:type="auto"/>
          </w:tcPr>
          <w:p w:rsidR="0091564F" w:rsidRPr="004B643A" w:rsidRDefault="0091564F" w:rsidP="00CB0039">
            <w:pPr>
              <w:jc w:val="center"/>
              <w:rPr>
                <w:b/>
              </w:rPr>
            </w:pPr>
            <w:r w:rsidRPr="004B643A">
              <w:rPr>
                <w:b/>
                <w:sz w:val="22"/>
                <w:szCs w:val="22"/>
              </w:rPr>
              <w:t>Предмет</w:t>
            </w:r>
          </w:p>
          <w:p w:rsidR="0091564F" w:rsidRPr="004B643A" w:rsidRDefault="0091564F" w:rsidP="00CB0039">
            <w:pPr>
              <w:jc w:val="center"/>
              <w:rPr>
                <w:b/>
              </w:rPr>
            </w:pPr>
          </w:p>
        </w:tc>
        <w:tc>
          <w:tcPr>
            <w:tcW w:w="2198" w:type="dxa"/>
          </w:tcPr>
          <w:p w:rsidR="0091564F" w:rsidRPr="004B643A" w:rsidRDefault="0091564F" w:rsidP="00CB0039">
            <w:pPr>
              <w:jc w:val="center"/>
              <w:rPr>
                <w:b/>
              </w:rPr>
            </w:pPr>
            <w:r w:rsidRPr="004B643A">
              <w:rPr>
                <w:b/>
                <w:sz w:val="22"/>
                <w:szCs w:val="22"/>
              </w:rPr>
              <w:t>Преподаватель</w:t>
            </w:r>
          </w:p>
        </w:tc>
        <w:tc>
          <w:tcPr>
            <w:tcW w:w="2693" w:type="dxa"/>
          </w:tcPr>
          <w:p w:rsidR="0091564F" w:rsidRPr="004B643A" w:rsidRDefault="0091564F" w:rsidP="00CB0039">
            <w:pPr>
              <w:jc w:val="center"/>
              <w:rPr>
                <w:b/>
              </w:rPr>
            </w:pPr>
            <w:r w:rsidRPr="004B643A">
              <w:rPr>
                <w:b/>
                <w:sz w:val="22"/>
                <w:szCs w:val="22"/>
              </w:rPr>
              <w:t>Кто посетил</w:t>
            </w:r>
          </w:p>
        </w:tc>
      </w:tr>
      <w:tr w:rsidR="0091564F" w:rsidRPr="004B643A" w:rsidTr="00CB0039">
        <w:trPr>
          <w:jc w:val="center"/>
        </w:trPr>
        <w:tc>
          <w:tcPr>
            <w:tcW w:w="0" w:type="auto"/>
          </w:tcPr>
          <w:p w:rsidR="0091564F" w:rsidRPr="004B643A" w:rsidRDefault="0091564F" w:rsidP="00CB0039">
            <w:r w:rsidRPr="004B643A">
              <w:rPr>
                <w:sz w:val="22"/>
                <w:szCs w:val="22"/>
              </w:rPr>
              <w:t>1</w:t>
            </w:r>
          </w:p>
        </w:tc>
        <w:tc>
          <w:tcPr>
            <w:tcW w:w="0" w:type="auto"/>
          </w:tcPr>
          <w:p w:rsidR="0091564F" w:rsidRPr="004B643A" w:rsidRDefault="0091564F" w:rsidP="00CB0039">
            <w:pPr>
              <w:jc w:val="center"/>
            </w:pPr>
            <w:r w:rsidRPr="004B643A">
              <w:rPr>
                <w:sz w:val="22"/>
                <w:szCs w:val="22"/>
              </w:rPr>
              <w:t>Октябрь</w:t>
            </w:r>
          </w:p>
        </w:tc>
        <w:tc>
          <w:tcPr>
            <w:tcW w:w="0" w:type="auto"/>
          </w:tcPr>
          <w:p w:rsidR="0091564F" w:rsidRPr="004B643A" w:rsidRDefault="0091564F" w:rsidP="00CB0039">
            <w:pPr>
              <w:jc w:val="center"/>
            </w:pPr>
            <w:r w:rsidRPr="004B643A">
              <w:rPr>
                <w:sz w:val="22"/>
                <w:szCs w:val="22"/>
              </w:rPr>
              <w:t xml:space="preserve">Рисунок </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Луковникова Н. Л. </w:t>
            </w:r>
          </w:p>
        </w:tc>
        <w:tc>
          <w:tcPr>
            <w:tcW w:w="2693" w:type="dxa"/>
          </w:tcPr>
          <w:p w:rsidR="0091564F" w:rsidRPr="004B643A" w:rsidRDefault="0091564F" w:rsidP="00CB0039">
            <w:pPr>
              <w:jc w:val="center"/>
            </w:pPr>
            <w:r w:rsidRPr="004B643A">
              <w:rPr>
                <w:sz w:val="22"/>
                <w:szCs w:val="22"/>
              </w:rPr>
              <w:t xml:space="preserve">Мишурова Я. А. </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2</w:t>
            </w:r>
          </w:p>
        </w:tc>
        <w:tc>
          <w:tcPr>
            <w:tcW w:w="0" w:type="auto"/>
          </w:tcPr>
          <w:p w:rsidR="0091564F" w:rsidRPr="004B643A" w:rsidRDefault="0091564F" w:rsidP="00CB0039">
            <w:pPr>
              <w:jc w:val="center"/>
            </w:pPr>
            <w:r w:rsidRPr="004B643A">
              <w:rPr>
                <w:sz w:val="22"/>
                <w:szCs w:val="22"/>
              </w:rPr>
              <w:t>Ноябрь</w:t>
            </w:r>
          </w:p>
        </w:tc>
        <w:tc>
          <w:tcPr>
            <w:tcW w:w="0" w:type="auto"/>
          </w:tcPr>
          <w:p w:rsidR="0091564F" w:rsidRPr="004B643A" w:rsidRDefault="0091564F" w:rsidP="00CB0039">
            <w:pPr>
              <w:jc w:val="center"/>
            </w:pPr>
            <w:r w:rsidRPr="004B643A">
              <w:rPr>
                <w:sz w:val="22"/>
                <w:szCs w:val="22"/>
              </w:rPr>
              <w:t>Фортепиано</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Корнева Л. Н. </w:t>
            </w:r>
          </w:p>
        </w:tc>
        <w:tc>
          <w:tcPr>
            <w:tcW w:w="2693" w:type="dxa"/>
          </w:tcPr>
          <w:p w:rsidR="0091564F" w:rsidRPr="004B643A" w:rsidRDefault="0091564F" w:rsidP="00CB0039">
            <w:pPr>
              <w:jc w:val="center"/>
            </w:pPr>
            <w:r w:rsidRPr="004B643A">
              <w:rPr>
                <w:sz w:val="22"/>
                <w:szCs w:val="22"/>
              </w:rPr>
              <w:t>Иванова Н. Э.</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3</w:t>
            </w:r>
          </w:p>
        </w:tc>
        <w:tc>
          <w:tcPr>
            <w:tcW w:w="0" w:type="auto"/>
          </w:tcPr>
          <w:p w:rsidR="0091564F" w:rsidRPr="004B643A" w:rsidRDefault="0091564F" w:rsidP="00CB0039">
            <w:pPr>
              <w:jc w:val="center"/>
            </w:pPr>
            <w:r w:rsidRPr="004B643A">
              <w:rPr>
                <w:sz w:val="22"/>
                <w:szCs w:val="22"/>
              </w:rPr>
              <w:t>Декабрь</w:t>
            </w:r>
          </w:p>
        </w:tc>
        <w:tc>
          <w:tcPr>
            <w:tcW w:w="0" w:type="auto"/>
          </w:tcPr>
          <w:p w:rsidR="0091564F" w:rsidRPr="004B643A" w:rsidRDefault="0091564F" w:rsidP="00CB0039">
            <w:pPr>
              <w:jc w:val="center"/>
            </w:pPr>
            <w:r w:rsidRPr="004B643A">
              <w:rPr>
                <w:sz w:val="22"/>
                <w:szCs w:val="22"/>
              </w:rPr>
              <w:t>Скульптура</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Мишурова Я. А. </w:t>
            </w:r>
          </w:p>
        </w:tc>
        <w:tc>
          <w:tcPr>
            <w:tcW w:w="2693" w:type="dxa"/>
          </w:tcPr>
          <w:p w:rsidR="0091564F" w:rsidRPr="004B643A" w:rsidRDefault="0091564F" w:rsidP="00CB0039">
            <w:pPr>
              <w:jc w:val="center"/>
            </w:pPr>
            <w:r w:rsidRPr="004B643A">
              <w:rPr>
                <w:sz w:val="22"/>
                <w:szCs w:val="22"/>
              </w:rPr>
              <w:t xml:space="preserve">Луковникова Н. Л. </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4</w:t>
            </w:r>
          </w:p>
        </w:tc>
        <w:tc>
          <w:tcPr>
            <w:tcW w:w="0" w:type="auto"/>
          </w:tcPr>
          <w:p w:rsidR="0091564F" w:rsidRPr="004B643A" w:rsidRDefault="0091564F" w:rsidP="00CB0039">
            <w:pPr>
              <w:jc w:val="center"/>
            </w:pPr>
            <w:r w:rsidRPr="004B643A">
              <w:rPr>
                <w:sz w:val="22"/>
                <w:szCs w:val="22"/>
              </w:rPr>
              <w:t>Февраль</w:t>
            </w:r>
          </w:p>
        </w:tc>
        <w:tc>
          <w:tcPr>
            <w:tcW w:w="0" w:type="auto"/>
          </w:tcPr>
          <w:p w:rsidR="0091564F" w:rsidRPr="004B643A" w:rsidRDefault="0091564F" w:rsidP="00CB0039">
            <w:pPr>
              <w:jc w:val="center"/>
            </w:pPr>
            <w:r w:rsidRPr="004B643A">
              <w:rPr>
                <w:sz w:val="22"/>
                <w:szCs w:val="22"/>
              </w:rPr>
              <w:t>Фортепиано</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Иванова Н. Э.</w:t>
            </w:r>
          </w:p>
        </w:tc>
        <w:tc>
          <w:tcPr>
            <w:tcW w:w="2693" w:type="dxa"/>
          </w:tcPr>
          <w:p w:rsidR="0091564F" w:rsidRPr="004B643A" w:rsidRDefault="0091564F" w:rsidP="00CB0039">
            <w:pPr>
              <w:jc w:val="center"/>
            </w:pPr>
            <w:r w:rsidRPr="004B643A">
              <w:rPr>
                <w:sz w:val="22"/>
                <w:szCs w:val="22"/>
              </w:rPr>
              <w:t xml:space="preserve">Корнева Л. Н. </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5</w:t>
            </w:r>
          </w:p>
        </w:tc>
        <w:tc>
          <w:tcPr>
            <w:tcW w:w="0" w:type="auto"/>
          </w:tcPr>
          <w:p w:rsidR="0091564F" w:rsidRPr="004B643A" w:rsidRDefault="0091564F" w:rsidP="00CB0039">
            <w:pPr>
              <w:jc w:val="center"/>
            </w:pPr>
            <w:r w:rsidRPr="004B643A">
              <w:rPr>
                <w:sz w:val="22"/>
                <w:szCs w:val="22"/>
              </w:rPr>
              <w:t>Март</w:t>
            </w:r>
          </w:p>
        </w:tc>
        <w:tc>
          <w:tcPr>
            <w:tcW w:w="0" w:type="auto"/>
          </w:tcPr>
          <w:p w:rsidR="0091564F" w:rsidRPr="004B643A" w:rsidRDefault="0091564F" w:rsidP="00CB0039">
            <w:pPr>
              <w:jc w:val="center"/>
            </w:pPr>
            <w:r w:rsidRPr="004B643A">
              <w:rPr>
                <w:sz w:val="22"/>
                <w:szCs w:val="22"/>
              </w:rPr>
              <w:t>Сольфеджио</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Тирских Е. В. </w:t>
            </w:r>
          </w:p>
        </w:tc>
        <w:tc>
          <w:tcPr>
            <w:tcW w:w="2693" w:type="dxa"/>
          </w:tcPr>
          <w:p w:rsidR="0091564F" w:rsidRPr="004B643A" w:rsidRDefault="0091564F" w:rsidP="00CB0039">
            <w:pPr>
              <w:jc w:val="center"/>
            </w:pPr>
            <w:r w:rsidRPr="004B643A">
              <w:rPr>
                <w:sz w:val="22"/>
                <w:szCs w:val="22"/>
              </w:rPr>
              <w:t>Покрасенко С. В.</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6</w:t>
            </w:r>
          </w:p>
        </w:tc>
        <w:tc>
          <w:tcPr>
            <w:tcW w:w="0" w:type="auto"/>
          </w:tcPr>
          <w:p w:rsidR="0091564F" w:rsidRPr="004B643A" w:rsidRDefault="0091564F" w:rsidP="00CB0039">
            <w:pPr>
              <w:jc w:val="center"/>
            </w:pPr>
            <w:r w:rsidRPr="004B643A">
              <w:rPr>
                <w:sz w:val="22"/>
                <w:szCs w:val="22"/>
              </w:rPr>
              <w:t>Март</w:t>
            </w:r>
          </w:p>
        </w:tc>
        <w:tc>
          <w:tcPr>
            <w:tcW w:w="0" w:type="auto"/>
          </w:tcPr>
          <w:p w:rsidR="0091564F" w:rsidRPr="004B643A" w:rsidRDefault="0091564F" w:rsidP="00CB0039">
            <w:pPr>
              <w:jc w:val="center"/>
            </w:pPr>
            <w:r w:rsidRPr="004B643A">
              <w:rPr>
                <w:sz w:val="22"/>
                <w:szCs w:val="22"/>
              </w:rPr>
              <w:t>Лепка</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Кудрявцева О. Н. </w:t>
            </w:r>
          </w:p>
        </w:tc>
        <w:tc>
          <w:tcPr>
            <w:tcW w:w="2693" w:type="dxa"/>
          </w:tcPr>
          <w:p w:rsidR="0091564F" w:rsidRPr="004B643A" w:rsidRDefault="0091564F" w:rsidP="00CB0039">
            <w:pPr>
              <w:jc w:val="center"/>
            </w:pPr>
            <w:r w:rsidRPr="004B643A">
              <w:rPr>
                <w:sz w:val="22"/>
                <w:szCs w:val="22"/>
              </w:rPr>
              <w:t xml:space="preserve">Мишурова Я. А. </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7</w:t>
            </w:r>
          </w:p>
        </w:tc>
        <w:tc>
          <w:tcPr>
            <w:tcW w:w="0" w:type="auto"/>
          </w:tcPr>
          <w:p w:rsidR="0091564F" w:rsidRPr="004B643A" w:rsidRDefault="0091564F" w:rsidP="00CB0039">
            <w:pPr>
              <w:jc w:val="center"/>
            </w:pPr>
            <w:r w:rsidRPr="004B643A">
              <w:rPr>
                <w:sz w:val="22"/>
                <w:szCs w:val="22"/>
              </w:rPr>
              <w:t>Апрель</w:t>
            </w:r>
          </w:p>
        </w:tc>
        <w:tc>
          <w:tcPr>
            <w:tcW w:w="0" w:type="auto"/>
          </w:tcPr>
          <w:p w:rsidR="0091564F" w:rsidRPr="004B643A" w:rsidRDefault="0091564F" w:rsidP="00CB0039">
            <w:pPr>
              <w:jc w:val="center"/>
            </w:pPr>
            <w:r w:rsidRPr="004B643A">
              <w:rPr>
                <w:sz w:val="22"/>
                <w:szCs w:val="22"/>
              </w:rPr>
              <w:t>Домра</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Вишневская Л. В. </w:t>
            </w:r>
          </w:p>
        </w:tc>
        <w:tc>
          <w:tcPr>
            <w:tcW w:w="2693" w:type="dxa"/>
          </w:tcPr>
          <w:p w:rsidR="0091564F" w:rsidRPr="004B643A" w:rsidRDefault="0091564F" w:rsidP="00CB0039">
            <w:pPr>
              <w:jc w:val="center"/>
            </w:pPr>
            <w:r w:rsidRPr="004B643A">
              <w:rPr>
                <w:sz w:val="22"/>
                <w:szCs w:val="22"/>
              </w:rPr>
              <w:t xml:space="preserve">Проклов Н. А. </w:t>
            </w:r>
          </w:p>
        </w:tc>
      </w:tr>
      <w:tr w:rsidR="0091564F" w:rsidRPr="004B643A" w:rsidTr="00CB0039">
        <w:trPr>
          <w:jc w:val="center"/>
        </w:trPr>
        <w:tc>
          <w:tcPr>
            <w:tcW w:w="0" w:type="auto"/>
          </w:tcPr>
          <w:p w:rsidR="0091564F" w:rsidRPr="004B643A" w:rsidRDefault="0091564F" w:rsidP="00CB0039">
            <w:pPr>
              <w:jc w:val="center"/>
            </w:pPr>
            <w:r w:rsidRPr="004B643A">
              <w:rPr>
                <w:sz w:val="22"/>
                <w:szCs w:val="22"/>
              </w:rPr>
              <w:t>8</w:t>
            </w:r>
          </w:p>
        </w:tc>
        <w:tc>
          <w:tcPr>
            <w:tcW w:w="0" w:type="auto"/>
          </w:tcPr>
          <w:p w:rsidR="0091564F" w:rsidRPr="004B643A" w:rsidRDefault="0091564F" w:rsidP="00CB0039">
            <w:pPr>
              <w:jc w:val="center"/>
            </w:pPr>
            <w:r w:rsidRPr="004B643A">
              <w:rPr>
                <w:sz w:val="22"/>
                <w:szCs w:val="22"/>
              </w:rPr>
              <w:t>Апрель</w:t>
            </w:r>
          </w:p>
        </w:tc>
        <w:tc>
          <w:tcPr>
            <w:tcW w:w="0" w:type="auto"/>
          </w:tcPr>
          <w:p w:rsidR="0091564F" w:rsidRPr="004B643A" w:rsidRDefault="0091564F" w:rsidP="00CB0039">
            <w:pPr>
              <w:jc w:val="center"/>
            </w:pPr>
            <w:r w:rsidRPr="004B643A">
              <w:rPr>
                <w:sz w:val="22"/>
                <w:szCs w:val="22"/>
              </w:rPr>
              <w:t>Баян</w:t>
            </w:r>
          </w:p>
          <w:p w:rsidR="0091564F" w:rsidRPr="004B643A" w:rsidRDefault="0091564F" w:rsidP="00CB0039">
            <w:pPr>
              <w:jc w:val="center"/>
            </w:pPr>
          </w:p>
        </w:tc>
        <w:tc>
          <w:tcPr>
            <w:tcW w:w="2198" w:type="dxa"/>
          </w:tcPr>
          <w:p w:rsidR="0091564F" w:rsidRPr="004B643A" w:rsidRDefault="0091564F" w:rsidP="00CB0039">
            <w:pPr>
              <w:jc w:val="center"/>
            </w:pPr>
            <w:r w:rsidRPr="004B643A">
              <w:rPr>
                <w:sz w:val="22"/>
                <w:szCs w:val="22"/>
              </w:rPr>
              <w:t xml:space="preserve">Проклов Н. А. </w:t>
            </w:r>
          </w:p>
        </w:tc>
        <w:tc>
          <w:tcPr>
            <w:tcW w:w="2693" w:type="dxa"/>
          </w:tcPr>
          <w:p w:rsidR="0091564F" w:rsidRPr="004B643A" w:rsidRDefault="0091564F" w:rsidP="00CB0039">
            <w:pPr>
              <w:jc w:val="center"/>
            </w:pPr>
            <w:r w:rsidRPr="004B643A">
              <w:rPr>
                <w:sz w:val="22"/>
                <w:szCs w:val="22"/>
              </w:rPr>
              <w:t xml:space="preserve">Покрасенко С. В. </w:t>
            </w:r>
          </w:p>
        </w:tc>
      </w:tr>
    </w:tbl>
    <w:p w:rsidR="0091564F" w:rsidRPr="004B643A" w:rsidRDefault="0091564F" w:rsidP="00275733">
      <w:pPr>
        <w:jc w:val="center"/>
      </w:pPr>
    </w:p>
    <w:p w:rsidR="0091564F" w:rsidRPr="004B643A" w:rsidRDefault="0091564F" w:rsidP="00275733">
      <w:pPr>
        <w:jc w:val="center"/>
      </w:pPr>
    </w:p>
    <w:p w:rsidR="0091564F" w:rsidRPr="004B643A" w:rsidRDefault="0091564F" w:rsidP="00275733">
      <w:pPr>
        <w:ind w:left="720"/>
        <w:jc w:val="center"/>
        <w:rPr>
          <w:b/>
        </w:rPr>
      </w:pPr>
    </w:p>
    <w:p w:rsidR="0091564F" w:rsidRPr="004B643A" w:rsidRDefault="0091564F" w:rsidP="00275733">
      <w:pPr>
        <w:pStyle w:val="ListParagraph"/>
        <w:ind w:left="1080"/>
        <w:jc w:val="center"/>
        <w:rPr>
          <w:rFonts w:ascii="Times New Roman" w:hAnsi="Times New Roman"/>
          <w:b/>
          <w:sz w:val="24"/>
          <w:szCs w:val="24"/>
        </w:rPr>
      </w:pPr>
      <w:r w:rsidRPr="004B643A">
        <w:rPr>
          <w:rFonts w:ascii="Times New Roman" w:hAnsi="Times New Roman"/>
          <w:b/>
          <w:sz w:val="24"/>
          <w:szCs w:val="24"/>
        </w:rPr>
        <w:t>График взаимопосещений занятий с целью обмена опытом</w:t>
      </w:r>
    </w:p>
    <w:p w:rsidR="0091564F" w:rsidRPr="004B643A" w:rsidRDefault="0091564F" w:rsidP="00275733">
      <w:pPr>
        <w:pStyle w:val="ListParagraph"/>
        <w:ind w:left="1080"/>
        <w:jc w:val="center"/>
        <w:rPr>
          <w:rFonts w:ascii="Times New Roman" w:hAnsi="Times New Roman"/>
          <w:b/>
          <w:sz w:val="24"/>
          <w:szCs w:val="24"/>
        </w:rPr>
      </w:pPr>
      <w:r w:rsidRPr="004B643A">
        <w:rPr>
          <w:rFonts w:ascii="Times New Roman" w:hAnsi="Times New Roman"/>
          <w:b/>
          <w:sz w:val="24"/>
          <w:szCs w:val="24"/>
        </w:rPr>
        <w:t>и совершенствования методики преподавания учебных предметов.</w:t>
      </w:r>
    </w:p>
    <w:p w:rsidR="0091564F" w:rsidRPr="004B643A" w:rsidRDefault="0091564F" w:rsidP="00275733">
      <w:pPr>
        <w:ind w:left="720"/>
        <w:jc w:val="center"/>
      </w:pPr>
      <w:r w:rsidRPr="004B643A">
        <w:rPr>
          <w:b/>
        </w:rPr>
        <w:t>Методическая помощь молодым преподавателям</w:t>
      </w:r>
    </w:p>
    <w:p w:rsidR="0091564F" w:rsidRPr="004B643A" w:rsidRDefault="0091564F" w:rsidP="00275733">
      <w:pPr>
        <w:ind w:left="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8"/>
        <w:gridCol w:w="1908"/>
        <w:gridCol w:w="2586"/>
        <w:gridCol w:w="1978"/>
        <w:gridCol w:w="1988"/>
      </w:tblGrid>
      <w:tr w:rsidR="0091564F" w:rsidRPr="004B643A" w:rsidTr="00CB0039">
        <w:tc>
          <w:tcPr>
            <w:tcW w:w="978" w:type="dxa"/>
          </w:tcPr>
          <w:p w:rsidR="0091564F" w:rsidRPr="004B643A" w:rsidRDefault="0091564F" w:rsidP="00CB0039">
            <w:pPr>
              <w:jc w:val="center"/>
              <w:rPr>
                <w:b/>
              </w:rPr>
            </w:pPr>
            <w:r w:rsidRPr="004B643A">
              <w:rPr>
                <w:b/>
                <w:sz w:val="22"/>
                <w:szCs w:val="22"/>
              </w:rPr>
              <w:t>№</w:t>
            </w:r>
          </w:p>
        </w:tc>
        <w:tc>
          <w:tcPr>
            <w:tcW w:w="0" w:type="auto"/>
          </w:tcPr>
          <w:p w:rsidR="0091564F" w:rsidRPr="004B643A" w:rsidRDefault="0091564F" w:rsidP="00CB0039">
            <w:pPr>
              <w:jc w:val="center"/>
              <w:rPr>
                <w:b/>
              </w:rPr>
            </w:pPr>
            <w:r w:rsidRPr="004B643A">
              <w:rPr>
                <w:b/>
                <w:sz w:val="22"/>
                <w:szCs w:val="22"/>
              </w:rPr>
              <w:t>Дата проведения</w:t>
            </w:r>
          </w:p>
          <w:p w:rsidR="0091564F" w:rsidRPr="004B643A" w:rsidRDefault="0091564F" w:rsidP="00CB0039">
            <w:pPr>
              <w:jc w:val="center"/>
              <w:rPr>
                <w:b/>
              </w:rPr>
            </w:pPr>
          </w:p>
        </w:tc>
        <w:tc>
          <w:tcPr>
            <w:tcW w:w="0" w:type="auto"/>
          </w:tcPr>
          <w:p w:rsidR="0091564F" w:rsidRPr="004B643A" w:rsidRDefault="0091564F" w:rsidP="00CB0039">
            <w:pPr>
              <w:jc w:val="center"/>
              <w:rPr>
                <w:b/>
              </w:rPr>
            </w:pPr>
            <w:r w:rsidRPr="004B643A">
              <w:rPr>
                <w:b/>
                <w:sz w:val="22"/>
                <w:szCs w:val="22"/>
              </w:rPr>
              <w:t>Предмет</w:t>
            </w:r>
          </w:p>
        </w:tc>
        <w:tc>
          <w:tcPr>
            <w:tcW w:w="0" w:type="auto"/>
          </w:tcPr>
          <w:p w:rsidR="0091564F" w:rsidRPr="004B643A" w:rsidRDefault="0091564F" w:rsidP="00CB0039">
            <w:pPr>
              <w:jc w:val="center"/>
              <w:rPr>
                <w:b/>
              </w:rPr>
            </w:pPr>
            <w:r w:rsidRPr="004B643A">
              <w:rPr>
                <w:b/>
                <w:sz w:val="22"/>
                <w:szCs w:val="22"/>
              </w:rPr>
              <w:t>Преподаватель</w:t>
            </w:r>
          </w:p>
        </w:tc>
        <w:tc>
          <w:tcPr>
            <w:tcW w:w="0" w:type="auto"/>
          </w:tcPr>
          <w:p w:rsidR="0091564F" w:rsidRPr="004B643A" w:rsidRDefault="0091564F" w:rsidP="00CB0039">
            <w:pPr>
              <w:jc w:val="center"/>
              <w:rPr>
                <w:b/>
              </w:rPr>
            </w:pPr>
            <w:r w:rsidRPr="004B643A">
              <w:rPr>
                <w:b/>
                <w:sz w:val="22"/>
                <w:szCs w:val="22"/>
              </w:rPr>
              <w:t>Кто посетил</w:t>
            </w:r>
          </w:p>
        </w:tc>
      </w:tr>
      <w:tr w:rsidR="0091564F" w:rsidRPr="004B643A" w:rsidTr="00CB0039">
        <w:tc>
          <w:tcPr>
            <w:tcW w:w="978" w:type="dxa"/>
          </w:tcPr>
          <w:p w:rsidR="0091564F" w:rsidRPr="004B643A" w:rsidRDefault="0091564F" w:rsidP="00CB0039">
            <w:pPr>
              <w:jc w:val="center"/>
            </w:pPr>
            <w:r w:rsidRPr="004B643A">
              <w:rPr>
                <w:sz w:val="22"/>
                <w:szCs w:val="22"/>
              </w:rPr>
              <w:t>1</w:t>
            </w:r>
          </w:p>
        </w:tc>
        <w:tc>
          <w:tcPr>
            <w:tcW w:w="0" w:type="auto"/>
          </w:tcPr>
          <w:p w:rsidR="0091564F" w:rsidRPr="004B643A" w:rsidRDefault="0091564F" w:rsidP="00CB0039">
            <w:pPr>
              <w:jc w:val="center"/>
            </w:pPr>
            <w:r w:rsidRPr="004B643A">
              <w:rPr>
                <w:sz w:val="22"/>
                <w:szCs w:val="22"/>
              </w:rPr>
              <w:t>Октябрь</w:t>
            </w:r>
          </w:p>
        </w:tc>
        <w:tc>
          <w:tcPr>
            <w:tcW w:w="0" w:type="auto"/>
          </w:tcPr>
          <w:p w:rsidR="0091564F" w:rsidRPr="004B643A" w:rsidRDefault="0091564F" w:rsidP="00CB0039">
            <w:pPr>
              <w:jc w:val="center"/>
            </w:pPr>
            <w:r w:rsidRPr="004B643A">
              <w:rPr>
                <w:sz w:val="22"/>
                <w:szCs w:val="22"/>
              </w:rPr>
              <w:t>Сольфеджио</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Тирских Е. В. </w:t>
            </w:r>
          </w:p>
        </w:tc>
        <w:tc>
          <w:tcPr>
            <w:tcW w:w="0" w:type="auto"/>
          </w:tcPr>
          <w:p w:rsidR="0091564F" w:rsidRPr="004B643A" w:rsidRDefault="0091564F" w:rsidP="00CB0039">
            <w:pPr>
              <w:jc w:val="center"/>
            </w:pPr>
            <w:r w:rsidRPr="004B643A">
              <w:rPr>
                <w:sz w:val="22"/>
                <w:szCs w:val="22"/>
              </w:rPr>
              <w:t xml:space="preserve">Мишуров Д. В. </w:t>
            </w:r>
          </w:p>
        </w:tc>
      </w:tr>
      <w:tr w:rsidR="0091564F" w:rsidRPr="004B643A" w:rsidTr="00CB0039">
        <w:tc>
          <w:tcPr>
            <w:tcW w:w="978" w:type="dxa"/>
          </w:tcPr>
          <w:p w:rsidR="0091564F" w:rsidRPr="004B643A" w:rsidRDefault="0091564F" w:rsidP="00CB0039">
            <w:pPr>
              <w:jc w:val="center"/>
            </w:pPr>
            <w:r w:rsidRPr="004B643A">
              <w:rPr>
                <w:sz w:val="22"/>
                <w:szCs w:val="22"/>
              </w:rPr>
              <w:t>2</w:t>
            </w:r>
          </w:p>
        </w:tc>
        <w:tc>
          <w:tcPr>
            <w:tcW w:w="0" w:type="auto"/>
          </w:tcPr>
          <w:p w:rsidR="0091564F" w:rsidRPr="004B643A" w:rsidRDefault="0091564F" w:rsidP="00CB0039">
            <w:pPr>
              <w:jc w:val="center"/>
            </w:pPr>
            <w:r w:rsidRPr="004B643A">
              <w:rPr>
                <w:sz w:val="22"/>
                <w:szCs w:val="22"/>
              </w:rPr>
              <w:t>Ноябрь</w:t>
            </w:r>
          </w:p>
        </w:tc>
        <w:tc>
          <w:tcPr>
            <w:tcW w:w="0" w:type="auto"/>
          </w:tcPr>
          <w:p w:rsidR="0091564F" w:rsidRPr="004B643A" w:rsidRDefault="0091564F" w:rsidP="00CB0039">
            <w:pPr>
              <w:jc w:val="center"/>
            </w:pPr>
            <w:r w:rsidRPr="004B643A">
              <w:rPr>
                <w:sz w:val="22"/>
                <w:szCs w:val="22"/>
              </w:rPr>
              <w:t>Музыкальная литература</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Тирских Е. В. </w:t>
            </w:r>
          </w:p>
        </w:tc>
        <w:tc>
          <w:tcPr>
            <w:tcW w:w="0" w:type="auto"/>
          </w:tcPr>
          <w:p w:rsidR="0091564F" w:rsidRPr="004B643A" w:rsidRDefault="0091564F" w:rsidP="00CB0039">
            <w:pPr>
              <w:jc w:val="center"/>
            </w:pPr>
            <w:r w:rsidRPr="004B643A">
              <w:rPr>
                <w:sz w:val="22"/>
                <w:szCs w:val="22"/>
              </w:rPr>
              <w:t>Мостовенко Г. А.</w:t>
            </w:r>
          </w:p>
        </w:tc>
      </w:tr>
      <w:tr w:rsidR="0091564F" w:rsidRPr="004B643A" w:rsidTr="00CB0039">
        <w:tc>
          <w:tcPr>
            <w:tcW w:w="978" w:type="dxa"/>
          </w:tcPr>
          <w:p w:rsidR="0091564F" w:rsidRPr="004B643A" w:rsidRDefault="0091564F" w:rsidP="00CB0039">
            <w:pPr>
              <w:jc w:val="center"/>
            </w:pPr>
            <w:r w:rsidRPr="004B643A">
              <w:rPr>
                <w:sz w:val="22"/>
                <w:szCs w:val="22"/>
              </w:rPr>
              <w:t>3</w:t>
            </w:r>
          </w:p>
        </w:tc>
        <w:tc>
          <w:tcPr>
            <w:tcW w:w="0" w:type="auto"/>
          </w:tcPr>
          <w:p w:rsidR="0091564F" w:rsidRPr="004B643A" w:rsidRDefault="0091564F" w:rsidP="00CB0039">
            <w:pPr>
              <w:jc w:val="center"/>
            </w:pPr>
            <w:r w:rsidRPr="004B643A">
              <w:rPr>
                <w:sz w:val="22"/>
                <w:szCs w:val="22"/>
              </w:rPr>
              <w:t>Ноябрь</w:t>
            </w:r>
          </w:p>
        </w:tc>
        <w:tc>
          <w:tcPr>
            <w:tcW w:w="0" w:type="auto"/>
          </w:tcPr>
          <w:p w:rsidR="0091564F" w:rsidRPr="004B643A" w:rsidRDefault="0091564F" w:rsidP="00CB0039">
            <w:pPr>
              <w:jc w:val="center"/>
            </w:pPr>
            <w:r w:rsidRPr="004B643A">
              <w:rPr>
                <w:sz w:val="22"/>
                <w:szCs w:val="22"/>
              </w:rPr>
              <w:t>Прикладное творчество</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Кудрявцева О. Н. </w:t>
            </w:r>
          </w:p>
        </w:tc>
        <w:tc>
          <w:tcPr>
            <w:tcW w:w="0" w:type="auto"/>
          </w:tcPr>
          <w:p w:rsidR="0091564F" w:rsidRPr="004B643A" w:rsidRDefault="0091564F" w:rsidP="00CB0039">
            <w:pPr>
              <w:jc w:val="center"/>
            </w:pPr>
            <w:r w:rsidRPr="004B643A">
              <w:rPr>
                <w:sz w:val="22"/>
                <w:szCs w:val="22"/>
              </w:rPr>
              <w:t xml:space="preserve">Луковникова Н. Н. </w:t>
            </w:r>
          </w:p>
        </w:tc>
      </w:tr>
      <w:tr w:rsidR="0091564F" w:rsidRPr="004B643A" w:rsidTr="00CB0039">
        <w:tc>
          <w:tcPr>
            <w:tcW w:w="978" w:type="dxa"/>
          </w:tcPr>
          <w:p w:rsidR="0091564F" w:rsidRPr="004B643A" w:rsidRDefault="0091564F" w:rsidP="00CB0039">
            <w:pPr>
              <w:jc w:val="center"/>
            </w:pPr>
            <w:r w:rsidRPr="004B643A">
              <w:rPr>
                <w:sz w:val="22"/>
                <w:szCs w:val="22"/>
              </w:rPr>
              <w:t>4</w:t>
            </w:r>
          </w:p>
        </w:tc>
        <w:tc>
          <w:tcPr>
            <w:tcW w:w="0" w:type="auto"/>
          </w:tcPr>
          <w:p w:rsidR="0091564F" w:rsidRPr="004B643A" w:rsidRDefault="0091564F" w:rsidP="00CB0039">
            <w:pPr>
              <w:jc w:val="center"/>
            </w:pPr>
            <w:r w:rsidRPr="004B643A">
              <w:rPr>
                <w:sz w:val="22"/>
                <w:szCs w:val="22"/>
              </w:rPr>
              <w:t>Ноябрь</w:t>
            </w:r>
          </w:p>
        </w:tc>
        <w:tc>
          <w:tcPr>
            <w:tcW w:w="0" w:type="auto"/>
          </w:tcPr>
          <w:p w:rsidR="0091564F" w:rsidRPr="004B643A" w:rsidRDefault="0091564F" w:rsidP="00CB0039">
            <w:pPr>
              <w:jc w:val="center"/>
            </w:pPr>
            <w:r w:rsidRPr="004B643A">
              <w:rPr>
                <w:sz w:val="22"/>
                <w:szCs w:val="22"/>
              </w:rPr>
              <w:t>Слушание музыки</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Мишуров Д. В. </w:t>
            </w:r>
          </w:p>
        </w:tc>
        <w:tc>
          <w:tcPr>
            <w:tcW w:w="0" w:type="auto"/>
          </w:tcPr>
          <w:p w:rsidR="0091564F" w:rsidRPr="004B643A" w:rsidRDefault="0091564F" w:rsidP="00CB0039">
            <w:pPr>
              <w:jc w:val="center"/>
            </w:pPr>
            <w:r w:rsidRPr="004B643A">
              <w:rPr>
                <w:sz w:val="22"/>
                <w:szCs w:val="22"/>
              </w:rPr>
              <w:t xml:space="preserve">Тирских Е. В. </w:t>
            </w:r>
          </w:p>
        </w:tc>
      </w:tr>
      <w:tr w:rsidR="0091564F" w:rsidRPr="004B643A" w:rsidTr="00CB0039">
        <w:tc>
          <w:tcPr>
            <w:tcW w:w="978" w:type="dxa"/>
          </w:tcPr>
          <w:p w:rsidR="0091564F" w:rsidRPr="004B643A" w:rsidRDefault="0091564F" w:rsidP="00CB0039">
            <w:pPr>
              <w:jc w:val="center"/>
            </w:pPr>
            <w:r w:rsidRPr="004B643A">
              <w:rPr>
                <w:sz w:val="22"/>
                <w:szCs w:val="22"/>
              </w:rPr>
              <w:t>5</w:t>
            </w:r>
          </w:p>
        </w:tc>
        <w:tc>
          <w:tcPr>
            <w:tcW w:w="0" w:type="auto"/>
          </w:tcPr>
          <w:p w:rsidR="0091564F" w:rsidRPr="004B643A" w:rsidRDefault="0091564F" w:rsidP="00CB0039">
            <w:pPr>
              <w:jc w:val="center"/>
            </w:pPr>
            <w:r w:rsidRPr="004B643A">
              <w:rPr>
                <w:sz w:val="22"/>
                <w:szCs w:val="22"/>
              </w:rPr>
              <w:t>Ноябрь</w:t>
            </w:r>
          </w:p>
        </w:tc>
        <w:tc>
          <w:tcPr>
            <w:tcW w:w="0" w:type="auto"/>
          </w:tcPr>
          <w:p w:rsidR="0091564F" w:rsidRPr="004B643A" w:rsidRDefault="0091564F" w:rsidP="00CB0039">
            <w:pPr>
              <w:jc w:val="center"/>
            </w:pPr>
            <w:r w:rsidRPr="004B643A">
              <w:rPr>
                <w:sz w:val="22"/>
                <w:szCs w:val="22"/>
              </w:rPr>
              <w:t>Фортепиано (вып.)</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Корнева Л. Н.</w:t>
            </w:r>
          </w:p>
        </w:tc>
        <w:tc>
          <w:tcPr>
            <w:tcW w:w="0" w:type="auto"/>
          </w:tcPr>
          <w:p w:rsidR="0091564F" w:rsidRPr="004B643A" w:rsidRDefault="0091564F" w:rsidP="00CB0039">
            <w:pPr>
              <w:jc w:val="center"/>
            </w:pPr>
            <w:r w:rsidRPr="004B643A">
              <w:rPr>
                <w:sz w:val="22"/>
                <w:szCs w:val="22"/>
              </w:rPr>
              <w:t>Иванова Н. Э.</w:t>
            </w:r>
          </w:p>
        </w:tc>
      </w:tr>
      <w:tr w:rsidR="0091564F" w:rsidRPr="004B643A" w:rsidTr="00CB0039">
        <w:tc>
          <w:tcPr>
            <w:tcW w:w="978" w:type="dxa"/>
          </w:tcPr>
          <w:p w:rsidR="0091564F" w:rsidRPr="004B643A" w:rsidRDefault="0091564F" w:rsidP="00CB0039">
            <w:pPr>
              <w:jc w:val="center"/>
            </w:pPr>
            <w:r w:rsidRPr="004B643A">
              <w:rPr>
                <w:sz w:val="22"/>
                <w:szCs w:val="22"/>
              </w:rPr>
              <w:t>6</w:t>
            </w:r>
          </w:p>
        </w:tc>
        <w:tc>
          <w:tcPr>
            <w:tcW w:w="0" w:type="auto"/>
          </w:tcPr>
          <w:p w:rsidR="0091564F" w:rsidRPr="004B643A" w:rsidRDefault="0091564F" w:rsidP="00CB0039">
            <w:pPr>
              <w:jc w:val="center"/>
            </w:pPr>
            <w:r w:rsidRPr="004B643A">
              <w:rPr>
                <w:sz w:val="22"/>
                <w:szCs w:val="22"/>
              </w:rPr>
              <w:t>Декабрь</w:t>
            </w:r>
          </w:p>
        </w:tc>
        <w:tc>
          <w:tcPr>
            <w:tcW w:w="0" w:type="auto"/>
          </w:tcPr>
          <w:p w:rsidR="0091564F" w:rsidRPr="004B643A" w:rsidRDefault="0091564F" w:rsidP="00CB0039">
            <w:pPr>
              <w:jc w:val="center"/>
            </w:pPr>
            <w:r w:rsidRPr="004B643A">
              <w:rPr>
                <w:sz w:val="22"/>
                <w:szCs w:val="22"/>
              </w:rPr>
              <w:t>Сольфеджио</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Мишуров Д. В. </w:t>
            </w:r>
          </w:p>
        </w:tc>
        <w:tc>
          <w:tcPr>
            <w:tcW w:w="0" w:type="auto"/>
          </w:tcPr>
          <w:p w:rsidR="0091564F" w:rsidRPr="004B643A" w:rsidRDefault="0091564F" w:rsidP="00CB0039">
            <w:pPr>
              <w:jc w:val="center"/>
            </w:pPr>
            <w:r w:rsidRPr="004B643A">
              <w:rPr>
                <w:sz w:val="22"/>
                <w:szCs w:val="22"/>
              </w:rPr>
              <w:t xml:space="preserve">Тирских Е. В. </w:t>
            </w:r>
          </w:p>
        </w:tc>
      </w:tr>
      <w:tr w:rsidR="0091564F" w:rsidRPr="004B643A" w:rsidTr="00CB0039">
        <w:tc>
          <w:tcPr>
            <w:tcW w:w="978" w:type="dxa"/>
          </w:tcPr>
          <w:p w:rsidR="0091564F" w:rsidRPr="004B643A" w:rsidRDefault="0091564F" w:rsidP="00CB0039">
            <w:pPr>
              <w:jc w:val="center"/>
            </w:pPr>
            <w:r w:rsidRPr="004B643A">
              <w:rPr>
                <w:sz w:val="22"/>
                <w:szCs w:val="22"/>
              </w:rPr>
              <w:t>7</w:t>
            </w:r>
          </w:p>
        </w:tc>
        <w:tc>
          <w:tcPr>
            <w:tcW w:w="0" w:type="auto"/>
          </w:tcPr>
          <w:p w:rsidR="0091564F" w:rsidRPr="004B643A" w:rsidRDefault="0091564F" w:rsidP="00CB0039">
            <w:pPr>
              <w:jc w:val="center"/>
            </w:pPr>
            <w:r w:rsidRPr="004B643A">
              <w:rPr>
                <w:sz w:val="22"/>
                <w:szCs w:val="22"/>
              </w:rPr>
              <w:t>Февраль</w:t>
            </w:r>
          </w:p>
        </w:tc>
        <w:tc>
          <w:tcPr>
            <w:tcW w:w="0" w:type="auto"/>
          </w:tcPr>
          <w:p w:rsidR="0091564F" w:rsidRPr="004B643A" w:rsidRDefault="0091564F" w:rsidP="00CB0039">
            <w:pPr>
              <w:jc w:val="center"/>
            </w:pPr>
            <w:r w:rsidRPr="004B643A">
              <w:rPr>
                <w:sz w:val="22"/>
                <w:szCs w:val="22"/>
              </w:rPr>
              <w:t>Сольфеджио</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Мостовенко Г. А. </w:t>
            </w:r>
          </w:p>
        </w:tc>
        <w:tc>
          <w:tcPr>
            <w:tcW w:w="0" w:type="auto"/>
          </w:tcPr>
          <w:p w:rsidR="0091564F" w:rsidRPr="004B643A" w:rsidRDefault="0091564F" w:rsidP="00CB0039">
            <w:pPr>
              <w:jc w:val="center"/>
            </w:pPr>
            <w:r w:rsidRPr="004B643A">
              <w:rPr>
                <w:sz w:val="22"/>
                <w:szCs w:val="22"/>
              </w:rPr>
              <w:t xml:space="preserve">Тирских Е. В. </w:t>
            </w:r>
          </w:p>
        </w:tc>
      </w:tr>
      <w:tr w:rsidR="0091564F" w:rsidRPr="004B643A" w:rsidTr="00CB0039">
        <w:tc>
          <w:tcPr>
            <w:tcW w:w="978" w:type="dxa"/>
          </w:tcPr>
          <w:p w:rsidR="0091564F" w:rsidRPr="004B643A" w:rsidRDefault="0091564F" w:rsidP="00CB0039">
            <w:pPr>
              <w:jc w:val="center"/>
            </w:pPr>
            <w:r w:rsidRPr="004B643A">
              <w:rPr>
                <w:sz w:val="22"/>
                <w:szCs w:val="22"/>
              </w:rPr>
              <w:t>8</w:t>
            </w:r>
          </w:p>
        </w:tc>
        <w:tc>
          <w:tcPr>
            <w:tcW w:w="0" w:type="auto"/>
          </w:tcPr>
          <w:p w:rsidR="0091564F" w:rsidRPr="004B643A" w:rsidRDefault="0091564F" w:rsidP="00CB0039">
            <w:pPr>
              <w:jc w:val="center"/>
            </w:pPr>
            <w:r w:rsidRPr="004B643A">
              <w:rPr>
                <w:sz w:val="22"/>
                <w:szCs w:val="22"/>
              </w:rPr>
              <w:t>Февраль</w:t>
            </w:r>
          </w:p>
        </w:tc>
        <w:tc>
          <w:tcPr>
            <w:tcW w:w="0" w:type="auto"/>
          </w:tcPr>
          <w:p w:rsidR="0091564F" w:rsidRPr="004B643A" w:rsidRDefault="0091564F" w:rsidP="00CB0039">
            <w:pPr>
              <w:jc w:val="center"/>
            </w:pPr>
            <w:r w:rsidRPr="004B643A">
              <w:rPr>
                <w:sz w:val="22"/>
                <w:szCs w:val="22"/>
              </w:rPr>
              <w:t>Композиция</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Мишурова Я. А.</w:t>
            </w:r>
          </w:p>
        </w:tc>
        <w:tc>
          <w:tcPr>
            <w:tcW w:w="0" w:type="auto"/>
          </w:tcPr>
          <w:p w:rsidR="0091564F" w:rsidRPr="004B643A" w:rsidRDefault="0091564F" w:rsidP="00CB0039">
            <w:pPr>
              <w:jc w:val="center"/>
            </w:pPr>
            <w:r w:rsidRPr="004B643A">
              <w:rPr>
                <w:sz w:val="22"/>
                <w:szCs w:val="22"/>
              </w:rPr>
              <w:t>Луковникова</w:t>
            </w:r>
          </w:p>
        </w:tc>
      </w:tr>
      <w:tr w:rsidR="0091564F" w:rsidRPr="004B643A" w:rsidTr="00CB0039">
        <w:tc>
          <w:tcPr>
            <w:tcW w:w="978" w:type="dxa"/>
          </w:tcPr>
          <w:p w:rsidR="0091564F" w:rsidRPr="004B643A" w:rsidRDefault="0091564F" w:rsidP="00CB0039">
            <w:pPr>
              <w:jc w:val="center"/>
            </w:pPr>
            <w:r w:rsidRPr="004B643A">
              <w:rPr>
                <w:sz w:val="22"/>
                <w:szCs w:val="22"/>
              </w:rPr>
              <w:t>9</w:t>
            </w:r>
          </w:p>
        </w:tc>
        <w:tc>
          <w:tcPr>
            <w:tcW w:w="0" w:type="auto"/>
          </w:tcPr>
          <w:p w:rsidR="0091564F" w:rsidRPr="004B643A" w:rsidRDefault="0091564F" w:rsidP="00CB0039">
            <w:pPr>
              <w:jc w:val="center"/>
            </w:pPr>
            <w:r w:rsidRPr="004B643A">
              <w:rPr>
                <w:sz w:val="22"/>
                <w:szCs w:val="22"/>
              </w:rPr>
              <w:t>Март</w:t>
            </w:r>
          </w:p>
        </w:tc>
        <w:tc>
          <w:tcPr>
            <w:tcW w:w="0" w:type="auto"/>
          </w:tcPr>
          <w:p w:rsidR="0091564F" w:rsidRPr="004B643A" w:rsidRDefault="0091564F" w:rsidP="00CB0039">
            <w:pPr>
              <w:jc w:val="center"/>
            </w:pPr>
            <w:r w:rsidRPr="004B643A">
              <w:rPr>
                <w:sz w:val="22"/>
                <w:szCs w:val="22"/>
              </w:rPr>
              <w:t>Музыкальная литература</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 xml:space="preserve">Мостовенко Г. А. </w:t>
            </w:r>
          </w:p>
        </w:tc>
        <w:tc>
          <w:tcPr>
            <w:tcW w:w="0" w:type="auto"/>
          </w:tcPr>
          <w:p w:rsidR="0091564F" w:rsidRPr="004B643A" w:rsidRDefault="0091564F" w:rsidP="00CB0039">
            <w:pPr>
              <w:jc w:val="center"/>
            </w:pPr>
            <w:r w:rsidRPr="004B643A">
              <w:rPr>
                <w:sz w:val="22"/>
                <w:szCs w:val="22"/>
              </w:rPr>
              <w:t xml:space="preserve">Тирских Е. В. </w:t>
            </w:r>
          </w:p>
        </w:tc>
      </w:tr>
      <w:tr w:rsidR="0091564F" w:rsidRPr="004B643A" w:rsidTr="00CB0039">
        <w:tc>
          <w:tcPr>
            <w:tcW w:w="978" w:type="dxa"/>
          </w:tcPr>
          <w:p w:rsidR="0091564F" w:rsidRPr="004B643A" w:rsidRDefault="0091564F" w:rsidP="00CB0039">
            <w:pPr>
              <w:jc w:val="center"/>
            </w:pPr>
            <w:r w:rsidRPr="004B643A">
              <w:rPr>
                <w:sz w:val="22"/>
                <w:szCs w:val="22"/>
              </w:rPr>
              <w:t>10</w:t>
            </w:r>
          </w:p>
        </w:tc>
        <w:tc>
          <w:tcPr>
            <w:tcW w:w="0" w:type="auto"/>
          </w:tcPr>
          <w:p w:rsidR="0091564F" w:rsidRPr="004B643A" w:rsidRDefault="0091564F" w:rsidP="00CB0039">
            <w:pPr>
              <w:jc w:val="center"/>
            </w:pPr>
            <w:r w:rsidRPr="004B643A">
              <w:rPr>
                <w:sz w:val="22"/>
                <w:szCs w:val="22"/>
              </w:rPr>
              <w:t>Апрель</w:t>
            </w:r>
          </w:p>
        </w:tc>
        <w:tc>
          <w:tcPr>
            <w:tcW w:w="0" w:type="auto"/>
          </w:tcPr>
          <w:p w:rsidR="0091564F" w:rsidRPr="004B643A" w:rsidRDefault="0091564F" w:rsidP="00CB0039">
            <w:pPr>
              <w:jc w:val="center"/>
            </w:pPr>
            <w:r w:rsidRPr="004B643A">
              <w:rPr>
                <w:sz w:val="22"/>
                <w:szCs w:val="22"/>
              </w:rPr>
              <w:t>Живопись</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Луковникова Н. Л.</w:t>
            </w:r>
          </w:p>
        </w:tc>
        <w:tc>
          <w:tcPr>
            <w:tcW w:w="0" w:type="auto"/>
          </w:tcPr>
          <w:p w:rsidR="0091564F" w:rsidRPr="004B643A" w:rsidRDefault="0091564F" w:rsidP="00CB0039">
            <w:pPr>
              <w:jc w:val="center"/>
            </w:pPr>
            <w:r w:rsidRPr="004B643A">
              <w:rPr>
                <w:sz w:val="22"/>
                <w:szCs w:val="22"/>
              </w:rPr>
              <w:t>Кудрявцева О. Н.</w:t>
            </w:r>
          </w:p>
        </w:tc>
      </w:tr>
      <w:tr w:rsidR="0091564F" w:rsidRPr="004B643A" w:rsidTr="00CB0039">
        <w:tc>
          <w:tcPr>
            <w:tcW w:w="978" w:type="dxa"/>
          </w:tcPr>
          <w:p w:rsidR="0091564F" w:rsidRPr="004B643A" w:rsidRDefault="0091564F" w:rsidP="00CB0039">
            <w:pPr>
              <w:jc w:val="center"/>
            </w:pPr>
            <w:r w:rsidRPr="004B643A">
              <w:rPr>
                <w:sz w:val="22"/>
                <w:szCs w:val="22"/>
              </w:rPr>
              <w:t>11</w:t>
            </w:r>
          </w:p>
        </w:tc>
        <w:tc>
          <w:tcPr>
            <w:tcW w:w="0" w:type="auto"/>
          </w:tcPr>
          <w:p w:rsidR="0091564F" w:rsidRPr="004B643A" w:rsidRDefault="0091564F" w:rsidP="00CB0039">
            <w:pPr>
              <w:jc w:val="center"/>
            </w:pPr>
            <w:r w:rsidRPr="004B643A">
              <w:rPr>
                <w:sz w:val="22"/>
                <w:szCs w:val="22"/>
              </w:rPr>
              <w:t>Апрель</w:t>
            </w:r>
          </w:p>
        </w:tc>
        <w:tc>
          <w:tcPr>
            <w:tcW w:w="0" w:type="auto"/>
          </w:tcPr>
          <w:p w:rsidR="0091564F" w:rsidRPr="004B643A" w:rsidRDefault="0091564F" w:rsidP="00CB0039">
            <w:pPr>
              <w:jc w:val="center"/>
            </w:pPr>
            <w:r w:rsidRPr="004B643A">
              <w:rPr>
                <w:sz w:val="22"/>
                <w:szCs w:val="22"/>
              </w:rPr>
              <w:t>Скульптура</w:t>
            </w:r>
          </w:p>
          <w:p w:rsidR="0091564F" w:rsidRPr="004B643A" w:rsidRDefault="0091564F" w:rsidP="00CB0039">
            <w:pPr>
              <w:jc w:val="center"/>
            </w:pPr>
          </w:p>
        </w:tc>
        <w:tc>
          <w:tcPr>
            <w:tcW w:w="0" w:type="auto"/>
          </w:tcPr>
          <w:p w:rsidR="0091564F" w:rsidRPr="004B643A" w:rsidRDefault="0091564F" w:rsidP="00CB0039">
            <w:pPr>
              <w:jc w:val="center"/>
            </w:pPr>
            <w:r w:rsidRPr="004B643A">
              <w:rPr>
                <w:sz w:val="22"/>
                <w:szCs w:val="22"/>
              </w:rPr>
              <w:t>Мишурова Я. А.</w:t>
            </w:r>
          </w:p>
        </w:tc>
        <w:tc>
          <w:tcPr>
            <w:tcW w:w="0" w:type="auto"/>
          </w:tcPr>
          <w:p w:rsidR="0091564F" w:rsidRPr="004B643A" w:rsidRDefault="0091564F" w:rsidP="00CB0039">
            <w:pPr>
              <w:jc w:val="center"/>
            </w:pPr>
            <w:r w:rsidRPr="004B643A">
              <w:rPr>
                <w:sz w:val="22"/>
                <w:szCs w:val="22"/>
              </w:rPr>
              <w:t>Кудрявцева О. Н.</w:t>
            </w:r>
          </w:p>
        </w:tc>
      </w:tr>
    </w:tbl>
    <w:p w:rsidR="0091564F" w:rsidRPr="004B643A" w:rsidRDefault="0091564F" w:rsidP="00275733">
      <w:pPr>
        <w:ind w:left="720"/>
        <w:jc w:val="both"/>
        <w:rPr>
          <w:b/>
        </w:rPr>
      </w:pPr>
    </w:p>
    <w:p w:rsidR="0091564F" w:rsidRPr="004B643A" w:rsidRDefault="0091564F" w:rsidP="00275733">
      <w:pPr>
        <w:pStyle w:val="Heading2"/>
        <w:spacing w:before="0" w:after="0"/>
        <w:ind w:left="284" w:firstLine="425"/>
        <w:jc w:val="both"/>
        <w:rPr>
          <w:rFonts w:ascii="Times New Roman" w:hAnsi="Times New Roman" w:cs="Times New Roman"/>
          <w:b w:val="0"/>
          <w:i w:val="0"/>
          <w:sz w:val="24"/>
          <w:szCs w:val="24"/>
        </w:rPr>
      </w:pPr>
      <w:r w:rsidRPr="004B643A">
        <w:rPr>
          <w:b w:val="0"/>
        </w:rPr>
        <w:br w:type="page"/>
      </w:r>
      <w:r w:rsidRPr="004B643A">
        <w:rPr>
          <w:rFonts w:ascii="Times New Roman" w:hAnsi="Times New Roman" w:cs="Times New Roman"/>
          <w:b w:val="0"/>
          <w:i w:val="0"/>
          <w:sz w:val="24"/>
          <w:szCs w:val="24"/>
        </w:rPr>
        <w:t xml:space="preserve"> </w:t>
      </w:r>
    </w:p>
    <w:p w:rsidR="0091564F" w:rsidRPr="004B643A" w:rsidRDefault="0091564F" w:rsidP="00275733">
      <w:pPr>
        <w:jc w:val="center"/>
        <w:rPr>
          <w:b/>
        </w:rPr>
      </w:pPr>
      <w:r w:rsidRPr="004B643A">
        <w:rPr>
          <w:b/>
        </w:rPr>
        <w:t>График взаимопосещения занятий</w:t>
      </w:r>
    </w:p>
    <w:p w:rsidR="0091564F" w:rsidRPr="004B643A" w:rsidRDefault="0091564F" w:rsidP="00275733">
      <w:pPr>
        <w:jc w:val="center"/>
        <w:rPr>
          <w:b/>
        </w:rPr>
      </w:pPr>
      <w:r w:rsidRPr="004B643A">
        <w:rPr>
          <w:b/>
        </w:rPr>
        <w:t xml:space="preserve">между преподавателями теоретических дисциплин </w:t>
      </w:r>
    </w:p>
    <w:p w:rsidR="0091564F" w:rsidRPr="004B643A" w:rsidRDefault="0091564F" w:rsidP="00275733">
      <w:pPr>
        <w:jc w:val="center"/>
        <w:rPr>
          <w:b/>
        </w:rPr>
      </w:pPr>
    </w:p>
    <w:p w:rsidR="0091564F" w:rsidRPr="004B643A" w:rsidRDefault="0091564F" w:rsidP="0027573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942"/>
        <w:gridCol w:w="2801"/>
        <w:gridCol w:w="1958"/>
        <w:gridCol w:w="1958"/>
      </w:tblGrid>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Дата проведения</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Предмет</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Преподаватель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Кто посетил</w:t>
            </w:r>
          </w:p>
        </w:tc>
      </w:tr>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1</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Октябрь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Мишуров Д.В.</w:t>
            </w:r>
          </w:p>
        </w:tc>
      </w:tr>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2</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Ноябрь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Музыкальная литература</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Мостовенко Г.А.</w:t>
            </w:r>
          </w:p>
        </w:tc>
      </w:tr>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3</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Ноябрь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Слушание музыки</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Мишуров Д.В.</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r>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4</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Декабрь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Мишуров Д. В.</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r>
      <w:tr w:rsidR="0091564F" w:rsidRPr="004B643A" w:rsidTr="00CB0039">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5</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Февраль</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Мостовенко Г.А.</w:t>
            </w:r>
          </w:p>
        </w:tc>
        <w:tc>
          <w:tcPr>
            <w:tcW w:w="0" w:type="auto"/>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r>
    </w:tbl>
    <w:p w:rsidR="0091564F" w:rsidRPr="004B643A" w:rsidRDefault="0091564F" w:rsidP="00275733">
      <w:pPr>
        <w:pStyle w:val="Heading2"/>
        <w:jc w:val="both"/>
        <w:rPr>
          <w:rFonts w:ascii="Times New Roman" w:hAnsi="Times New Roman" w:cs="Times New Roman"/>
          <w:b w:val="0"/>
          <w:i w:val="0"/>
          <w:sz w:val="24"/>
          <w:szCs w:val="24"/>
        </w:rPr>
      </w:pPr>
    </w:p>
    <w:p w:rsidR="0091564F" w:rsidRPr="004B643A" w:rsidRDefault="0091564F" w:rsidP="00275733"/>
    <w:p w:rsidR="0091564F" w:rsidRPr="004B643A" w:rsidRDefault="0091564F" w:rsidP="00275733">
      <w:pPr>
        <w:numPr>
          <w:ilvl w:val="1"/>
          <w:numId w:val="23"/>
        </w:numPr>
        <w:jc w:val="center"/>
        <w:rPr>
          <w:b/>
        </w:rPr>
      </w:pPr>
      <w:r w:rsidRPr="004B643A">
        <w:rPr>
          <w:b/>
        </w:rPr>
        <w:t xml:space="preserve">График проведения конкурсов и олимпиад </w:t>
      </w:r>
    </w:p>
    <w:p w:rsidR="0091564F" w:rsidRPr="004B643A" w:rsidRDefault="0091564F" w:rsidP="00275733">
      <w:pPr>
        <w:numPr>
          <w:ilvl w:val="1"/>
          <w:numId w:val="23"/>
        </w:numPr>
        <w:jc w:val="center"/>
        <w:rPr>
          <w:b/>
        </w:rPr>
      </w:pPr>
      <w:r w:rsidRPr="004B643A">
        <w:rPr>
          <w:b/>
        </w:rPr>
        <w:t>по теоретическим дисциплинам обучающимися</w:t>
      </w:r>
    </w:p>
    <w:p w:rsidR="0091564F" w:rsidRPr="004B643A" w:rsidRDefault="0091564F" w:rsidP="00275733">
      <w:pPr>
        <w:numPr>
          <w:ilvl w:val="1"/>
          <w:numId w:val="23"/>
        </w:numPr>
        <w:jc w:val="center"/>
        <w:rPr>
          <w:b/>
        </w:rPr>
      </w:pPr>
      <w:r w:rsidRPr="004B643A">
        <w:rPr>
          <w:b/>
        </w:rPr>
        <w:t xml:space="preserve"> на инструментальном отделении в ДШИ</w:t>
      </w:r>
    </w:p>
    <w:p w:rsidR="0091564F" w:rsidRPr="004B643A" w:rsidRDefault="0091564F" w:rsidP="00275733">
      <w:pPr>
        <w:ind w:left="360"/>
        <w:jc w:val="center"/>
        <w:rPr>
          <w:b/>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1174"/>
        <w:gridCol w:w="2064"/>
        <w:gridCol w:w="6492"/>
      </w:tblGrid>
      <w:tr w:rsidR="0091564F" w:rsidRPr="004B643A" w:rsidTr="00F13DFA">
        <w:trPr>
          <w:jc w:val="center"/>
        </w:trPr>
        <w:tc>
          <w:tcPr>
            <w:tcW w:w="818" w:type="dxa"/>
          </w:tcPr>
          <w:p w:rsidR="0091564F" w:rsidRPr="004B643A" w:rsidRDefault="0091564F" w:rsidP="00CB0039">
            <w:pPr>
              <w:jc w:val="center"/>
              <w:rPr>
                <w:b/>
              </w:rPr>
            </w:pPr>
            <w:r w:rsidRPr="004B643A">
              <w:rPr>
                <w:b/>
              </w:rPr>
              <w:t>№</w:t>
            </w:r>
          </w:p>
        </w:tc>
        <w:tc>
          <w:tcPr>
            <w:tcW w:w="0" w:type="auto"/>
          </w:tcPr>
          <w:p w:rsidR="0091564F" w:rsidRPr="004B643A" w:rsidRDefault="0091564F" w:rsidP="00CB0039">
            <w:pPr>
              <w:jc w:val="center"/>
              <w:rPr>
                <w:b/>
              </w:rPr>
            </w:pPr>
          </w:p>
        </w:tc>
        <w:tc>
          <w:tcPr>
            <w:tcW w:w="0" w:type="auto"/>
          </w:tcPr>
          <w:p w:rsidR="0091564F" w:rsidRPr="004B643A" w:rsidRDefault="0091564F" w:rsidP="00CB0039">
            <w:pPr>
              <w:jc w:val="center"/>
              <w:rPr>
                <w:b/>
              </w:rPr>
            </w:pPr>
            <w:r w:rsidRPr="004B643A">
              <w:rPr>
                <w:b/>
              </w:rPr>
              <w:t>Предмет</w:t>
            </w:r>
          </w:p>
        </w:tc>
        <w:tc>
          <w:tcPr>
            <w:tcW w:w="0" w:type="auto"/>
          </w:tcPr>
          <w:p w:rsidR="0091564F" w:rsidRPr="004B643A" w:rsidRDefault="0091564F" w:rsidP="00CB0039">
            <w:pPr>
              <w:jc w:val="center"/>
              <w:rPr>
                <w:b/>
              </w:rPr>
            </w:pPr>
            <w:r w:rsidRPr="004B643A">
              <w:rPr>
                <w:b/>
              </w:rPr>
              <w:t>Тема</w:t>
            </w:r>
          </w:p>
          <w:p w:rsidR="0091564F" w:rsidRPr="004B643A" w:rsidRDefault="0091564F" w:rsidP="00CB0039">
            <w:pPr>
              <w:jc w:val="center"/>
              <w:rPr>
                <w:b/>
              </w:rPr>
            </w:pPr>
          </w:p>
        </w:tc>
      </w:tr>
      <w:tr w:rsidR="0091564F" w:rsidRPr="004B643A" w:rsidTr="00F13DFA">
        <w:trPr>
          <w:jc w:val="center"/>
        </w:trPr>
        <w:tc>
          <w:tcPr>
            <w:tcW w:w="818" w:type="dxa"/>
          </w:tcPr>
          <w:p w:rsidR="0091564F" w:rsidRPr="004B643A" w:rsidRDefault="0091564F" w:rsidP="00CB0039">
            <w:pPr>
              <w:numPr>
                <w:ilvl w:val="0"/>
                <w:numId w:val="21"/>
              </w:numPr>
              <w:rPr>
                <w:b/>
              </w:rPr>
            </w:pPr>
          </w:p>
        </w:tc>
        <w:tc>
          <w:tcPr>
            <w:tcW w:w="0" w:type="auto"/>
          </w:tcPr>
          <w:p w:rsidR="0091564F" w:rsidRPr="004B643A" w:rsidRDefault="0091564F" w:rsidP="00CB0039">
            <w:pPr>
              <w:jc w:val="center"/>
              <w:rPr>
                <w:b/>
              </w:rPr>
            </w:pPr>
            <w:r w:rsidRPr="004B643A">
              <w:rPr>
                <w:b/>
              </w:rPr>
              <w:t>Октябрь</w:t>
            </w:r>
          </w:p>
        </w:tc>
        <w:tc>
          <w:tcPr>
            <w:tcW w:w="0" w:type="auto"/>
          </w:tcPr>
          <w:p w:rsidR="0091564F" w:rsidRPr="004B643A" w:rsidRDefault="0091564F" w:rsidP="00CB0039">
            <w:pPr>
              <w:jc w:val="center"/>
            </w:pPr>
            <w:r w:rsidRPr="004B643A">
              <w:t>Музыкальная литература</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Конкурс на лучшую презентацию по предмету музыкальная литература на тему; «Жизненный и творческий путь композитора»</w:t>
            </w:r>
          </w:p>
          <w:p w:rsidR="0091564F" w:rsidRPr="004B643A" w:rsidRDefault="0091564F" w:rsidP="00CB0039">
            <w:pPr>
              <w:jc w:val="center"/>
            </w:pPr>
          </w:p>
        </w:tc>
      </w:tr>
      <w:tr w:rsidR="0091564F" w:rsidRPr="004B643A" w:rsidTr="00F13DFA">
        <w:trPr>
          <w:jc w:val="center"/>
        </w:trPr>
        <w:tc>
          <w:tcPr>
            <w:tcW w:w="818" w:type="dxa"/>
          </w:tcPr>
          <w:p w:rsidR="0091564F" w:rsidRPr="004B643A" w:rsidRDefault="0091564F" w:rsidP="00CB0039">
            <w:pPr>
              <w:jc w:val="center"/>
              <w:rPr>
                <w:b/>
              </w:rPr>
            </w:pPr>
            <w:r w:rsidRPr="004B643A">
              <w:rPr>
                <w:b/>
              </w:rPr>
              <w:t>2</w:t>
            </w:r>
          </w:p>
        </w:tc>
        <w:tc>
          <w:tcPr>
            <w:tcW w:w="0" w:type="auto"/>
          </w:tcPr>
          <w:p w:rsidR="0091564F" w:rsidRPr="004B643A" w:rsidRDefault="0091564F" w:rsidP="00CB0039">
            <w:pPr>
              <w:jc w:val="center"/>
              <w:rPr>
                <w:b/>
              </w:rPr>
            </w:pPr>
            <w:r w:rsidRPr="004B643A">
              <w:rPr>
                <w:b/>
              </w:rPr>
              <w:t>Ноябрь</w:t>
            </w:r>
          </w:p>
        </w:tc>
        <w:tc>
          <w:tcPr>
            <w:tcW w:w="0" w:type="auto"/>
          </w:tcPr>
          <w:p w:rsidR="0091564F" w:rsidRPr="004B643A" w:rsidRDefault="0091564F" w:rsidP="00CB0039">
            <w:pPr>
              <w:jc w:val="center"/>
            </w:pPr>
            <w:r w:rsidRPr="004B643A">
              <w:t>Слушание музыки</w:t>
            </w:r>
          </w:p>
        </w:tc>
        <w:tc>
          <w:tcPr>
            <w:tcW w:w="0" w:type="auto"/>
          </w:tcPr>
          <w:p w:rsidR="0091564F" w:rsidRPr="004B643A" w:rsidRDefault="0091564F" w:rsidP="00CB0039">
            <w:r w:rsidRPr="004B643A">
              <w:t>Конкурс на лучшее сочинение « Мир музыки в котором я живу».</w:t>
            </w:r>
          </w:p>
          <w:p w:rsidR="0091564F" w:rsidRPr="004B643A" w:rsidRDefault="0091564F" w:rsidP="00CB0039"/>
        </w:tc>
      </w:tr>
      <w:tr w:rsidR="0091564F" w:rsidRPr="004B643A" w:rsidTr="00F13DFA">
        <w:trPr>
          <w:jc w:val="center"/>
        </w:trPr>
        <w:tc>
          <w:tcPr>
            <w:tcW w:w="818" w:type="dxa"/>
          </w:tcPr>
          <w:p w:rsidR="0091564F" w:rsidRPr="004B643A" w:rsidRDefault="0091564F" w:rsidP="00CB0039">
            <w:pPr>
              <w:jc w:val="center"/>
              <w:rPr>
                <w:b/>
              </w:rPr>
            </w:pPr>
            <w:r w:rsidRPr="004B643A">
              <w:rPr>
                <w:b/>
              </w:rPr>
              <w:t>3</w:t>
            </w:r>
          </w:p>
        </w:tc>
        <w:tc>
          <w:tcPr>
            <w:tcW w:w="0" w:type="auto"/>
          </w:tcPr>
          <w:p w:rsidR="0091564F" w:rsidRPr="004B643A" w:rsidRDefault="0091564F" w:rsidP="00CB0039">
            <w:pPr>
              <w:jc w:val="center"/>
              <w:rPr>
                <w:b/>
              </w:rPr>
            </w:pPr>
            <w:r w:rsidRPr="004B643A">
              <w:rPr>
                <w:b/>
              </w:rPr>
              <w:t>Декабрь</w:t>
            </w:r>
          </w:p>
        </w:tc>
        <w:tc>
          <w:tcPr>
            <w:tcW w:w="0" w:type="auto"/>
          </w:tcPr>
          <w:p w:rsidR="0091564F" w:rsidRPr="004B643A" w:rsidRDefault="0091564F" w:rsidP="00CB0039">
            <w:pPr>
              <w:jc w:val="center"/>
            </w:pPr>
            <w:r w:rsidRPr="004B643A">
              <w:t>Сольфеджио</w:t>
            </w:r>
          </w:p>
        </w:tc>
        <w:tc>
          <w:tcPr>
            <w:tcW w:w="0" w:type="auto"/>
          </w:tcPr>
          <w:p w:rsidR="0091564F" w:rsidRPr="004B643A" w:rsidRDefault="0091564F" w:rsidP="00CB0039">
            <w:r w:rsidRPr="004B643A">
              <w:t>Конкурс «Лучший.</w:t>
            </w:r>
          </w:p>
          <w:p w:rsidR="0091564F" w:rsidRPr="004B643A" w:rsidRDefault="0091564F" w:rsidP="00CB0039"/>
        </w:tc>
      </w:tr>
      <w:tr w:rsidR="0091564F" w:rsidRPr="004B643A" w:rsidTr="00F13DFA">
        <w:trPr>
          <w:jc w:val="center"/>
        </w:trPr>
        <w:tc>
          <w:tcPr>
            <w:tcW w:w="818" w:type="dxa"/>
          </w:tcPr>
          <w:p w:rsidR="0091564F" w:rsidRPr="004B643A" w:rsidRDefault="0091564F" w:rsidP="00CB0039">
            <w:pPr>
              <w:jc w:val="center"/>
              <w:rPr>
                <w:b/>
              </w:rPr>
            </w:pPr>
          </w:p>
        </w:tc>
        <w:tc>
          <w:tcPr>
            <w:tcW w:w="0" w:type="auto"/>
          </w:tcPr>
          <w:p w:rsidR="0091564F" w:rsidRPr="004B643A" w:rsidRDefault="0091564F" w:rsidP="00CB0039">
            <w:pPr>
              <w:jc w:val="center"/>
              <w:rPr>
                <w:b/>
              </w:rPr>
            </w:pPr>
            <w:r w:rsidRPr="004B643A">
              <w:rPr>
                <w:b/>
              </w:rPr>
              <w:t xml:space="preserve">Декабрь </w:t>
            </w:r>
          </w:p>
        </w:tc>
        <w:tc>
          <w:tcPr>
            <w:tcW w:w="0" w:type="auto"/>
          </w:tcPr>
          <w:p w:rsidR="0091564F" w:rsidRPr="004B643A" w:rsidRDefault="0091564F" w:rsidP="00CB0039">
            <w:pPr>
              <w:jc w:val="center"/>
            </w:pPr>
          </w:p>
        </w:tc>
        <w:tc>
          <w:tcPr>
            <w:tcW w:w="0" w:type="auto"/>
          </w:tcPr>
          <w:p w:rsidR="0091564F" w:rsidRPr="004B643A" w:rsidRDefault="0091564F" w:rsidP="00CB0039"/>
        </w:tc>
      </w:tr>
      <w:tr w:rsidR="0091564F" w:rsidRPr="004B643A" w:rsidTr="00F13DFA">
        <w:trPr>
          <w:jc w:val="center"/>
        </w:trPr>
        <w:tc>
          <w:tcPr>
            <w:tcW w:w="818" w:type="dxa"/>
          </w:tcPr>
          <w:p w:rsidR="0091564F" w:rsidRPr="004B643A" w:rsidRDefault="0091564F" w:rsidP="00CB0039">
            <w:pPr>
              <w:jc w:val="center"/>
              <w:rPr>
                <w:b/>
              </w:rPr>
            </w:pPr>
            <w:r w:rsidRPr="004B643A">
              <w:rPr>
                <w:b/>
              </w:rPr>
              <w:t>4</w:t>
            </w:r>
          </w:p>
        </w:tc>
        <w:tc>
          <w:tcPr>
            <w:tcW w:w="0" w:type="auto"/>
          </w:tcPr>
          <w:p w:rsidR="0091564F" w:rsidRPr="004B643A" w:rsidRDefault="0091564F" w:rsidP="00CB0039">
            <w:pPr>
              <w:jc w:val="center"/>
              <w:rPr>
                <w:b/>
              </w:rPr>
            </w:pPr>
            <w:r w:rsidRPr="004B643A">
              <w:rPr>
                <w:b/>
              </w:rPr>
              <w:t>Февраль</w:t>
            </w:r>
          </w:p>
        </w:tc>
        <w:tc>
          <w:tcPr>
            <w:tcW w:w="0" w:type="auto"/>
          </w:tcPr>
          <w:p w:rsidR="0091564F" w:rsidRPr="004B643A" w:rsidRDefault="0091564F" w:rsidP="00CB0039">
            <w:pPr>
              <w:jc w:val="center"/>
            </w:pPr>
            <w:r w:rsidRPr="004B643A">
              <w:t>Сольфеджио.</w:t>
            </w:r>
          </w:p>
        </w:tc>
        <w:tc>
          <w:tcPr>
            <w:tcW w:w="0" w:type="auto"/>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 xml:space="preserve"> Внутришкольная олимпиада по сольфеджио во 2-х классах инструментального отделения ДШИ.</w:t>
            </w:r>
          </w:p>
          <w:p w:rsidR="0091564F" w:rsidRPr="004B643A" w:rsidRDefault="0091564F" w:rsidP="00CB0039"/>
        </w:tc>
      </w:tr>
      <w:tr w:rsidR="0091564F" w:rsidRPr="004B643A" w:rsidTr="00F13DFA">
        <w:trPr>
          <w:jc w:val="center"/>
        </w:trPr>
        <w:tc>
          <w:tcPr>
            <w:tcW w:w="818" w:type="dxa"/>
          </w:tcPr>
          <w:p w:rsidR="0091564F" w:rsidRPr="004B643A" w:rsidRDefault="0091564F" w:rsidP="00CB0039">
            <w:pPr>
              <w:jc w:val="center"/>
              <w:rPr>
                <w:b/>
              </w:rPr>
            </w:pPr>
            <w:r w:rsidRPr="004B643A">
              <w:rPr>
                <w:b/>
              </w:rPr>
              <w:t>5</w:t>
            </w:r>
          </w:p>
        </w:tc>
        <w:tc>
          <w:tcPr>
            <w:tcW w:w="0" w:type="auto"/>
          </w:tcPr>
          <w:p w:rsidR="0091564F" w:rsidRPr="004B643A" w:rsidRDefault="0091564F" w:rsidP="00CB0039">
            <w:pPr>
              <w:jc w:val="center"/>
              <w:rPr>
                <w:b/>
              </w:rPr>
            </w:pPr>
            <w:r w:rsidRPr="004B643A">
              <w:rPr>
                <w:b/>
              </w:rPr>
              <w:t>Март</w:t>
            </w:r>
          </w:p>
        </w:tc>
        <w:tc>
          <w:tcPr>
            <w:tcW w:w="0" w:type="auto"/>
          </w:tcPr>
          <w:p w:rsidR="0091564F" w:rsidRPr="004B643A" w:rsidRDefault="0091564F" w:rsidP="00CB0039">
            <w:pPr>
              <w:jc w:val="center"/>
            </w:pPr>
            <w:r w:rsidRPr="004B643A">
              <w:t>Слушание музыки</w:t>
            </w:r>
          </w:p>
        </w:tc>
        <w:tc>
          <w:tcPr>
            <w:tcW w:w="0" w:type="auto"/>
          </w:tcPr>
          <w:p w:rsidR="0091564F" w:rsidRPr="004B643A" w:rsidRDefault="0091564F" w:rsidP="00CB0039">
            <w:r w:rsidRPr="004B643A">
              <w:t>Конкурс на лучший рисунок  на тему: «Образы природы в музыке».</w:t>
            </w:r>
          </w:p>
          <w:p w:rsidR="0091564F" w:rsidRPr="004B643A" w:rsidRDefault="0091564F" w:rsidP="00CB0039"/>
        </w:tc>
      </w:tr>
      <w:tr w:rsidR="0091564F" w:rsidRPr="004B643A" w:rsidTr="00F13DFA">
        <w:trPr>
          <w:jc w:val="center"/>
        </w:trPr>
        <w:tc>
          <w:tcPr>
            <w:tcW w:w="818" w:type="dxa"/>
          </w:tcPr>
          <w:p w:rsidR="0091564F" w:rsidRPr="004B643A" w:rsidRDefault="0091564F" w:rsidP="00CB0039">
            <w:pPr>
              <w:jc w:val="center"/>
              <w:rPr>
                <w:b/>
              </w:rPr>
            </w:pPr>
            <w:r w:rsidRPr="004B643A">
              <w:rPr>
                <w:b/>
              </w:rPr>
              <w:t>6</w:t>
            </w:r>
          </w:p>
        </w:tc>
        <w:tc>
          <w:tcPr>
            <w:tcW w:w="0" w:type="auto"/>
          </w:tcPr>
          <w:p w:rsidR="0091564F" w:rsidRPr="004B643A" w:rsidRDefault="0091564F" w:rsidP="00CB0039">
            <w:pPr>
              <w:jc w:val="center"/>
              <w:rPr>
                <w:b/>
              </w:rPr>
            </w:pPr>
            <w:r w:rsidRPr="004B643A">
              <w:rPr>
                <w:b/>
              </w:rPr>
              <w:t>Апрель</w:t>
            </w:r>
          </w:p>
        </w:tc>
        <w:tc>
          <w:tcPr>
            <w:tcW w:w="0" w:type="auto"/>
          </w:tcPr>
          <w:p w:rsidR="0091564F" w:rsidRPr="004B643A" w:rsidRDefault="0091564F" w:rsidP="00CB0039">
            <w:pPr>
              <w:jc w:val="center"/>
            </w:pPr>
            <w:r w:rsidRPr="004B643A">
              <w:t>Музыкальная литература</w:t>
            </w:r>
          </w:p>
        </w:tc>
        <w:tc>
          <w:tcPr>
            <w:tcW w:w="0" w:type="auto"/>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Конкурс на лучшее сообщение в старших классах инструментального отделения ДШИ.</w:t>
            </w:r>
          </w:p>
          <w:p w:rsidR="0091564F" w:rsidRPr="004B643A" w:rsidRDefault="0091564F" w:rsidP="00CB0039"/>
        </w:tc>
      </w:tr>
    </w:tbl>
    <w:p w:rsidR="0091564F" w:rsidRPr="004B643A" w:rsidRDefault="0091564F" w:rsidP="00F13DFA">
      <w:pPr>
        <w:pStyle w:val="Heading2"/>
        <w:spacing w:before="0" w:after="0"/>
        <w:jc w:val="center"/>
        <w:rPr>
          <w:rFonts w:ascii="Times New Roman" w:hAnsi="Times New Roman" w:cs="Times New Roman"/>
          <w:i w:val="0"/>
          <w:sz w:val="24"/>
          <w:szCs w:val="24"/>
        </w:rPr>
      </w:pPr>
      <w:r w:rsidRPr="004B643A">
        <w:rPr>
          <w:rFonts w:ascii="Times New Roman" w:hAnsi="Times New Roman" w:cs="Times New Roman"/>
          <w:i w:val="0"/>
          <w:sz w:val="24"/>
          <w:szCs w:val="24"/>
        </w:rPr>
        <w:t>Графики контрольных уроков и экзаменов</w:t>
      </w:r>
    </w:p>
    <w:p w:rsidR="0091564F" w:rsidRPr="004B643A" w:rsidRDefault="0091564F" w:rsidP="00F13DFA"/>
    <w:p w:rsidR="0091564F" w:rsidRPr="004B643A" w:rsidRDefault="0091564F" w:rsidP="00275733">
      <w:pPr>
        <w:pStyle w:val="Heading2"/>
        <w:spacing w:before="0" w:after="0"/>
        <w:ind w:left="284" w:firstLine="425"/>
        <w:jc w:val="center"/>
        <w:rPr>
          <w:rFonts w:ascii="Times New Roman" w:hAnsi="Times New Roman" w:cs="Times New Roman"/>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3372"/>
        <w:gridCol w:w="2443"/>
        <w:gridCol w:w="977"/>
        <w:gridCol w:w="2443"/>
      </w:tblGrid>
      <w:tr w:rsidR="0091564F" w:rsidRPr="004B643A" w:rsidTr="00CB0039">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p>
        </w:tc>
        <w:tc>
          <w:tcPr>
            <w:tcW w:w="3372"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Предмет</w:t>
            </w:r>
          </w:p>
        </w:tc>
        <w:tc>
          <w:tcPr>
            <w:tcW w:w="2443"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Контрольный урок.</w:t>
            </w:r>
          </w:p>
        </w:tc>
        <w:tc>
          <w:tcPr>
            <w:tcW w:w="977"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Классы</w:t>
            </w:r>
          </w:p>
        </w:tc>
        <w:tc>
          <w:tcPr>
            <w:tcW w:w="2443" w:type="dxa"/>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Ответственный</w:t>
            </w:r>
          </w:p>
        </w:tc>
      </w:tr>
      <w:tr w:rsidR="0091564F" w:rsidRPr="004B643A" w:rsidTr="00CB0039">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1</w:t>
            </w:r>
          </w:p>
        </w:tc>
        <w:tc>
          <w:tcPr>
            <w:tcW w:w="3372"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w:t>
            </w:r>
          </w:p>
        </w:tc>
        <w:tc>
          <w:tcPr>
            <w:tcW w:w="2443"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В конце каждой четверти</w:t>
            </w:r>
          </w:p>
        </w:tc>
        <w:tc>
          <w:tcPr>
            <w:tcW w:w="977"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1-7</w:t>
            </w:r>
          </w:p>
        </w:tc>
        <w:tc>
          <w:tcPr>
            <w:tcW w:w="2443" w:type="dxa"/>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Ведущий преподаватель</w:t>
            </w:r>
          </w:p>
        </w:tc>
      </w:tr>
      <w:tr w:rsidR="0091564F" w:rsidRPr="004B643A" w:rsidTr="00CB0039">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2</w:t>
            </w:r>
          </w:p>
        </w:tc>
        <w:tc>
          <w:tcPr>
            <w:tcW w:w="3372"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Слушание музыки</w:t>
            </w:r>
          </w:p>
        </w:tc>
        <w:tc>
          <w:tcPr>
            <w:tcW w:w="2443"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В конце каждой четверти</w:t>
            </w:r>
          </w:p>
        </w:tc>
        <w:tc>
          <w:tcPr>
            <w:tcW w:w="977"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1-3</w:t>
            </w:r>
          </w:p>
        </w:tc>
        <w:tc>
          <w:tcPr>
            <w:tcW w:w="2443" w:type="dxa"/>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Ведущий преподаватель</w:t>
            </w:r>
          </w:p>
        </w:tc>
      </w:tr>
      <w:tr w:rsidR="0091564F" w:rsidRPr="004B643A" w:rsidTr="00CB0039">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3</w:t>
            </w:r>
          </w:p>
        </w:tc>
        <w:tc>
          <w:tcPr>
            <w:tcW w:w="3372"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Музыкальная литература (8 л)</w:t>
            </w:r>
          </w:p>
        </w:tc>
        <w:tc>
          <w:tcPr>
            <w:tcW w:w="2443"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В конце каждой четверти</w:t>
            </w:r>
          </w:p>
        </w:tc>
        <w:tc>
          <w:tcPr>
            <w:tcW w:w="977"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4 - 8</w:t>
            </w:r>
          </w:p>
        </w:tc>
        <w:tc>
          <w:tcPr>
            <w:tcW w:w="2443" w:type="dxa"/>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Ведущий преподаватель</w:t>
            </w:r>
          </w:p>
        </w:tc>
      </w:tr>
      <w:tr w:rsidR="0091564F" w:rsidRPr="004B643A" w:rsidTr="00CB0039">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4</w:t>
            </w:r>
          </w:p>
        </w:tc>
        <w:tc>
          <w:tcPr>
            <w:tcW w:w="3372"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Музыкальная литература (5 л)</w:t>
            </w:r>
          </w:p>
        </w:tc>
        <w:tc>
          <w:tcPr>
            <w:tcW w:w="2443"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В конце каждой четверти</w:t>
            </w:r>
          </w:p>
        </w:tc>
        <w:tc>
          <w:tcPr>
            <w:tcW w:w="977" w:type="dxa"/>
          </w:tcPr>
          <w:p w:rsidR="0091564F" w:rsidRPr="004B643A" w:rsidRDefault="0091564F" w:rsidP="00CB0039">
            <w:pPr>
              <w:pStyle w:val="Heading2"/>
              <w:spacing w:before="0" w:after="0"/>
              <w:rPr>
                <w:rFonts w:ascii="Times New Roman" w:hAnsi="Times New Roman" w:cs="Times New Roman"/>
                <w:b w:val="0"/>
                <w:i w:val="0"/>
                <w:sz w:val="24"/>
                <w:szCs w:val="24"/>
              </w:rPr>
            </w:pPr>
            <w:r w:rsidRPr="004B643A">
              <w:rPr>
                <w:rFonts w:ascii="Times New Roman" w:hAnsi="Times New Roman" w:cs="Times New Roman"/>
                <w:b w:val="0"/>
                <w:i w:val="0"/>
                <w:sz w:val="24"/>
                <w:szCs w:val="24"/>
              </w:rPr>
              <w:t>1-5</w:t>
            </w:r>
          </w:p>
        </w:tc>
        <w:tc>
          <w:tcPr>
            <w:tcW w:w="2443" w:type="dxa"/>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Ведущий преподаватель</w:t>
            </w:r>
          </w:p>
        </w:tc>
      </w:tr>
    </w:tbl>
    <w:p w:rsidR="0091564F" w:rsidRPr="004B643A" w:rsidRDefault="0091564F" w:rsidP="00275733">
      <w:pPr>
        <w:pStyle w:val="Heading2"/>
        <w:spacing w:before="0" w:after="0"/>
        <w:ind w:left="284" w:firstLine="425"/>
        <w:jc w:val="both"/>
        <w:rPr>
          <w:rFonts w:ascii="Times New Roman" w:hAnsi="Times New Roman" w:cs="Times New Roman"/>
          <w:b w:val="0"/>
          <w:i w:val="0"/>
          <w:sz w:val="24"/>
          <w:szCs w:val="24"/>
        </w:rPr>
      </w:pPr>
    </w:p>
    <w:p w:rsidR="0091564F" w:rsidRPr="004B643A" w:rsidRDefault="0091564F" w:rsidP="00275733"/>
    <w:p w:rsidR="0091564F" w:rsidRPr="004B643A" w:rsidRDefault="0091564F" w:rsidP="00275733"/>
    <w:tbl>
      <w:tblPr>
        <w:tblW w:w="0" w:type="auto"/>
        <w:jc w:val="center"/>
        <w:tblInd w:w="-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3060"/>
        <w:gridCol w:w="1626"/>
        <w:gridCol w:w="977"/>
        <w:gridCol w:w="2420"/>
      </w:tblGrid>
      <w:tr w:rsidR="0091564F" w:rsidRPr="004B643A" w:rsidTr="00CB0039">
        <w:trPr>
          <w:jc w:val="center"/>
        </w:trPr>
        <w:tc>
          <w:tcPr>
            <w:tcW w:w="144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w:t>
            </w:r>
          </w:p>
        </w:tc>
        <w:tc>
          <w:tcPr>
            <w:tcW w:w="306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Предмет</w:t>
            </w:r>
          </w:p>
        </w:tc>
        <w:tc>
          <w:tcPr>
            <w:tcW w:w="1626"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Экзамен</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Классы</w:t>
            </w:r>
          </w:p>
        </w:tc>
        <w:tc>
          <w:tcPr>
            <w:tcW w:w="2420" w:type="dxa"/>
          </w:tcPr>
          <w:p w:rsidR="0091564F" w:rsidRPr="004B643A" w:rsidRDefault="0091564F" w:rsidP="00CB0039">
            <w:pPr>
              <w:pStyle w:val="Heading2"/>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Ответственный</w:t>
            </w:r>
          </w:p>
        </w:tc>
      </w:tr>
      <w:tr w:rsidR="0091564F" w:rsidRPr="004B643A" w:rsidTr="00CB0039">
        <w:trPr>
          <w:jc w:val="center"/>
        </w:trPr>
        <w:tc>
          <w:tcPr>
            <w:tcW w:w="144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1</w:t>
            </w:r>
          </w:p>
        </w:tc>
        <w:tc>
          <w:tcPr>
            <w:tcW w:w="306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 (8л)</w:t>
            </w:r>
          </w:p>
        </w:tc>
        <w:tc>
          <w:tcPr>
            <w:tcW w:w="1626"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Май.</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8</w:t>
            </w:r>
          </w:p>
        </w:tc>
        <w:tc>
          <w:tcPr>
            <w:tcW w:w="2420" w:type="dxa"/>
            <w:vMerge w:val="restart"/>
          </w:tcPr>
          <w:p w:rsidR="0091564F" w:rsidRPr="004B643A" w:rsidRDefault="0091564F" w:rsidP="00CB0039">
            <w:pPr>
              <w:pStyle w:val="Heading2"/>
              <w:rPr>
                <w:rFonts w:ascii="Times New Roman" w:hAnsi="Times New Roman" w:cs="Times New Roman"/>
                <w:b w:val="0"/>
                <w:i w:val="0"/>
                <w:sz w:val="24"/>
                <w:szCs w:val="24"/>
              </w:rPr>
            </w:pPr>
            <w:r w:rsidRPr="004B643A">
              <w:rPr>
                <w:rFonts w:ascii="Times New Roman" w:hAnsi="Times New Roman" w:cs="Times New Roman"/>
                <w:b w:val="0"/>
                <w:i w:val="0"/>
                <w:sz w:val="24"/>
                <w:szCs w:val="24"/>
              </w:rPr>
              <w:t>Тирских Е.В.</w:t>
            </w:r>
          </w:p>
        </w:tc>
      </w:tr>
      <w:tr w:rsidR="0091564F" w:rsidRPr="004B643A" w:rsidTr="00CB0039">
        <w:trPr>
          <w:jc w:val="center"/>
        </w:trPr>
        <w:tc>
          <w:tcPr>
            <w:tcW w:w="144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2</w:t>
            </w:r>
          </w:p>
        </w:tc>
        <w:tc>
          <w:tcPr>
            <w:tcW w:w="306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Элементарная теория</w:t>
            </w:r>
          </w:p>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музыки.(8л)</w:t>
            </w:r>
          </w:p>
        </w:tc>
        <w:tc>
          <w:tcPr>
            <w:tcW w:w="1626"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 xml:space="preserve">Май </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8</w:t>
            </w:r>
          </w:p>
        </w:tc>
        <w:tc>
          <w:tcPr>
            <w:tcW w:w="2420" w:type="dxa"/>
            <w:vMerge/>
          </w:tcPr>
          <w:p w:rsidR="0091564F" w:rsidRPr="004B643A" w:rsidRDefault="0091564F" w:rsidP="00CB0039">
            <w:pPr>
              <w:pStyle w:val="Heading2"/>
              <w:jc w:val="both"/>
              <w:rPr>
                <w:rFonts w:ascii="Times New Roman" w:hAnsi="Times New Roman" w:cs="Times New Roman"/>
                <w:b w:val="0"/>
                <w:i w:val="0"/>
                <w:sz w:val="24"/>
                <w:szCs w:val="24"/>
              </w:rPr>
            </w:pPr>
          </w:p>
        </w:tc>
      </w:tr>
      <w:tr w:rsidR="0091564F" w:rsidRPr="004B643A" w:rsidTr="00CB0039">
        <w:trPr>
          <w:jc w:val="center"/>
        </w:trPr>
        <w:tc>
          <w:tcPr>
            <w:tcW w:w="144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3</w:t>
            </w:r>
          </w:p>
        </w:tc>
        <w:tc>
          <w:tcPr>
            <w:tcW w:w="306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Сольфеджио (5л)</w:t>
            </w:r>
          </w:p>
        </w:tc>
        <w:tc>
          <w:tcPr>
            <w:tcW w:w="1626"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Май.</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5</w:t>
            </w:r>
          </w:p>
        </w:tc>
        <w:tc>
          <w:tcPr>
            <w:tcW w:w="2420" w:type="dxa"/>
            <w:vMerge/>
          </w:tcPr>
          <w:p w:rsidR="0091564F" w:rsidRPr="004B643A" w:rsidRDefault="0091564F" w:rsidP="00CB0039">
            <w:pPr>
              <w:pStyle w:val="Heading2"/>
              <w:spacing w:before="0" w:after="0"/>
              <w:jc w:val="both"/>
              <w:rPr>
                <w:rFonts w:ascii="Times New Roman" w:hAnsi="Times New Roman" w:cs="Times New Roman"/>
                <w:b w:val="0"/>
                <w:i w:val="0"/>
                <w:sz w:val="24"/>
                <w:szCs w:val="24"/>
              </w:rPr>
            </w:pPr>
          </w:p>
        </w:tc>
      </w:tr>
      <w:tr w:rsidR="0091564F" w:rsidRPr="004B643A" w:rsidTr="00CB0039">
        <w:trPr>
          <w:jc w:val="center"/>
        </w:trPr>
        <w:tc>
          <w:tcPr>
            <w:tcW w:w="144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4</w:t>
            </w:r>
          </w:p>
        </w:tc>
        <w:tc>
          <w:tcPr>
            <w:tcW w:w="3060"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Элементарная теория</w:t>
            </w:r>
          </w:p>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музыки.(5л)</w:t>
            </w:r>
          </w:p>
        </w:tc>
        <w:tc>
          <w:tcPr>
            <w:tcW w:w="1626" w:type="dxa"/>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 xml:space="preserve">Май </w:t>
            </w:r>
          </w:p>
        </w:tc>
        <w:tc>
          <w:tcPr>
            <w:tcW w:w="0" w:type="auto"/>
          </w:tcPr>
          <w:p w:rsidR="0091564F" w:rsidRPr="004B643A" w:rsidRDefault="0091564F" w:rsidP="00CB0039">
            <w:pPr>
              <w:pStyle w:val="Heading2"/>
              <w:spacing w:before="0" w:after="0"/>
              <w:jc w:val="both"/>
              <w:rPr>
                <w:rFonts w:ascii="Times New Roman" w:hAnsi="Times New Roman" w:cs="Times New Roman"/>
                <w:b w:val="0"/>
                <w:i w:val="0"/>
                <w:sz w:val="24"/>
                <w:szCs w:val="24"/>
              </w:rPr>
            </w:pPr>
            <w:r w:rsidRPr="004B643A">
              <w:rPr>
                <w:rFonts w:ascii="Times New Roman" w:hAnsi="Times New Roman" w:cs="Times New Roman"/>
                <w:b w:val="0"/>
                <w:i w:val="0"/>
                <w:sz w:val="24"/>
                <w:szCs w:val="24"/>
              </w:rPr>
              <w:t>5</w:t>
            </w:r>
          </w:p>
        </w:tc>
        <w:tc>
          <w:tcPr>
            <w:tcW w:w="2420" w:type="dxa"/>
            <w:vMerge/>
          </w:tcPr>
          <w:p w:rsidR="0091564F" w:rsidRPr="004B643A" w:rsidRDefault="0091564F" w:rsidP="00CB0039">
            <w:pPr>
              <w:pStyle w:val="Heading2"/>
              <w:spacing w:before="0" w:after="0"/>
              <w:jc w:val="both"/>
              <w:rPr>
                <w:rFonts w:ascii="Times New Roman" w:hAnsi="Times New Roman" w:cs="Times New Roman"/>
                <w:b w:val="0"/>
                <w:i w:val="0"/>
                <w:sz w:val="24"/>
                <w:szCs w:val="24"/>
              </w:rPr>
            </w:pPr>
          </w:p>
        </w:tc>
      </w:tr>
    </w:tbl>
    <w:p w:rsidR="0091564F" w:rsidRPr="004B643A" w:rsidRDefault="0091564F" w:rsidP="00275733">
      <w:pPr>
        <w:pStyle w:val="NormalWeb"/>
        <w:spacing w:before="0" w:beforeAutospacing="0" w:after="0" w:afterAutospacing="0"/>
        <w:rPr>
          <w:rStyle w:val="Strong"/>
        </w:rPr>
      </w:pPr>
    </w:p>
    <w:p w:rsidR="0091564F" w:rsidRPr="004B643A" w:rsidRDefault="0091564F" w:rsidP="00275733">
      <w:pPr>
        <w:pStyle w:val="NormalWeb"/>
        <w:spacing w:before="0" w:beforeAutospacing="0" w:after="0" w:afterAutospacing="0"/>
        <w:rPr>
          <w:rStyle w:val="Strong"/>
        </w:rPr>
      </w:pPr>
    </w:p>
    <w:p w:rsidR="0091564F" w:rsidRPr="004B643A" w:rsidRDefault="0091564F" w:rsidP="00275733">
      <w:pPr>
        <w:pStyle w:val="ListParagraph"/>
        <w:ind w:left="360"/>
      </w:pPr>
    </w:p>
    <w:p w:rsidR="0091564F" w:rsidRPr="004B643A" w:rsidRDefault="0091564F" w:rsidP="00275733">
      <w:pPr>
        <w:jc w:val="center"/>
        <w:rPr>
          <w:b/>
        </w:rPr>
      </w:pPr>
      <w:r w:rsidRPr="004B643A">
        <w:rPr>
          <w:b/>
        </w:rPr>
        <w:t>График  взаимопосещения  уроков</w:t>
      </w:r>
    </w:p>
    <w:p w:rsidR="0091564F" w:rsidRPr="004B643A" w:rsidRDefault="0091564F" w:rsidP="00275733">
      <w:pPr>
        <w:jc w:val="center"/>
        <w:rPr>
          <w:rStyle w:val="Strong"/>
        </w:rPr>
      </w:pPr>
      <w:r w:rsidRPr="004B643A">
        <w:rPr>
          <w:b/>
        </w:rPr>
        <w:t xml:space="preserve"> </w:t>
      </w:r>
      <w:r w:rsidRPr="004B643A">
        <w:rPr>
          <w:rStyle w:val="Strong"/>
        </w:rPr>
        <w:t>методического объединения художественного отделения</w:t>
      </w:r>
    </w:p>
    <w:p w:rsidR="0091564F" w:rsidRPr="004B643A" w:rsidRDefault="0091564F" w:rsidP="00275733">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5"/>
        <w:gridCol w:w="2977"/>
        <w:gridCol w:w="2225"/>
        <w:gridCol w:w="2914"/>
      </w:tblGrid>
      <w:tr w:rsidR="0091564F" w:rsidRPr="004B643A" w:rsidTr="00CB0039">
        <w:tc>
          <w:tcPr>
            <w:tcW w:w="1455" w:type="dxa"/>
          </w:tcPr>
          <w:p w:rsidR="0091564F" w:rsidRPr="004B643A" w:rsidRDefault="0091564F" w:rsidP="00CB0039">
            <w:r w:rsidRPr="004B643A">
              <w:t>Дата</w:t>
            </w:r>
          </w:p>
        </w:tc>
        <w:tc>
          <w:tcPr>
            <w:tcW w:w="2977" w:type="dxa"/>
          </w:tcPr>
          <w:p w:rsidR="0091564F" w:rsidRPr="004B643A" w:rsidRDefault="0091564F" w:rsidP="00CB0039">
            <w:r w:rsidRPr="004B643A">
              <w:t>Преподаватель</w:t>
            </w:r>
          </w:p>
        </w:tc>
        <w:tc>
          <w:tcPr>
            <w:tcW w:w="2225" w:type="dxa"/>
          </w:tcPr>
          <w:p w:rsidR="0091564F" w:rsidRPr="004B643A" w:rsidRDefault="0091564F" w:rsidP="00CB0039">
            <w:r w:rsidRPr="004B643A">
              <w:t>Предмет</w:t>
            </w:r>
          </w:p>
        </w:tc>
        <w:tc>
          <w:tcPr>
            <w:tcW w:w="2914" w:type="dxa"/>
          </w:tcPr>
          <w:p w:rsidR="0091564F" w:rsidRPr="004B643A" w:rsidRDefault="0091564F" w:rsidP="00CB0039">
            <w:r w:rsidRPr="004B643A">
              <w:t>Посетил</w:t>
            </w:r>
          </w:p>
        </w:tc>
      </w:tr>
      <w:tr w:rsidR="0091564F" w:rsidRPr="004B643A" w:rsidTr="00CB0039">
        <w:tc>
          <w:tcPr>
            <w:tcW w:w="1455" w:type="dxa"/>
          </w:tcPr>
          <w:p w:rsidR="0091564F" w:rsidRPr="004B643A" w:rsidRDefault="0091564F" w:rsidP="00CB0039">
            <w:r w:rsidRPr="004B643A">
              <w:t>Ноябрь</w:t>
            </w:r>
          </w:p>
        </w:tc>
        <w:tc>
          <w:tcPr>
            <w:tcW w:w="2977" w:type="dxa"/>
          </w:tcPr>
          <w:p w:rsidR="0091564F" w:rsidRPr="004B643A" w:rsidRDefault="0091564F" w:rsidP="00CB0039">
            <w:r w:rsidRPr="004B643A">
              <w:t>Кудрявцева О.Н.</w:t>
            </w:r>
          </w:p>
        </w:tc>
        <w:tc>
          <w:tcPr>
            <w:tcW w:w="2225" w:type="dxa"/>
          </w:tcPr>
          <w:p w:rsidR="0091564F" w:rsidRPr="004B643A" w:rsidRDefault="0091564F" w:rsidP="00CB0039">
            <w:r w:rsidRPr="004B643A">
              <w:t>Прикладное творчество</w:t>
            </w:r>
          </w:p>
        </w:tc>
        <w:tc>
          <w:tcPr>
            <w:tcW w:w="2914" w:type="dxa"/>
          </w:tcPr>
          <w:p w:rsidR="0091564F" w:rsidRPr="004B643A" w:rsidRDefault="0091564F" w:rsidP="00CB0039">
            <w:r w:rsidRPr="004B643A">
              <w:t>Луковникова Н.Л.</w:t>
            </w:r>
          </w:p>
        </w:tc>
      </w:tr>
      <w:tr w:rsidR="0091564F" w:rsidRPr="004B643A" w:rsidTr="00CB0039">
        <w:tc>
          <w:tcPr>
            <w:tcW w:w="1455" w:type="dxa"/>
          </w:tcPr>
          <w:p w:rsidR="0091564F" w:rsidRPr="004B643A" w:rsidRDefault="0091564F" w:rsidP="00CB0039">
            <w:r w:rsidRPr="004B643A">
              <w:t>Февраль</w:t>
            </w:r>
          </w:p>
        </w:tc>
        <w:tc>
          <w:tcPr>
            <w:tcW w:w="2977" w:type="dxa"/>
          </w:tcPr>
          <w:p w:rsidR="0091564F" w:rsidRPr="004B643A" w:rsidRDefault="0091564F" w:rsidP="00CB0039">
            <w:r w:rsidRPr="004B643A">
              <w:t>Мишурова Я.А.</w:t>
            </w:r>
          </w:p>
        </w:tc>
        <w:tc>
          <w:tcPr>
            <w:tcW w:w="2225" w:type="dxa"/>
          </w:tcPr>
          <w:p w:rsidR="0091564F" w:rsidRPr="004B643A" w:rsidRDefault="0091564F" w:rsidP="00CB0039">
            <w:r w:rsidRPr="004B643A">
              <w:t>Композиция</w:t>
            </w:r>
          </w:p>
        </w:tc>
        <w:tc>
          <w:tcPr>
            <w:tcW w:w="2914" w:type="dxa"/>
          </w:tcPr>
          <w:p w:rsidR="0091564F" w:rsidRPr="004B643A" w:rsidRDefault="0091564F" w:rsidP="00CB0039">
            <w:r w:rsidRPr="004B643A">
              <w:t>Луковникова Н.Л.</w:t>
            </w:r>
          </w:p>
        </w:tc>
      </w:tr>
      <w:tr w:rsidR="0091564F" w:rsidRPr="004B643A" w:rsidTr="00CB0039">
        <w:tc>
          <w:tcPr>
            <w:tcW w:w="1455" w:type="dxa"/>
          </w:tcPr>
          <w:p w:rsidR="0091564F" w:rsidRPr="004B643A" w:rsidRDefault="0091564F" w:rsidP="00CB0039">
            <w:r w:rsidRPr="004B643A">
              <w:t>Апрель</w:t>
            </w:r>
          </w:p>
        </w:tc>
        <w:tc>
          <w:tcPr>
            <w:tcW w:w="2977" w:type="dxa"/>
          </w:tcPr>
          <w:p w:rsidR="0091564F" w:rsidRPr="004B643A" w:rsidRDefault="0091564F" w:rsidP="00CB0039">
            <w:r w:rsidRPr="004B643A">
              <w:t>Луковникова Н.Л.</w:t>
            </w:r>
          </w:p>
        </w:tc>
        <w:tc>
          <w:tcPr>
            <w:tcW w:w="2225" w:type="dxa"/>
          </w:tcPr>
          <w:p w:rsidR="0091564F" w:rsidRPr="004B643A" w:rsidRDefault="0091564F" w:rsidP="00CB0039">
            <w:r w:rsidRPr="004B643A">
              <w:t>Живопись</w:t>
            </w:r>
          </w:p>
        </w:tc>
        <w:tc>
          <w:tcPr>
            <w:tcW w:w="2914" w:type="dxa"/>
          </w:tcPr>
          <w:p w:rsidR="0091564F" w:rsidRPr="004B643A" w:rsidRDefault="0091564F" w:rsidP="00CB0039">
            <w:r w:rsidRPr="004B643A">
              <w:t>Кудрявцева О.Н.</w:t>
            </w:r>
          </w:p>
        </w:tc>
      </w:tr>
      <w:tr w:rsidR="0091564F" w:rsidRPr="004B643A" w:rsidTr="00CB0039">
        <w:tc>
          <w:tcPr>
            <w:tcW w:w="1455" w:type="dxa"/>
          </w:tcPr>
          <w:p w:rsidR="0091564F" w:rsidRPr="004B643A" w:rsidRDefault="0091564F" w:rsidP="00CB0039">
            <w:r w:rsidRPr="004B643A">
              <w:t>Апрель</w:t>
            </w:r>
          </w:p>
        </w:tc>
        <w:tc>
          <w:tcPr>
            <w:tcW w:w="2977" w:type="dxa"/>
          </w:tcPr>
          <w:p w:rsidR="0091564F" w:rsidRPr="004B643A" w:rsidRDefault="0091564F" w:rsidP="00CB0039">
            <w:r w:rsidRPr="004B643A">
              <w:t>Мишурова Я.А.</w:t>
            </w:r>
          </w:p>
        </w:tc>
        <w:tc>
          <w:tcPr>
            <w:tcW w:w="2225" w:type="dxa"/>
          </w:tcPr>
          <w:p w:rsidR="0091564F" w:rsidRPr="004B643A" w:rsidRDefault="0091564F" w:rsidP="00CB0039">
            <w:r w:rsidRPr="004B643A">
              <w:t>Скульптура</w:t>
            </w:r>
          </w:p>
        </w:tc>
        <w:tc>
          <w:tcPr>
            <w:tcW w:w="2914" w:type="dxa"/>
          </w:tcPr>
          <w:p w:rsidR="0091564F" w:rsidRPr="004B643A" w:rsidRDefault="0091564F" w:rsidP="00CB0039">
            <w:r w:rsidRPr="004B643A">
              <w:t>Кудрявцева О.Н.</w:t>
            </w:r>
          </w:p>
        </w:tc>
      </w:tr>
      <w:tr w:rsidR="0091564F" w:rsidRPr="004B643A" w:rsidTr="00CB0039">
        <w:tc>
          <w:tcPr>
            <w:tcW w:w="1455" w:type="dxa"/>
          </w:tcPr>
          <w:p w:rsidR="0091564F" w:rsidRPr="004B643A" w:rsidRDefault="0091564F" w:rsidP="00CB0039"/>
        </w:tc>
        <w:tc>
          <w:tcPr>
            <w:tcW w:w="2977" w:type="dxa"/>
          </w:tcPr>
          <w:p w:rsidR="0091564F" w:rsidRPr="004B643A" w:rsidRDefault="0091564F" w:rsidP="00CB0039"/>
        </w:tc>
        <w:tc>
          <w:tcPr>
            <w:tcW w:w="2225" w:type="dxa"/>
          </w:tcPr>
          <w:p w:rsidR="0091564F" w:rsidRPr="004B643A" w:rsidRDefault="0091564F" w:rsidP="00CB0039"/>
        </w:tc>
        <w:tc>
          <w:tcPr>
            <w:tcW w:w="2914" w:type="dxa"/>
          </w:tcPr>
          <w:p w:rsidR="0091564F" w:rsidRPr="004B643A" w:rsidRDefault="0091564F" w:rsidP="00CB0039"/>
        </w:tc>
      </w:tr>
    </w:tbl>
    <w:p w:rsidR="0091564F" w:rsidRPr="004B643A" w:rsidRDefault="0091564F" w:rsidP="00275733">
      <w:pPr>
        <w:ind w:firstLine="708"/>
      </w:pPr>
    </w:p>
    <w:p w:rsidR="0091564F" w:rsidRPr="004B643A" w:rsidRDefault="0091564F" w:rsidP="00275733">
      <w:pPr>
        <w:ind w:hanging="142"/>
        <w:jc w:val="center"/>
        <w:rPr>
          <w:b/>
        </w:rPr>
      </w:pPr>
      <w:r w:rsidRPr="004B643A">
        <w:rPr>
          <w:b/>
        </w:rPr>
        <w:t>График открытых уроков</w:t>
      </w:r>
    </w:p>
    <w:p w:rsidR="0091564F" w:rsidRPr="004B643A" w:rsidRDefault="0091564F" w:rsidP="00275733">
      <w:pPr>
        <w:ind w:hanging="142"/>
        <w:jc w:val="center"/>
        <w:rPr>
          <w:rStyle w:val="Strong"/>
        </w:rPr>
      </w:pPr>
      <w:r w:rsidRPr="004B643A">
        <w:rPr>
          <w:b/>
        </w:rPr>
        <w:t xml:space="preserve"> </w:t>
      </w:r>
      <w:r w:rsidRPr="004B643A">
        <w:rPr>
          <w:rStyle w:val="Strong"/>
        </w:rPr>
        <w:t>методического объединения художественного отделения</w:t>
      </w:r>
    </w:p>
    <w:p w:rsidR="0091564F" w:rsidRPr="004B643A" w:rsidRDefault="0091564F" w:rsidP="00275733">
      <w:pPr>
        <w:ind w:hanging="142"/>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5"/>
        <w:gridCol w:w="2977"/>
        <w:gridCol w:w="2225"/>
        <w:gridCol w:w="2914"/>
      </w:tblGrid>
      <w:tr w:rsidR="0091564F" w:rsidRPr="004B643A" w:rsidTr="00CB0039">
        <w:tc>
          <w:tcPr>
            <w:tcW w:w="1455" w:type="dxa"/>
          </w:tcPr>
          <w:p w:rsidR="0091564F" w:rsidRPr="004B643A" w:rsidRDefault="0091564F" w:rsidP="00CB0039">
            <w:r w:rsidRPr="004B643A">
              <w:t>Дата</w:t>
            </w:r>
          </w:p>
        </w:tc>
        <w:tc>
          <w:tcPr>
            <w:tcW w:w="2977" w:type="dxa"/>
          </w:tcPr>
          <w:p w:rsidR="0091564F" w:rsidRPr="004B643A" w:rsidRDefault="0091564F" w:rsidP="00CB0039">
            <w:r w:rsidRPr="004B643A">
              <w:t>Преподаватель</w:t>
            </w:r>
          </w:p>
        </w:tc>
        <w:tc>
          <w:tcPr>
            <w:tcW w:w="2225" w:type="dxa"/>
          </w:tcPr>
          <w:p w:rsidR="0091564F" w:rsidRPr="004B643A" w:rsidRDefault="0091564F" w:rsidP="00CB0039">
            <w:r w:rsidRPr="004B643A">
              <w:t>Предмет</w:t>
            </w:r>
          </w:p>
        </w:tc>
        <w:tc>
          <w:tcPr>
            <w:tcW w:w="2914" w:type="dxa"/>
          </w:tcPr>
          <w:p w:rsidR="0091564F" w:rsidRPr="004B643A" w:rsidRDefault="0091564F" w:rsidP="00CB0039">
            <w:r w:rsidRPr="004B643A">
              <w:t>Посетил</w:t>
            </w:r>
          </w:p>
        </w:tc>
      </w:tr>
      <w:tr w:rsidR="0091564F" w:rsidRPr="004B643A" w:rsidTr="00CB0039">
        <w:tc>
          <w:tcPr>
            <w:tcW w:w="1455" w:type="dxa"/>
          </w:tcPr>
          <w:p w:rsidR="0091564F" w:rsidRPr="004B643A" w:rsidRDefault="0091564F" w:rsidP="00CB0039">
            <w:r w:rsidRPr="004B643A">
              <w:t>Октябрь</w:t>
            </w:r>
          </w:p>
        </w:tc>
        <w:tc>
          <w:tcPr>
            <w:tcW w:w="2977" w:type="dxa"/>
          </w:tcPr>
          <w:p w:rsidR="0091564F" w:rsidRPr="004B643A" w:rsidRDefault="0091564F" w:rsidP="00CB0039">
            <w:r w:rsidRPr="004B643A">
              <w:t>Луковникова Н.Л.</w:t>
            </w:r>
          </w:p>
        </w:tc>
        <w:tc>
          <w:tcPr>
            <w:tcW w:w="2225" w:type="dxa"/>
          </w:tcPr>
          <w:p w:rsidR="0091564F" w:rsidRPr="004B643A" w:rsidRDefault="0091564F" w:rsidP="00CB0039">
            <w:r w:rsidRPr="004B643A">
              <w:t>Рисунок</w:t>
            </w:r>
          </w:p>
        </w:tc>
        <w:tc>
          <w:tcPr>
            <w:tcW w:w="2914" w:type="dxa"/>
          </w:tcPr>
          <w:p w:rsidR="0091564F" w:rsidRPr="004B643A" w:rsidRDefault="0091564F" w:rsidP="00CB0039">
            <w:r w:rsidRPr="004B643A">
              <w:t>Мишурова Я.А.</w:t>
            </w:r>
          </w:p>
        </w:tc>
      </w:tr>
      <w:tr w:rsidR="0091564F" w:rsidRPr="004B643A" w:rsidTr="00CB0039">
        <w:tc>
          <w:tcPr>
            <w:tcW w:w="1455" w:type="dxa"/>
          </w:tcPr>
          <w:p w:rsidR="0091564F" w:rsidRPr="004B643A" w:rsidRDefault="0091564F" w:rsidP="00CB0039">
            <w:r w:rsidRPr="004B643A">
              <w:t>Декабрь</w:t>
            </w:r>
          </w:p>
        </w:tc>
        <w:tc>
          <w:tcPr>
            <w:tcW w:w="2977" w:type="dxa"/>
          </w:tcPr>
          <w:p w:rsidR="0091564F" w:rsidRPr="004B643A" w:rsidRDefault="0091564F" w:rsidP="00CB0039">
            <w:r w:rsidRPr="004B643A">
              <w:t>Мишурова Я.А.</w:t>
            </w:r>
          </w:p>
        </w:tc>
        <w:tc>
          <w:tcPr>
            <w:tcW w:w="2225" w:type="dxa"/>
          </w:tcPr>
          <w:p w:rsidR="0091564F" w:rsidRPr="004B643A" w:rsidRDefault="0091564F" w:rsidP="00CB0039">
            <w:r w:rsidRPr="004B643A">
              <w:t>Скульптура</w:t>
            </w:r>
          </w:p>
        </w:tc>
        <w:tc>
          <w:tcPr>
            <w:tcW w:w="2914" w:type="dxa"/>
          </w:tcPr>
          <w:p w:rsidR="0091564F" w:rsidRPr="004B643A" w:rsidRDefault="0091564F" w:rsidP="00CB0039">
            <w:r w:rsidRPr="004B643A">
              <w:t>Луковникова Н.Л.</w:t>
            </w:r>
          </w:p>
        </w:tc>
      </w:tr>
      <w:tr w:rsidR="0091564F" w:rsidRPr="004B643A" w:rsidTr="00CB0039">
        <w:tc>
          <w:tcPr>
            <w:tcW w:w="1455" w:type="dxa"/>
          </w:tcPr>
          <w:p w:rsidR="0091564F" w:rsidRPr="004B643A" w:rsidRDefault="0091564F" w:rsidP="00CB0039">
            <w:r w:rsidRPr="004B643A">
              <w:t>Март</w:t>
            </w:r>
          </w:p>
        </w:tc>
        <w:tc>
          <w:tcPr>
            <w:tcW w:w="2977" w:type="dxa"/>
          </w:tcPr>
          <w:p w:rsidR="0091564F" w:rsidRPr="004B643A" w:rsidRDefault="0091564F" w:rsidP="00CB0039">
            <w:r w:rsidRPr="004B643A">
              <w:t>Кудрявцева О.Н.</w:t>
            </w:r>
          </w:p>
        </w:tc>
        <w:tc>
          <w:tcPr>
            <w:tcW w:w="2225" w:type="dxa"/>
          </w:tcPr>
          <w:p w:rsidR="0091564F" w:rsidRPr="004B643A" w:rsidRDefault="0091564F" w:rsidP="00CB0039">
            <w:r w:rsidRPr="004B643A">
              <w:t>Лепка</w:t>
            </w:r>
          </w:p>
        </w:tc>
        <w:tc>
          <w:tcPr>
            <w:tcW w:w="2914" w:type="dxa"/>
          </w:tcPr>
          <w:p w:rsidR="0091564F" w:rsidRPr="004B643A" w:rsidRDefault="0091564F" w:rsidP="00CB0039">
            <w:r w:rsidRPr="004B643A">
              <w:t>Мишурова Я.А.</w:t>
            </w:r>
          </w:p>
        </w:tc>
      </w:tr>
    </w:tbl>
    <w:p w:rsidR="0091564F" w:rsidRPr="004B643A" w:rsidRDefault="0091564F" w:rsidP="00275733"/>
    <w:p w:rsidR="0091564F" w:rsidRPr="004B643A" w:rsidRDefault="0091564F" w:rsidP="00275733"/>
    <w:p w:rsidR="0091564F" w:rsidRPr="004B643A" w:rsidRDefault="0091564F" w:rsidP="00275733"/>
    <w:p w:rsidR="0091564F" w:rsidRPr="004B643A" w:rsidRDefault="0091564F" w:rsidP="00275733"/>
    <w:p w:rsidR="0091564F" w:rsidRPr="004B643A" w:rsidRDefault="0091564F" w:rsidP="00275733">
      <w:pPr>
        <w:jc w:val="center"/>
        <w:rPr>
          <w:b/>
        </w:rPr>
      </w:pPr>
      <w:r w:rsidRPr="004B643A">
        <w:rPr>
          <w:b/>
        </w:rPr>
        <w:t xml:space="preserve">График проведения внеклассных мероприятий </w:t>
      </w:r>
    </w:p>
    <w:p w:rsidR="0091564F" w:rsidRPr="004B643A" w:rsidRDefault="0091564F" w:rsidP="00275733">
      <w:pPr>
        <w:jc w:val="center"/>
        <w:rPr>
          <w:rStyle w:val="Strong"/>
        </w:rPr>
      </w:pPr>
      <w:r w:rsidRPr="004B643A">
        <w:rPr>
          <w:rStyle w:val="Strong"/>
        </w:rPr>
        <w:t>методического объединения художественного отделения</w:t>
      </w:r>
    </w:p>
    <w:p w:rsidR="0091564F" w:rsidRPr="004B643A" w:rsidRDefault="0091564F" w:rsidP="00275733">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5"/>
        <w:gridCol w:w="5138"/>
        <w:gridCol w:w="3191"/>
      </w:tblGrid>
      <w:tr w:rsidR="0091564F" w:rsidRPr="004B643A" w:rsidTr="00CB0039">
        <w:tc>
          <w:tcPr>
            <w:tcW w:w="1242" w:type="dxa"/>
          </w:tcPr>
          <w:p w:rsidR="0091564F" w:rsidRPr="004B643A" w:rsidRDefault="0091564F" w:rsidP="00CB0039">
            <w:pPr>
              <w:jc w:val="center"/>
            </w:pPr>
            <w:r w:rsidRPr="004B643A">
              <w:t>Дата</w:t>
            </w:r>
          </w:p>
        </w:tc>
        <w:tc>
          <w:tcPr>
            <w:tcW w:w="5138" w:type="dxa"/>
          </w:tcPr>
          <w:p w:rsidR="0091564F" w:rsidRPr="004B643A" w:rsidRDefault="0091564F" w:rsidP="00CB0039">
            <w:pPr>
              <w:jc w:val="center"/>
            </w:pPr>
            <w:r w:rsidRPr="004B643A">
              <w:t>Мероприятие</w:t>
            </w:r>
          </w:p>
        </w:tc>
        <w:tc>
          <w:tcPr>
            <w:tcW w:w="3191" w:type="dxa"/>
          </w:tcPr>
          <w:p w:rsidR="0091564F" w:rsidRPr="004B643A" w:rsidRDefault="0091564F" w:rsidP="00CB0039">
            <w:pPr>
              <w:jc w:val="center"/>
            </w:pPr>
            <w:r w:rsidRPr="004B643A">
              <w:t>Ответственный</w:t>
            </w:r>
          </w:p>
        </w:tc>
      </w:tr>
      <w:tr w:rsidR="0091564F" w:rsidRPr="004B643A" w:rsidTr="00CB0039">
        <w:tc>
          <w:tcPr>
            <w:tcW w:w="1242" w:type="dxa"/>
          </w:tcPr>
          <w:p w:rsidR="0091564F" w:rsidRPr="004B643A" w:rsidRDefault="0091564F" w:rsidP="00CB0039">
            <w:r w:rsidRPr="004B643A">
              <w:t>Октябрь</w:t>
            </w:r>
          </w:p>
        </w:tc>
        <w:tc>
          <w:tcPr>
            <w:tcW w:w="5138" w:type="dxa"/>
          </w:tcPr>
          <w:p w:rsidR="0091564F" w:rsidRPr="004B643A" w:rsidRDefault="0091564F" w:rsidP="00CB0039">
            <w:pPr>
              <w:tabs>
                <w:tab w:val="left" w:pos="2720"/>
              </w:tabs>
              <w:ind w:firstLine="459"/>
            </w:pPr>
            <w:r w:rsidRPr="004B643A">
              <w:t>Внутришкольная выставка работ учащихся на тему «Учитель глазами учеников».</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28.11.2014г.</w:t>
            </w:r>
          </w:p>
        </w:tc>
        <w:tc>
          <w:tcPr>
            <w:tcW w:w="5138" w:type="dxa"/>
          </w:tcPr>
          <w:p w:rsidR="0091564F" w:rsidRPr="004B643A" w:rsidRDefault="0091564F" w:rsidP="00CB0039">
            <w:pPr>
              <w:ind w:firstLine="459"/>
              <w:rPr>
                <w:bCs/>
              </w:rPr>
            </w:pPr>
            <w:r w:rsidRPr="004B643A">
              <w:rPr>
                <w:bCs/>
              </w:rPr>
              <w:t xml:space="preserve">Организация и проведение районного конкурса творческих работ обучающихся </w:t>
            </w:r>
            <w:r w:rsidRPr="004B643A">
              <w:t>«Свет любимых глаз», посвященный Дню матери</w:t>
            </w:r>
            <w:r w:rsidRPr="004B643A">
              <w:rPr>
                <w:bCs/>
              </w:rPr>
              <w:t>.</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Ноябрь</w:t>
            </w:r>
          </w:p>
        </w:tc>
        <w:tc>
          <w:tcPr>
            <w:tcW w:w="5138" w:type="dxa"/>
          </w:tcPr>
          <w:p w:rsidR="0091564F" w:rsidRPr="004B643A" w:rsidRDefault="0091564F" w:rsidP="00CB0039">
            <w:pPr>
              <w:ind w:firstLine="459"/>
              <w:rPr>
                <w:bCs/>
              </w:rPr>
            </w:pPr>
            <w:r w:rsidRPr="004B643A">
              <w:t>Арт-проект «Под счастливой звездой».</w:t>
            </w:r>
          </w:p>
        </w:tc>
        <w:tc>
          <w:tcPr>
            <w:tcW w:w="3191" w:type="dxa"/>
          </w:tcPr>
          <w:p w:rsidR="0091564F" w:rsidRPr="004B643A" w:rsidRDefault="0091564F" w:rsidP="00CB0039">
            <w:r w:rsidRPr="004B643A">
              <w:t>Мухамедшин А. Ф., член союза художников.</w:t>
            </w:r>
          </w:p>
        </w:tc>
      </w:tr>
      <w:tr w:rsidR="0091564F" w:rsidRPr="004B643A" w:rsidTr="00CB0039">
        <w:tc>
          <w:tcPr>
            <w:tcW w:w="1242" w:type="dxa"/>
          </w:tcPr>
          <w:p w:rsidR="0091564F" w:rsidRPr="004B643A" w:rsidRDefault="0091564F" w:rsidP="00CB0039">
            <w:pPr>
              <w:jc w:val="center"/>
            </w:pPr>
            <w:r w:rsidRPr="004B643A">
              <w:t>С 15 по21 декабря</w:t>
            </w:r>
          </w:p>
        </w:tc>
        <w:tc>
          <w:tcPr>
            <w:tcW w:w="5138" w:type="dxa"/>
          </w:tcPr>
          <w:p w:rsidR="0091564F" w:rsidRPr="004B643A" w:rsidRDefault="0091564F" w:rsidP="00CB0039">
            <w:pPr>
              <w:ind w:firstLine="459"/>
            </w:pPr>
            <w:r w:rsidRPr="004B643A">
              <w:rPr>
                <w:bCs/>
              </w:rPr>
              <w:t>Проведение «Недели юного художника» (с 15.12.2014г. по 21.12.2014г.).</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15.12.2014г.</w:t>
            </w:r>
          </w:p>
        </w:tc>
        <w:tc>
          <w:tcPr>
            <w:tcW w:w="5138" w:type="dxa"/>
          </w:tcPr>
          <w:p w:rsidR="0091564F" w:rsidRPr="004B643A" w:rsidRDefault="0091564F" w:rsidP="00CB0039">
            <w:pPr>
              <w:shd w:val="clear" w:color="auto" w:fill="FFFFFF"/>
              <w:autoSpaceDE w:val="0"/>
              <w:autoSpaceDN w:val="0"/>
              <w:adjustRightInd w:val="0"/>
              <w:ind w:firstLine="459"/>
              <w:jc w:val="both"/>
            </w:pPr>
            <w:r w:rsidRPr="004B643A">
              <w:t>Внутришкольный конкурс - выставка новогодних работ среди учащихся отделения на тему «Снежные узоры».</w:t>
            </w:r>
          </w:p>
        </w:tc>
        <w:tc>
          <w:tcPr>
            <w:tcW w:w="3191" w:type="dxa"/>
          </w:tcPr>
          <w:p w:rsidR="0091564F" w:rsidRPr="004B643A" w:rsidRDefault="0091564F" w:rsidP="00CB0039">
            <w:r w:rsidRPr="004B643A">
              <w:t>Луковникова Н.Л.</w:t>
            </w:r>
          </w:p>
        </w:tc>
      </w:tr>
      <w:tr w:rsidR="0091564F" w:rsidRPr="004B643A" w:rsidTr="00CB0039">
        <w:tc>
          <w:tcPr>
            <w:tcW w:w="1242" w:type="dxa"/>
          </w:tcPr>
          <w:p w:rsidR="0091564F" w:rsidRPr="004B643A" w:rsidRDefault="0091564F" w:rsidP="00CB0039">
            <w:r w:rsidRPr="004B643A">
              <w:t>Декабрь</w:t>
            </w:r>
          </w:p>
        </w:tc>
        <w:tc>
          <w:tcPr>
            <w:tcW w:w="5138" w:type="dxa"/>
          </w:tcPr>
          <w:p w:rsidR="0091564F" w:rsidRPr="004B643A" w:rsidRDefault="0091564F" w:rsidP="00CB0039">
            <w:pPr>
              <w:shd w:val="clear" w:color="auto" w:fill="FFFFFF"/>
              <w:autoSpaceDE w:val="0"/>
              <w:autoSpaceDN w:val="0"/>
              <w:adjustRightInd w:val="0"/>
              <w:ind w:firstLine="459"/>
              <w:jc w:val="both"/>
            </w:pPr>
            <w:r w:rsidRPr="004B643A">
              <w:t>Оформление сцены  для праздничного концерте, посвящённому Новому году.</w:t>
            </w:r>
          </w:p>
        </w:tc>
        <w:tc>
          <w:tcPr>
            <w:tcW w:w="3191" w:type="dxa"/>
          </w:tcPr>
          <w:p w:rsidR="0091564F" w:rsidRPr="004B643A" w:rsidRDefault="0091564F" w:rsidP="00CB0039">
            <w:r w:rsidRPr="004B643A">
              <w:t>Кудрявцева О.Н.</w:t>
            </w:r>
          </w:p>
        </w:tc>
      </w:tr>
      <w:tr w:rsidR="0091564F" w:rsidRPr="004B643A" w:rsidTr="00CB0039">
        <w:tc>
          <w:tcPr>
            <w:tcW w:w="1242" w:type="dxa"/>
          </w:tcPr>
          <w:p w:rsidR="0091564F" w:rsidRPr="004B643A" w:rsidRDefault="0091564F" w:rsidP="00CB0039">
            <w:r w:rsidRPr="004B643A">
              <w:t>Декабрь</w:t>
            </w:r>
          </w:p>
        </w:tc>
        <w:tc>
          <w:tcPr>
            <w:tcW w:w="5138" w:type="dxa"/>
          </w:tcPr>
          <w:p w:rsidR="0091564F" w:rsidRPr="004B643A" w:rsidRDefault="0091564F" w:rsidP="00CB0039">
            <w:pPr>
              <w:pStyle w:val="ListParagraph"/>
              <w:shd w:val="clear" w:color="auto" w:fill="FFFFFF"/>
              <w:autoSpaceDE w:val="0"/>
              <w:autoSpaceDN w:val="0"/>
              <w:adjustRightInd w:val="0"/>
              <w:ind w:left="0" w:firstLine="459"/>
              <w:jc w:val="both"/>
            </w:pPr>
            <w:r w:rsidRPr="004B643A">
              <w:t>Участие в Областном конкурсе детского художественного творчества «Мир прекрасен!» в рамках регионального фестиваля-конкурса «Самоцветы Сибири».</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Февраль</w:t>
            </w:r>
          </w:p>
        </w:tc>
        <w:tc>
          <w:tcPr>
            <w:tcW w:w="5138" w:type="dxa"/>
          </w:tcPr>
          <w:p w:rsidR="0091564F" w:rsidRPr="004B643A" w:rsidRDefault="0091564F" w:rsidP="00CB0039">
            <w:pPr>
              <w:tabs>
                <w:tab w:val="left" w:pos="1220"/>
              </w:tabs>
              <w:ind w:firstLine="459"/>
            </w:pPr>
            <w:r w:rsidRPr="004B643A">
              <w:t>Внутришкольная выставка творческих работ учащихся на темы «Защитники Родины» и «Праздник весны».</w:t>
            </w:r>
          </w:p>
        </w:tc>
        <w:tc>
          <w:tcPr>
            <w:tcW w:w="3191" w:type="dxa"/>
          </w:tcPr>
          <w:p w:rsidR="0091564F" w:rsidRPr="004B643A" w:rsidRDefault="0091564F" w:rsidP="00CB0039">
            <w:r w:rsidRPr="004B643A">
              <w:t>Кудрявцева О.Н.</w:t>
            </w:r>
          </w:p>
        </w:tc>
      </w:tr>
      <w:tr w:rsidR="0091564F" w:rsidRPr="004B643A" w:rsidTr="00CB0039">
        <w:tc>
          <w:tcPr>
            <w:tcW w:w="1242" w:type="dxa"/>
          </w:tcPr>
          <w:p w:rsidR="0091564F" w:rsidRPr="004B643A" w:rsidRDefault="0091564F" w:rsidP="00CB0039">
            <w:r w:rsidRPr="004B643A">
              <w:t>Февраль</w:t>
            </w:r>
          </w:p>
        </w:tc>
        <w:tc>
          <w:tcPr>
            <w:tcW w:w="5138" w:type="dxa"/>
          </w:tcPr>
          <w:p w:rsidR="0091564F" w:rsidRPr="004B643A" w:rsidRDefault="0091564F" w:rsidP="00CB0039">
            <w:pPr>
              <w:tabs>
                <w:tab w:val="left" w:pos="1005"/>
              </w:tabs>
              <w:ind w:firstLine="459"/>
            </w:pPr>
            <w:r w:rsidRPr="004B643A">
              <w:t>Посещение персональной выставки художественных работ художника п.Усть-Уда - Киселевича Г.В.</w:t>
            </w:r>
          </w:p>
        </w:tc>
        <w:tc>
          <w:tcPr>
            <w:tcW w:w="3191" w:type="dxa"/>
          </w:tcPr>
          <w:p w:rsidR="0091564F" w:rsidRPr="004B643A" w:rsidRDefault="0091564F" w:rsidP="00CB0039">
            <w:r w:rsidRPr="004B643A">
              <w:t>Мишурова Я.А.</w:t>
            </w:r>
          </w:p>
          <w:p w:rsidR="0091564F" w:rsidRPr="004B643A" w:rsidRDefault="0091564F" w:rsidP="00CB0039">
            <w:r w:rsidRPr="004B643A">
              <w:t>Кудрявцева О.Н.</w:t>
            </w:r>
          </w:p>
          <w:p w:rsidR="0091564F" w:rsidRPr="004B643A" w:rsidRDefault="0091564F" w:rsidP="00CB0039">
            <w:r w:rsidRPr="004B643A">
              <w:t>Луковникова Н.Л.</w:t>
            </w:r>
          </w:p>
        </w:tc>
      </w:tr>
      <w:tr w:rsidR="0091564F" w:rsidRPr="004B643A" w:rsidTr="00CB0039">
        <w:tc>
          <w:tcPr>
            <w:tcW w:w="1242" w:type="dxa"/>
          </w:tcPr>
          <w:p w:rsidR="0091564F" w:rsidRPr="004B643A" w:rsidRDefault="0091564F" w:rsidP="00CB0039">
            <w:r w:rsidRPr="004B643A">
              <w:t>Март</w:t>
            </w:r>
          </w:p>
        </w:tc>
        <w:tc>
          <w:tcPr>
            <w:tcW w:w="5138" w:type="dxa"/>
          </w:tcPr>
          <w:p w:rsidR="0091564F" w:rsidRPr="004B643A" w:rsidRDefault="0091564F" w:rsidP="00CB0039">
            <w:pPr>
              <w:tabs>
                <w:tab w:val="left" w:pos="1005"/>
              </w:tabs>
              <w:ind w:firstLine="459"/>
            </w:pPr>
            <w:r w:rsidRPr="004B643A">
              <w:t>Участие в международном конкурсе детского художественного творчества «Славянское море…» в г.Ангарск.</w:t>
            </w:r>
          </w:p>
        </w:tc>
        <w:tc>
          <w:tcPr>
            <w:tcW w:w="3191" w:type="dxa"/>
          </w:tcPr>
          <w:p w:rsidR="0091564F" w:rsidRPr="004B643A" w:rsidRDefault="0091564F" w:rsidP="00CB0039">
            <w:r w:rsidRPr="004B643A">
              <w:t>Мишурова Я.А.</w:t>
            </w:r>
          </w:p>
          <w:p w:rsidR="0091564F" w:rsidRPr="004B643A" w:rsidRDefault="0091564F" w:rsidP="00CB0039">
            <w:r w:rsidRPr="004B643A">
              <w:t>Луковникова Н.Л.</w:t>
            </w:r>
          </w:p>
        </w:tc>
      </w:tr>
      <w:tr w:rsidR="0091564F" w:rsidRPr="004B643A" w:rsidTr="00CB0039">
        <w:tc>
          <w:tcPr>
            <w:tcW w:w="1242" w:type="dxa"/>
          </w:tcPr>
          <w:p w:rsidR="0091564F" w:rsidRPr="004B643A" w:rsidRDefault="0091564F" w:rsidP="00CB0039">
            <w:r w:rsidRPr="004B643A">
              <w:t>Март</w:t>
            </w:r>
          </w:p>
        </w:tc>
        <w:tc>
          <w:tcPr>
            <w:tcW w:w="5138" w:type="dxa"/>
          </w:tcPr>
          <w:p w:rsidR="0091564F" w:rsidRPr="004B643A" w:rsidRDefault="0091564F" w:rsidP="00CB0039">
            <w:pPr>
              <w:tabs>
                <w:tab w:val="left" w:pos="2720"/>
              </w:tabs>
              <w:ind w:firstLine="459"/>
            </w:pPr>
            <w:r w:rsidRPr="004B643A">
              <w:t>Участие в межрайонном фестивале-конкурсе «Первоцвет» в пос. Жигалово.</w:t>
            </w:r>
          </w:p>
        </w:tc>
        <w:tc>
          <w:tcPr>
            <w:tcW w:w="3191" w:type="dxa"/>
          </w:tcPr>
          <w:p w:rsidR="0091564F" w:rsidRPr="004B643A" w:rsidRDefault="0091564F" w:rsidP="00CB0039">
            <w:r w:rsidRPr="004B643A">
              <w:t>Мишурова Я.А.</w:t>
            </w:r>
          </w:p>
          <w:p w:rsidR="0091564F" w:rsidRPr="004B643A" w:rsidRDefault="0091564F" w:rsidP="00CB0039">
            <w:r w:rsidRPr="004B643A">
              <w:t>Кудрявцева О.Н.</w:t>
            </w:r>
          </w:p>
          <w:p w:rsidR="0091564F" w:rsidRPr="004B643A" w:rsidRDefault="0091564F" w:rsidP="00CB0039">
            <w:r w:rsidRPr="004B643A">
              <w:t>Луковникова Н.Л.</w:t>
            </w:r>
          </w:p>
        </w:tc>
      </w:tr>
      <w:tr w:rsidR="0091564F" w:rsidRPr="004B643A" w:rsidTr="00CB0039">
        <w:tc>
          <w:tcPr>
            <w:tcW w:w="1242" w:type="dxa"/>
          </w:tcPr>
          <w:p w:rsidR="0091564F" w:rsidRPr="004B643A" w:rsidRDefault="0091564F" w:rsidP="00CB0039">
            <w:r w:rsidRPr="004B643A">
              <w:t>Апрель</w:t>
            </w:r>
          </w:p>
        </w:tc>
        <w:tc>
          <w:tcPr>
            <w:tcW w:w="5138" w:type="dxa"/>
          </w:tcPr>
          <w:p w:rsidR="0091564F" w:rsidRPr="004B643A" w:rsidRDefault="0091564F" w:rsidP="00CB0039">
            <w:pPr>
              <w:tabs>
                <w:tab w:val="left" w:pos="1005"/>
              </w:tabs>
              <w:ind w:firstLine="459"/>
            </w:pPr>
            <w:r w:rsidRPr="004B643A">
              <w:t>Посещение ежегодного районного конкурса – выставки творческих работ на базе УР ДДТ «Дыхание весны».</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Апрель</w:t>
            </w:r>
          </w:p>
        </w:tc>
        <w:tc>
          <w:tcPr>
            <w:tcW w:w="5138" w:type="dxa"/>
          </w:tcPr>
          <w:p w:rsidR="0091564F" w:rsidRPr="004B643A" w:rsidRDefault="0091564F" w:rsidP="00CB0039">
            <w:pPr>
              <w:tabs>
                <w:tab w:val="left" w:pos="1005"/>
              </w:tabs>
              <w:ind w:firstLine="459"/>
            </w:pPr>
            <w:r w:rsidRPr="004B643A">
              <w:t>Посещение мастер-класса по народному творчеству в МРДК «Кукла – источник вдохновения». Специалист – Лазовая Г.Г.</w:t>
            </w:r>
          </w:p>
        </w:tc>
        <w:tc>
          <w:tcPr>
            <w:tcW w:w="3191" w:type="dxa"/>
          </w:tcPr>
          <w:p w:rsidR="0091564F" w:rsidRPr="004B643A" w:rsidRDefault="0091564F" w:rsidP="00CB0039">
            <w:r w:rsidRPr="004B643A">
              <w:t>Кудрявцева О.Н.</w:t>
            </w:r>
          </w:p>
        </w:tc>
      </w:tr>
      <w:tr w:rsidR="0091564F" w:rsidRPr="004B643A" w:rsidTr="00CB0039">
        <w:tc>
          <w:tcPr>
            <w:tcW w:w="1242" w:type="dxa"/>
          </w:tcPr>
          <w:p w:rsidR="0091564F" w:rsidRPr="004B643A" w:rsidRDefault="0091564F" w:rsidP="00CB0039">
            <w:r w:rsidRPr="004B643A">
              <w:t>Апрель</w:t>
            </w:r>
          </w:p>
        </w:tc>
        <w:tc>
          <w:tcPr>
            <w:tcW w:w="5138" w:type="dxa"/>
          </w:tcPr>
          <w:p w:rsidR="0091564F" w:rsidRPr="004B643A" w:rsidRDefault="0091564F" w:rsidP="00CB0039">
            <w:pPr>
              <w:tabs>
                <w:tab w:val="left" w:pos="1005"/>
              </w:tabs>
            </w:pPr>
            <w:r w:rsidRPr="004B643A">
              <w:t>Проведение внутришкольного конкурса «Лучший художник года».</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09.05.2014г.</w:t>
            </w:r>
          </w:p>
        </w:tc>
        <w:tc>
          <w:tcPr>
            <w:tcW w:w="5138" w:type="dxa"/>
          </w:tcPr>
          <w:p w:rsidR="0091564F" w:rsidRPr="004B643A" w:rsidRDefault="0091564F" w:rsidP="00CB0039">
            <w:pPr>
              <w:ind w:firstLine="459"/>
              <w:rPr>
                <w:bCs/>
              </w:rPr>
            </w:pPr>
            <w:r w:rsidRPr="004B643A">
              <w:rPr>
                <w:bCs/>
              </w:rPr>
              <w:t>Организация и проведение районного конкурса творческих работ обучающихся «Долгие версты войны».</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27.05.2014г.</w:t>
            </w:r>
          </w:p>
        </w:tc>
        <w:tc>
          <w:tcPr>
            <w:tcW w:w="5138" w:type="dxa"/>
          </w:tcPr>
          <w:p w:rsidR="0091564F" w:rsidRPr="004B643A" w:rsidRDefault="0091564F" w:rsidP="00CB0039">
            <w:pPr>
              <w:ind w:firstLine="459"/>
              <w:rPr>
                <w:bCs/>
              </w:rPr>
            </w:pPr>
            <w:r w:rsidRPr="004B643A">
              <w:t>Отчетный  концерт   учащихся и преподавателей ДШИ перед населением поселка. Выставка художественных работ учащихся художественного отделения.</w:t>
            </w:r>
          </w:p>
        </w:tc>
        <w:tc>
          <w:tcPr>
            <w:tcW w:w="3191" w:type="dxa"/>
          </w:tcPr>
          <w:p w:rsidR="0091564F" w:rsidRPr="004B643A" w:rsidRDefault="0091564F" w:rsidP="00CB0039">
            <w:r w:rsidRPr="004B643A">
              <w:t>Мишурова Я.А.</w:t>
            </w:r>
          </w:p>
          <w:p w:rsidR="0091564F" w:rsidRPr="004B643A" w:rsidRDefault="0091564F" w:rsidP="00CB0039">
            <w:r w:rsidRPr="004B643A">
              <w:t>Кудрявцева О.Н.</w:t>
            </w:r>
          </w:p>
          <w:p w:rsidR="0091564F" w:rsidRPr="004B643A" w:rsidRDefault="0091564F" w:rsidP="00CB0039">
            <w:r w:rsidRPr="004B643A">
              <w:t>Луковникова Н.Л.</w:t>
            </w:r>
          </w:p>
        </w:tc>
      </w:tr>
      <w:tr w:rsidR="0091564F" w:rsidRPr="004B643A" w:rsidTr="00CB0039">
        <w:tc>
          <w:tcPr>
            <w:tcW w:w="1242" w:type="dxa"/>
          </w:tcPr>
          <w:p w:rsidR="0091564F" w:rsidRPr="004B643A" w:rsidRDefault="0091564F" w:rsidP="00CB0039">
            <w:r w:rsidRPr="004B643A">
              <w:t>Июнь</w:t>
            </w:r>
          </w:p>
        </w:tc>
        <w:tc>
          <w:tcPr>
            <w:tcW w:w="5138" w:type="dxa"/>
          </w:tcPr>
          <w:p w:rsidR="0091564F" w:rsidRPr="004B643A" w:rsidRDefault="0091564F" w:rsidP="00CB0039">
            <w:pPr>
              <w:shd w:val="clear" w:color="auto" w:fill="FFFFFF"/>
              <w:autoSpaceDE w:val="0"/>
              <w:autoSpaceDN w:val="0"/>
              <w:adjustRightInd w:val="0"/>
              <w:ind w:firstLine="459"/>
              <w:jc w:val="both"/>
            </w:pPr>
            <w:r w:rsidRPr="004B643A">
              <w:t>Участие в организации выставки творческих работ, посвященной Дню района.</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Июнь</w:t>
            </w:r>
          </w:p>
        </w:tc>
        <w:tc>
          <w:tcPr>
            <w:tcW w:w="5138" w:type="dxa"/>
          </w:tcPr>
          <w:p w:rsidR="0091564F" w:rsidRPr="004B643A" w:rsidRDefault="0091564F" w:rsidP="00CB0039">
            <w:pPr>
              <w:shd w:val="clear" w:color="auto" w:fill="FFFFFF"/>
              <w:autoSpaceDE w:val="0"/>
              <w:autoSpaceDN w:val="0"/>
              <w:adjustRightInd w:val="0"/>
              <w:ind w:firstLine="459"/>
              <w:jc w:val="both"/>
              <w:rPr>
                <w:bCs/>
              </w:rPr>
            </w:pPr>
            <w:r w:rsidRPr="004B643A">
              <w:t>Организация и проведение экологической акции «Чистый берег», проходящая совместно с МРДК (конкурс плакатов).</w:t>
            </w:r>
          </w:p>
        </w:tc>
        <w:tc>
          <w:tcPr>
            <w:tcW w:w="3191" w:type="dxa"/>
          </w:tcPr>
          <w:p w:rsidR="0091564F" w:rsidRPr="004B643A" w:rsidRDefault="0091564F" w:rsidP="00CB0039">
            <w:r w:rsidRPr="004B643A">
              <w:t>Мишурова Я.А.</w:t>
            </w:r>
          </w:p>
        </w:tc>
      </w:tr>
      <w:tr w:rsidR="0091564F" w:rsidRPr="004B643A" w:rsidTr="00CB0039">
        <w:tc>
          <w:tcPr>
            <w:tcW w:w="1242" w:type="dxa"/>
          </w:tcPr>
          <w:p w:rsidR="0091564F" w:rsidRPr="004B643A" w:rsidRDefault="0091564F" w:rsidP="00CB0039">
            <w:r w:rsidRPr="004B643A">
              <w:t>Июнь</w:t>
            </w:r>
          </w:p>
        </w:tc>
        <w:tc>
          <w:tcPr>
            <w:tcW w:w="5138" w:type="dxa"/>
          </w:tcPr>
          <w:p w:rsidR="0091564F" w:rsidRPr="004B643A" w:rsidRDefault="0091564F" w:rsidP="00CB0039">
            <w:pPr>
              <w:tabs>
                <w:tab w:val="left" w:pos="1005"/>
              </w:tabs>
              <w:ind w:firstLine="459"/>
            </w:pPr>
            <w:r w:rsidRPr="004B643A">
              <w:t>Выставка пленэрных работ на тему «Сто рисунков лета».</w:t>
            </w:r>
          </w:p>
        </w:tc>
        <w:tc>
          <w:tcPr>
            <w:tcW w:w="3191" w:type="dxa"/>
          </w:tcPr>
          <w:p w:rsidR="0091564F" w:rsidRPr="004B643A" w:rsidRDefault="0091564F" w:rsidP="00CB0039">
            <w:r w:rsidRPr="004B643A">
              <w:t>Мишурова Я.А.</w:t>
            </w:r>
          </w:p>
          <w:p w:rsidR="0091564F" w:rsidRPr="004B643A" w:rsidRDefault="0091564F" w:rsidP="00CB0039">
            <w:r w:rsidRPr="004B643A">
              <w:t>Луковникова Н.Л.</w:t>
            </w:r>
          </w:p>
        </w:tc>
      </w:tr>
    </w:tbl>
    <w:p w:rsidR="0091564F" w:rsidRPr="004B643A" w:rsidRDefault="0091564F" w:rsidP="00275733"/>
    <w:p w:rsidR="0091564F" w:rsidRPr="004B643A" w:rsidRDefault="0091564F" w:rsidP="00275733"/>
    <w:p w:rsidR="0091564F" w:rsidRPr="004B643A" w:rsidRDefault="0091564F" w:rsidP="00275733">
      <w:pPr>
        <w:jc w:val="center"/>
      </w:pPr>
    </w:p>
    <w:p w:rsidR="0091564F" w:rsidRPr="004B643A" w:rsidRDefault="0091564F" w:rsidP="00275733">
      <w:pPr>
        <w:pStyle w:val="NormalWeb"/>
        <w:spacing w:before="0" w:beforeAutospacing="0" w:after="0" w:afterAutospacing="0"/>
        <w:rPr>
          <w:rStyle w:val="Strong"/>
          <w:b w:val="0"/>
        </w:rPr>
      </w:pPr>
    </w:p>
    <w:p w:rsidR="0091564F" w:rsidRPr="004B643A" w:rsidRDefault="0091564F" w:rsidP="00275733">
      <w:pPr>
        <w:pStyle w:val="NormalWeb"/>
        <w:spacing w:before="0" w:beforeAutospacing="0" w:after="0" w:afterAutospacing="0"/>
        <w:rPr>
          <w:rStyle w:val="Strong"/>
        </w:rPr>
      </w:pPr>
    </w:p>
    <w:p w:rsidR="0091564F" w:rsidRPr="004B643A" w:rsidRDefault="0091564F" w:rsidP="00275733">
      <w:pPr>
        <w:ind w:left="720"/>
        <w:jc w:val="center"/>
        <w:rPr>
          <w:b/>
        </w:rPr>
      </w:pPr>
    </w:p>
    <w:p w:rsidR="0091564F" w:rsidRPr="004B643A" w:rsidRDefault="0091564F" w:rsidP="00275733"/>
    <w:p w:rsidR="0091564F" w:rsidRPr="004B643A" w:rsidRDefault="0091564F" w:rsidP="000565F1">
      <w:pPr>
        <w:jc w:val="right"/>
      </w:pPr>
    </w:p>
    <w:p w:rsidR="0091564F" w:rsidRPr="004B643A" w:rsidRDefault="0091564F" w:rsidP="000565F1">
      <w:pPr>
        <w:jc w:val="right"/>
      </w:pPr>
      <w:r w:rsidRPr="004B643A">
        <w:br w:type="page"/>
        <w:t>ПРИЛОЖЕНИЕ  10</w:t>
      </w:r>
    </w:p>
    <w:p w:rsidR="0091564F" w:rsidRPr="004B643A" w:rsidRDefault="0091564F" w:rsidP="000565F1">
      <w:pPr>
        <w:jc w:val="center"/>
      </w:pPr>
    </w:p>
    <w:p w:rsidR="0091564F" w:rsidRPr="004B643A" w:rsidRDefault="0091564F" w:rsidP="000565F1">
      <w:pPr>
        <w:ind w:firstLine="3960"/>
      </w:pPr>
    </w:p>
    <w:p w:rsidR="0091564F" w:rsidRPr="004B643A" w:rsidRDefault="0091564F" w:rsidP="000565F1">
      <w:pPr>
        <w:jc w:val="center"/>
        <w:rPr>
          <w:b/>
        </w:rPr>
      </w:pPr>
      <w:r w:rsidRPr="004B643A">
        <w:rPr>
          <w:b/>
        </w:rPr>
        <w:t>РАСПИСАНИЕ</w:t>
      </w:r>
    </w:p>
    <w:p w:rsidR="0091564F" w:rsidRPr="004B643A" w:rsidRDefault="0091564F" w:rsidP="000565F1">
      <w:pPr>
        <w:jc w:val="center"/>
        <w:rPr>
          <w:b/>
        </w:rPr>
      </w:pPr>
      <w:r w:rsidRPr="004B643A">
        <w:rPr>
          <w:b/>
        </w:rPr>
        <w:t>Преподавателя по классу домры, гитары</w:t>
      </w:r>
    </w:p>
    <w:p w:rsidR="0091564F" w:rsidRPr="004B643A" w:rsidRDefault="0091564F" w:rsidP="000565F1">
      <w:pPr>
        <w:jc w:val="center"/>
        <w:rPr>
          <w:b/>
        </w:rPr>
      </w:pPr>
      <w:r w:rsidRPr="004B643A">
        <w:rPr>
          <w:b/>
        </w:rPr>
        <w:t xml:space="preserve">Вишневской Л. В. </w:t>
      </w: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 xml:space="preserve">Ученик № 1 </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r w:rsidRPr="004B643A">
              <w:t>08.50-09.30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08.50-09.30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10.30-11.10</w:t>
            </w: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11.00-11.40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08.50-09.30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3</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08.50-09.30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11.20-12.00</w:t>
            </w:r>
          </w:p>
        </w:tc>
      </w:tr>
      <w:tr w:rsidR="0091564F" w:rsidRPr="004B643A" w:rsidTr="00EC50CD">
        <w:tc>
          <w:tcPr>
            <w:tcW w:w="2857" w:type="dxa"/>
          </w:tcPr>
          <w:p w:rsidR="0091564F" w:rsidRPr="004B643A" w:rsidRDefault="0091564F" w:rsidP="00EC50CD">
            <w:pPr>
              <w:jc w:val="center"/>
            </w:pPr>
            <w:r w:rsidRPr="004B643A">
              <w:t>Ученик № 4</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08.00-08.40</w:t>
            </w:r>
          </w:p>
        </w:tc>
        <w:tc>
          <w:tcPr>
            <w:tcW w:w="1260" w:type="dxa"/>
          </w:tcPr>
          <w:p w:rsidR="0091564F" w:rsidRPr="004B643A" w:rsidRDefault="0091564F" w:rsidP="00EC50CD">
            <w:pPr>
              <w:jc w:val="center"/>
            </w:pPr>
            <w:r w:rsidRPr="004B643A">
              <w:t>08.00-08.40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08.00-08.40</w:t>
            </w:r>
          </w:p>
        </w:tc>
        <w:tc>
          <w:tcPr>
            <w:tcW w:w="1350" w:type="dxa"/>
          </w:tcPr>
          <w:p w:rsidR="0091564F" w:rsidRPr="004B643A" w:rsidRDefault="0091564F" w:rsidP="00EC50CD">
            <w:pPr>
              <w:jc w:val="center"/>
            </w:pPr>
            <w:r w:rsidRPr="004B643A">
              <w:t>08.00-08.40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5</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09.40-10.20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10.30-11.10</w:t>
            </w:r>
          </w:p>
        </w:tc>
        <w:tc>
          <w:tcPr>
            <w:tcW w:w="1099" w:type="dxa"/>
          </w:tcPr>
          <w:p w:rsidR="0091564F" w:rsidRPr="004B643A" w:rsidRDefault="0091564F" w:rsidP="00EC50CD">
            <w:pPr>
              <w:jc w:val="center"/>
            </w:pPr>
            <w:r w:rsidRPr="004B643A">
              <w:t>09.40-10.20</w:t>
            </w:r>
          </w:p>
        </w:tc>
        <w:tc>
          <w:tcPr>
            <w:tcW w:w="1350" w:type="dxa"/>
          </w:tcPr>
          <w:p w:rsidR="0091564F" w:rsidRPr="004B643A" w:rsidRDefault="0091564F" w:rsidP="00EC50CD">
            <w:pPr>
              <w:jc w:val="center"/>
            </w:pPr>
            <w:r w:rsidRPr="004B643A">
              <w:t>10.30-11.10</w:t>
            </w:r>
          </w:p>
        </w:tc>
        <w:tc>
          <w:tcPr>
            <w:tcW w:w="1174" w:type="dxa"/>
          </w:tcPr>
          <w:p w:rsidR="0091564F" w:rsidRPr="004B643A" w:rsidRDefault="0091564F" w:rsidP="00EC50CD">
            <w:pPr>
              <w:jc w:val="center"/>
            </w:pPr>
            <w:r w:rsidRPr="004B643A">
              <w:t>14.00-14.40</w:t>
            </w:r>
          </w:p>
        </w:tc>
      </w:tr>
      <w:tr w:rsidR="0091564F" w:rsidRPr="004B643A" w:rsidTr="00EC50CD">
        <w:tc>
          <w:tcPr>
            <w:tcW w:w="2857" w:type="dxa"/>
          </w:tcPr>
          <w:p w:rsidR="0091564F" w:rsidRPr="004B643A" w:rsidRDefault="0091564F" w:rsidP="00EC50CD">
            <w:pPr>
              <w:jc w:val="center"/>
            </w:pPr>
            <w:r w:rsidRPr="004B643A">
              <w:t>Ученик № 6</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10.30-11.10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08.00-08.40</w:t>
            </w:r>
          </w:p>
        </w:tc>
        <w:tc>
          <w:tcPr>
            <w:tcW w:w="1099" w:type="dxa"/>
          </w:tcPr>
          <w:p w:rsidR="0091564F" w:rsidRPr="004B643A" w:rsidRDefault="0091564F" w:rsidP="00EC50CD">
            <w:pPr>
              <w:jc w:val="center"/>
            </w:pPr>
            <w:r w:rsidRPr="004B643A">
              <w:t>10.30-11.10</w:t>
            </w:r>
          </w:p>
        </w:tc>
        <w:tc>
          <w:tcPr>
            <w:tcW w:w="1350" w:type="dxa"/>
          </w:tcPr>
          <w:p w:rsidR="0091564F" w:rsidRPr="004B643A" w:rsidRDefault="0091564F" w:rsidP="00EC50CD">
            <w:pPr>
              <w:jc w:val="center"/>
            </w:pPr>
            <w:r w:rsidRPr="004B643A">
              <w:t>09.40-10.20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 xml:space="preserve"> 2 кл</w:t>
            </w:r>
          </w:p>
        </w:tc>
        <w:tc>
          <w:tcPr>
            <w:tcW w:w="1260" w:type="dxa"/>
          </w:tcPr>
          <w:p w:rsidR="0091564F" w:rsidRPr="004B643A" w:rsidRDefault="0091564F" w:rsidP="00EC50CD">
            <w:pPr>
              <w:jc w:val="center"/>
            </w:pPr>
            <w:r w:rsidRPr="004B643A">
              <w:t>11.20-12.00</w:t>
            </w:r>
          </w:p>
        </w:tc>
        <w:tc>
          <w:tcPr>
            <w:tcW w:w="1260" w:type="dxa"/>
          </w:tcPr>
          <w:p w:rsidR="0091564F" w:rsidRPr="004B643A" w:rsidRDefault="0091564F" w:rsidP="00EC50CD">
            <w:pPr>
              <w:jc w:val="center"/>
            </w:pPr>
            <w:r w:rsidRPr="004B643A">
              <w:t>11.50-12.30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10.30-11.10</w:t>
            </w:r>
          </w:p>
        </w:tc>
        <w:tc>
          <w:tcPr>
            <w:tcW w:w="1350" w:type="dxa"/>
          </w:tcPr>
          <w:p w:rsidR="0091564F" w:rsidRPr="004B643A" w:rsidRDefault="0091564F" w:rsidP="00EC50CD">
            <w:pPr>
              <w:jc w:val="center"/>
            </w:pPr>
            <w:r w:rsidRPr="004B643A">
              <w:t>12.10-12.50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 xml:space="preserve"> 2 кл</w:t>
            </w:r>
          </w:p>
        </w:tc>
        <w:tc>
          <w:tcPr>
            <w:tcW w:w="1260" w:type="dxa"/>
          </w:tcPr>
          <w:p w:rsidR="0091564F" w:rsidRPr="004B643A" w:rsidRDefault="0091564F" w:rsidP="00EC50CD">
            <w:pPr>
              <w:jc w:val="center"/>
            </w:pPr>
            <w:r w:rsidRPr="004B643A">
              <w:t>12.10-12.50</w:t>
            </w:r>
          </w:p>
        </w:tc>
        <w:tc>
          <w:tcPr>
            <w:tcW w:w="1260" w:type="dxa"/>
          </w:tcPr>
          <w:p w:rsidR="0091564F" w:rsidRPr="004B643A" w:rsidRDefault="0091564F" w:rsidP="00EC50CD">
            <w:pPr>
              <w:jc w:val="center"/>
            </w:pPr>
            <w:r w:rsidRPr="004B643A">
              <w:t>10.10-10.50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12.10-12.50</w:t>
            </w:r>
          </w:p>
        </w:tc>
        <w:tc>
          <w:tcPr>
            <w:tcW w:w="1350" w:type="dxa"/>
          </w:tcPr>
          <w:p w:rsidR="0091564F" w:rsidRPr="004B643A" w:rsidRDefault="0091564F" w:rsidP="00EC50CD">
            <w:pPr>
              <w:jc w:val="center"/>
            </w:pPr>
            <w:r w:rsidRPr="004B643A">
              <w:t>11.20-12.00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9</w:t>
            </w:r>
          </w:p>
        </w:tc>
        <w:tc>
          <w:tcPr>
            <w:tcW w:w="724" w:type="dxa"/>
          </w:tcPr>
          <w:p w:rsidR="0091564F" w:rsidRPr="004B643A" w:rsidRDefault="0091564F" w:rsidP="00EC50CD">
            <w:pPr>
              <w:jc w:val="center"/>
            </w:pPr>
            <w:r w:rsidRPr="004B643A">
              <w:t xml:space="preserve"> 2 кл</w:t>
            </w:r>
          </w:p>
        </w:tc>
        <w:tc>
          <w:tcPr>
            <w:tcW w:w="1260" w:type="dxa"/>
          </w:tcPr>
          <w:p w:rsidR="0091564F" w:rsidRPr="004B643A" w:rsidRDefault="0091564F" w:rsidP="00EC50CD">
            <w:pPr>
              <w:jc w:val="center"/>
            </w:pPr>
            <w:r w:rsidRPr="004B643A">
              <w:t>14.00-14.40</w:t>
            </w:r>
          </w:p>
        </w:tc>
        <w:tc>
          <w:tcPr>
            <w:tcW w:w="1260" w:type="dxa"/>
          </w:tcPr>
          <w:p w:rsidR="0091564F" w:rsidRPr="004B643A" w:rsidRDefault="0091564F" w:rsidP="00EC50CD">
            <w:pPr>
              <w:jc w:val="center"/>
            </w:pPr>
            <w:r w:rsidRPr="004B643A">
              <w:t>14.00-14.40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15.40-16.20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13.00-13.40</w:t>
            </w:r>
          </w:p>
        </w:tc>
      </w:tr>
      <w:tr w:rsidR="0091564F" w:rsidRPr="004B643A" w:rsidTr="00EC50CD">
        <w:tc>
          <w:tcPr>
            <w:tcW w:w="2857" w:type="dxa"/>
          </w:tcPr>
          <w:p w:rsidR="0091564F" w:rsidRPr="004B643A" w:rsidRDefault="0091564F" w:rsidP="00EC50CD">
            <w:pPr>
              <w:jc w:val="center"/>
            </w:pPr>
            <w:r w:rsidRPr="004B643A">
              <w:t>Ученик № 10</w:t>
            </w:r>
          </w:p>
        </w:tc>
        <w:tc>
          <w:tcPr>
            <w:tcW w:w="724" w:type="dxa"/>
          </w:tcPr>
          <w:p w:rsidR="0091564F" w:rsidRPr="004B643A" w:rsidRDefault="0091564F" w:rsidP="00EC50CD">
            <w:pPr>
              <w:jc w:val="center"/>
            </w:pPr>
            <w:r w:rsidRPr="004B643A">
              <w:t xml:space="preserve"> 3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14.50-15.30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14.00-14.40</w:t>
            </w:r>
          </w:p>
        </w:tc>
        <w:tc>
          <w:tcPr>
            <w:tcW w:w="1350" w:type="dxa"/>
          </w:tcPr>
          <w:p w:rsidR="0091564F" w:rsidRPr="004B643A" w:rsidRDefault="0091564F" w:rsidP="00EC50CD">
            <w:pPr>
              <w:jc w:val="center"/>
            </w:pPr>
            <w:r w:rsidRPr="004B643A">
              <w:t>14.00-14.20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11</w:t>
            </w:r>
          </w:p>
        </w:tc>
        <w:tc>
          <w:tcPr>
            <w:tcW w:w="724" w:type="dxa"/>
          </w:tcPr>
          <w:p w:rsidR="0091564F" w:rsidRPr="004B643A" w:rsidRDefault="0091564F" w:rsidP="00EC50CD">
            <w:pPr>
              <w:jc w:val="center"/>
            </w:pPr>
            <w:r w:rsidRPr="004B643A">
              <w:t xml:space="preserve"> 4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08.50-09.30, 09.40-10.00</w:t>
            </w:r>
          </w:p>
        </w:tc>
        <w:tc>
          <w:tcPr>
            <w:tcW w:w="1241" w:type="dxa"/>
          </w:tcPr>
          <w:p w:rsidR="0091564F" w:rsidRPr="004B643A" w:rsidRDefault="0091564F" w:rsidP="00EC50CD">
            <w:pPr>
              <w:jc w:val="center"/>
            </w:pPr>
            <w:r w:rsidRPr="004B643A">
              <w:t>09.40-10.20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08.50-09.30</w:t>
            </w:r>
          </w:p>
        </w:tc>
      </w:tr>
      <w:tr w:rsidR="0091564F" w:rsidRPr="004B643A" w:rsidTr="00EC50CD">
        <w:tc>
          <w:tcPr>
            <w:tcW w:w="2857" w:type="dxa"/>
          </w:tcPr>
          <w:p w:rsidR="0091564F" w:rsidRPr="004B643A" w:rsidRDefault="0091564F" w:rsidP="00EC50CD">
            <w:pPr>
              <w:jc w:val="center"/>
            </w:pPr>
            <w:r w:rsidRPr="004B643A">
              <w:t>Ученик № 12</w:t>
            </w:r>
          </w:p>
        </w:tc>
        <w:tc>
          <w:tcPr>
            <w:tcW w:w="724" w:type="dxa"/>
          </w:tcPr>
          <w:p w:rsidR="0091564F" w:rsidRPr="004B643A" w:rsidRDefault="0091564F" w:rsidP="00EC50CD">
            <w:pPr>
              <w:jc w:val="center"/>
            </w:pPr>
            <w:r w:rsidRPr="004B643A">
              <w:t xml:space="preserve"> 4 кл</w:t>
            </w:r>
          </w:p>
        </w:tc>
        <w:tc>
          <w:tcPr>
            <w:tcW w:w="1260" w:type="dxa"/>
          </w:tcPr>
          <w:p w:rsidR="0091564F" w:rsidRPr="004B643A" w:rsidRDefault="0091564F" w:rsidP="00EC50CD">
            <w:pPr>
              <w:jc w:val="center"/>
            </w:pPr>
            <w:r w:rsidRPr="004B643A">
              <w:t>16.30-17.10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16.30-17.10</w:t>
            </w:r>
          </w:p>
          <w:p w:rsidR="0091564F" w:rsidRPr="004B643A" w:rsidRDefault="0091564F" w:rsidP="00EC50CD">
            <w:pPr>
              <w:jc w:val="center"/>
            </w:pPr>
            <w:r w:rsidRPr="004B643A">
              <w:t>17.20-17.40</w:t>
            </w:r>
          </w:p>
        </w:tc>
        <w:tc>
          <w:tcPr>
            <w:tcW w:w="1099" w:type="dxa"/>
          </w:tcPr>
          <w:p w:rsidR="0091564F" w:rsidRPr="004B643A" w:rsidRDefault="0091564F" w:rsidP="00EC50CD">
            <w:pPr>
              <w:jc w:val="center"/>
            </w:pPr>
            <w:r w:rsidRPr="004B643A">
              <w:t>17.20-18.00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13</w:t>
            </w:r>
          </w:p>
        </w:tc>
        <w:tc>
          <w:tcPr>
            <w:tcW w:w="724" w:type="dxa"/>
          </w:tcPr>
          <w:p w:rsidR="0091564F" w:rsidRPr="004B643A" w:rsidRDefault="0091564F" w:rsidP="00EC50CD">
            <w:pPr>
              <w:jc w:val="center"/>
            </w:pPr>
            <w:r w:rsidRPr="004B643A">
              <w:t xml:space="preserve"> 4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11.20-12.00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14.00-14.40</w:t>
            </w:r>
          </w:p>
        </w:tc>
      </w:tr>
      <w:tr w:rsidR="0091564F" w:rsidRPr="004B643A" w:rsidTr="00EC50CD">
        <w:tc>
          <w:tcPr>
            <w:tcW w:w="2857" w:type="dxa"/>
          </w:tcPr>
          <w:p w:rsidR="0091564F" w:rsidRPr="004B643A" w:rsidRDefault="0091564F" w:rsidP="00EC50CD">
            <w:pPr>
              <w:jc w:val="center"/>
            </w:pPr>
            <w:r w:rsidRPr="004B643A">
              <w:t>Ученик № 14</w:t>
            </w:r>
          </w:p>
        </w:tc>
        <w:tc>
          <w:tcPr>
            <w:tcW w:w="724" w:type="dxa"/>
          </w:tcPr>
          <w:p w:rsidR="0091564F" w:rsidRPr="004B643A" w:rsidRDefault="0091564F" w:rsidP="00EC50CD">
            <w:pPr>
              <w:jc w:val="center"/>
            </w:pPr>
            <w:r w:rsidRPr="004B643A">
              <w:t xml:space="preserve"> 4 кл</w:t>
            </w:r>
          </w:p>
        </w:tc>
        <w:tc>
          <w:tcPr>
            <w:tcW w:w="1260" w:type="dxa"/>
          </w:tcPr>
          <w:p w:rsidR="0091564F" w:rsidRPr="004B643A" w:rsidRDefault="0091564F" w:rsidP="00EC50CD">
            <w:pPr>
              <w:jc w:val="center"/>
            </w:pPr>
            <w:r w:rsidRPr="004B643A">
              <w:t>15.40-16.20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15.40-16.20</w:t>
            </w:r>
          </w:p>
        </w:tc>
        <w:tc>
          <w:tcPr>
            <w:tcW w:w="1099" w:type="dxa"/>
          </w:tcPr>
          <w:p w:rsidR="0091564F" w:rsidRPr="004B643A" w:rsidRDefault="0091564F" w:rsidP="00EC50CD">
            <w:pPr>
              <w:jc w:val="center"/>
            </w:pPr>
            <w:r w:rsidRPr="004B643A">
              <w:t>16.30-17.10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15</w:t>
            </w:r>
          </w:p>
        </w:tc>
        <w:tc>
          <w:tcPr>
            <w:tcW w:w="724" w:type="dxa"/>
          </w:tcPr>
          <w:p w:rsidR="0091564F" w:rsidRPr="004B643A" w:rsidRDefault="0091564F" w:rsidP="00EC50CD">
            <w:pPr>
              <w:jc w:val="center"/>
            </w:pPr>
            <w:r w:rsidRPr="004B643A">
              <w:t xml:space="preserve"> 5 кл</w:t>
            </w:r>
          </w:p>
        </w:tc>
        <w:tc>
          <w:tcPr>
            <w:tcW w:w="1260" w:type="dxa"/>
          </w:tcPr>
          <w:p w:rsidR="0091564F" w:rsidRPr="004B643A" w:rsidRDefault="0091564F" w:rsidP="00EC50CD">
            <w:pPr>
              <w:jc w:val="center"/>
            </w:pPr>
            <w:r w:rsidRPr="004B643A">
              <w:t>14.50-15.30</w:t>
            </w:r>
          </w:p>
        </w:tc>
        <w:tc>
          <w:tcPr>
            <w:tcW w:w="1260" w:type="dxa"/>
          </w:tcPr>
          <w:p w:rsidR="0091564F" w:rsidRPr="004B643A" w:rsidRDefault="0091564F" w:rsidP="00EC50CD">
            <w:pPr>
              <w:jc w:val="center"/>
            </w:pPr>
            <w:r w:rsidRPr="004B643A">
              <w:t>15.40-16.20</w:t>
            </w:r>
          </w:p>
        </w:tc>
        <w:tc>
          <w:tcPr>
            <w:tcW w:w="1241" w:type="dxa"/>
          </w:tcPr>
          <w:p w:rsidR="0091564F" w:rsidRPr="004B643A" w:rsidRDefault="0091564F" w:rsidP="00EC50CD">
            <w:pPr>
              <w:jc w:val="center"/>
            </w:pPr>
            <w:r w:rsidRPr="004B643A">
              <w:t>14.50-15.30</w:t>
            </w:r>
          </w:p>
        </w:tc>
        <w:tc>
          <w:tcPr>
            <w:tcW w:w="1099" w:type="dxa"/>
          </w:tcPr>
          <w:p w:rsidR="0091564F" w:rsidRPr="004B643A" w:rsidRDefault="0091564F" w:rsidP="00EC50CD">
            <w:pPr>
              <w:jc w:val="center"/>
            </w:pPr>
            <w:r w:rsidRPr="004B643A">
              <w:t>14.50-15.30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bl>
    <w:p w:rsidR="0091564F" w:rsidRPr="004B643A" w:rsidRDefault="0091564F" w:rsidP="000565F1">
      <w:pPr>
        <w:jc w:val="center"/>
      </w:pPr>
    </w:p>
    <w:p w:rsidR="0091564F" w:rsidRPr="004B643A" w:rsidRDefault="0091564F" w:rsidP="000565F1">
      <w:pPr>
        <w:jc w:val="center"/>
      </w:pPr>
      <w:r w:rsidRPr="004B643A">
        <w:t>Преподаватель ___________________Л. В. Вишневская</w:t>
      </w:r>
    </w:p>
    <w:p w:rsidR="0091564F" w:rsidRPr="004B643A" w:rsidRDefault="0091564F" w:rsidP="000565F1">
      <w:pPr>
        <w:jc w:val="center"/>
      </w:pPr>
    </w:p>
    <w:p w:rsidR="0091564F" w:rsidRPr="004B643A" w:rsidRDefault="0091564F" w:rsidP="000565F1">
      <w:pPr>
        <w:ind w:left="5387" w:hanging="142"/>
      </w:pPr>
    </w:p>
    <w:p w:rsidR="0091564F" w:rsidRPr="004B643A" w:rsidRDefault="0091564F" w:rsidP="000565F1">
      <w:pPr>
        <w:ind w:left="5387" w:hanging="142"/>
      </w:pPr>
    </w:p>
    <w:p w:rsidR="0091564F" w:rsidRPr="004B643A" w:rsidRDefault="0091564F" w:rsidP="000565F1">
      <w:pPr>
        <w:ind w:left="5387" w:hanging="142"/>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rPr>
          <w:b/>
        </w:rPr>
      </w:pPr>
      <w:r w:rsidRPr="004B643A">
        <w:rPr>
          <w:b/>
        </w:rPr>
        <w:br w:type="page"/>
        <w:t>РАСПИСАНИЕ</w:t>
      </w:r>
    </w:p>
    <w:p w:rsidR="0091564F" w:rsidRPr="004B643A" w:rsidRDefault="0091564F" w:rsidP="000565F1">
      <w:pPr>
        <w:jc w:val="center"/>
        <w:rPr>
          <w:b/>
        </w:rPr>
      </w:pPr>
      <w:r w:rsidRPr="004B643A">
        <w:rPr>
          <w:b/>
        </w:rPr>
        <w:t xml:space="preserve">Преподавателя по классу фортепиано Ивановой Н. Э. </w:t>
      </w:r>
    </w:p>
    <w:p w:rsidR="0091564F" w:rsidRPr="004B643A" w:rsidRDefault="0091564F" w:rsidP="000565F1">
      <w:pPr>
        <w:jc w:val="center"/>
      </w:pPr>
      <w:r w:rsidRPr="004B643A">
        <w:rPr>
          <w:b/>
        </w:rPr>
        <w:t>2014-2015 учебный год</w:t>
      </w:r>
    </w:p>
    <w:p w:rsidR="0091564F" w:rsidRPr="004B643A" w:rsidRDefault="0091564F" w:rsidP="000565F1">
      <w:pPr>
        <w:jc w:val="center"/>
      </w:pP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 xml:space="preserve">Ученик № 1 </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09.40-10.20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09.40-10.20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14.00-14.40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14.00-14.40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3</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14.00-14.40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14.50-15.30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4</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16.00-16.40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14.00-14.40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5</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14.00-14.40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15.40-16.20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6</w:t>
            </w:r>
          </w:p>
        </w:tc>
        <w:tc>
          <w:tcPr>
            <w:tcW w:w="724" w:type="dxa"/>
          </w:tcPr>
          <w:p w:rsidR="0091564F" w:rsidRPr="004B643A" w:rsidRDefault="0091564F" w:rsidP="00EC50CD">
            <w:pPr>
              <w:jc w:val="center"/>
            </w:pPr>
            <w:r w:rsidRPr="004B643A">
              <w:t>5</w:t>
            </w:r>
          </w:p>
        </w:tc>
        <w:tc>
          <w:tcPr>
            <w:tcW w:w="1260" w:type="dxa"/>
          </w:tcPr>
          <w:p w:rsidR="0091564F" w:rsidRPr="004B643A" w:rsidRDefault="0091564F" w:rsidP="00EC50CD">
            <w:pPr>
              <w:jc w:val="center"/>
            </w:pPr>
            <w:r w:rsidRPr="004B643A">
              <w:t>16.50-17.3</w:t>
            </w:r>
          </w:p>
        </w:tc>
        <w:tc>
          <w:tcPr>
            <w:tcW w:w="1260" w:type="dxa"/>
          </w:tcPr>
          <w:p w:rsidR="0091564F" w:rsidRPr="004B643A" w:rsidRDefault="0091564F" w:rsidP="00EC50CD">
            <w:pPr>
              <w:jc w:val="center"/>
            </w:pPr>
            <w:r w:rsidRPr="004B643A">
              <w:t>14.50-15.30; 15.40-16.00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16.10-16.50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 xml:space="preserve">Ученик № 7 </w:t>
            </w:r>
          </w:p>
        </w:tc>
        <w:tc>
          <w:tcPr>
            <w:tcW w:w="724" w:type="dxa"/>
          </w:tcPr>
          <w:p w:rsidR="0091564F" w:rsidRPr="004B643A" w:rsidRDefault="0091564F" w:rsidP="00EC50CD">
            <w:pPr>
              <w:jc w:val="center"/>
            </w:pPr>
            <w:r w:rsidRPr="004B643A">
              <w:t>7</w:t>
            </w:r>
          </w:p>
        </w:tc>
        <w:tc>
          <w:tcPr>
            <w:tcW w:w="1260" w:type="dxa"/>
          </w:tcPr>
          <w:p w:rsidR="0091564F" w:rsidRPr="004B643A" w:rsidRDefault="0091564F" w:rsidP="00EC50CD">
            <w:pPr>
              <w:jc w:val="center"/>
            </w:pPr>
            <w:r w:rsidRPr="004B643A">
              <w:t>14.50-15.30</w:t>
            </w:r>
          </w:p>
        </w:tc>
        <w:tc>
          <w:tcPr>
            <w:tcW w:w="1260" w:type="dxa"/>
          </w:tcPr>
          <w:p w:rsidR="0091564F" w:rsidRPr="004B643A" w:rsidRDefault="0091564F" w:rsidP="00EC50CD">
            <w:pPr>
              <w:jc w:val="center"/>
            </w:pPr>
            <w:r w:rsidRPr="004B643A">
              <w:t>17.00-17.40</w:t>
            </w:r>
          </w:p>
        </w:tc>
        <w:tc>
          <w:tcPr>
            <w:tcW w:w="1241" w:type="dxa"/>
          </w:tcPr>
          <w:p w:rsidR="0091564F" w:rsidRPr="004B643A" w:rsidRDefault="0091564F" w:rsidP="00EC50CD">
            <w:pPr>
              <w:jc w:val="center"/>
            </w:pPr>
            <w:r w:rsidRPr="004B643A">
              <w:t>15.20-16.00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14.40-15.20</w:t>
            </w: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7</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16.10-16.50</w:t>
            </w:r>
          </w:p>
        </w:tc>
        <w:tc>
          <w:tcPr>
            <w:tcW w:w="1241" w:type="dxa"/>
          </w:tcPr>
          <w:p w:rsidR="0091564F" w:rsidRPr="004B643A" w:rsidRDefault="0091564F" w:rsidP="00EC50CD">
            <w:pPr>
              <w:jc w:val="center"/>
            </w:pPr>
            <w:r w:rsidRPr="004B643A">
              <w:t>14.50-15.30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16.30-17.10</w:t>
            </w:r>
          </w:p>
        </w:tc>
        <w:tc>
          <w:tcPr>
            <w:tcW w:w="1174" w:type="dxa"/>
          </w:tcPr>
          <w:p w:rsidR="0091564F" w:rsidRPr="004B643A" w:rsidRDefault="0091564F" w:rsidP="00EC50CD">
            <w:pPr>
              <w:jc w:val="center"/>
            </w:pPr>
            <w:r w:rsidRPr="004B643A">
              <w:t>15.30-16.10</w:t>
            </w:r>
          </w:p>
        </w:tc>
      </w:tr>
    </w:tbl>
    <w:p w:rsidR="0091564F" w:rsidRPr="004B643A" w:rsidRDefault="0091564F" w:rsidP="000565F1">
      <w:pPr>
        <w:jc w:val="center"/>
      </w:pPr>
    </w:p>
    <w:p w:rsidR="0091564F" w:rsidRPr="004B643A" w:rsidRDefault="0091564F" w:rsidP="000565F1">
      <w:pPr>
        <w:jc w:val="center"/>
      </w:pPr>
      <w:r w:rsidRPr="004B643A">
        <w:t>Преподаватель_______________________Н. Э. Иванова</w:t>
      </w: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 w:rsidR="0091564F" w:rsidRPr="004B643A" w:rsidRDefault="0091564F" w:rsidP="000565F1">
      <w:pPr>
        <w:rPr>
          <w:b/>
        </w:rPr>
      </w:pPr>
    </w:p>
    <w:p w:rsidR="0091564F" w:rsidRPr="004B643A" w:rsidRDefault="0091564F" w:rsidP="000565F1">
      <w:pPr>
        <w:jc w:val="center"/>
        <w:rPr>
          <w:b/>
        </w:rPr>
      </w:pPr>
      <w:r w:rsidRPr="004B643A">
        <w:rPr>
          <w:b/>
        </w:rPr>
        <w:br w:type="page"/>
        <w:t>РАСПИСАНИЕ</w:t>
      </w:r>
    </w:p>
    <w:p w:rsidR="0091564F" w:rsidRPr="004B643A" w:rsidRDefault="0091564F" w:rsidP="000565F1">
      <w:pPr>
        <w:jc w:val="center"/>
        <w:rPr>
          <w:b/>
        </w:rPr>
      </w:pPr>
      <w:r w:rsidRPr="004B643A">
        <w:rPr>
          <w:b/>
        </w:rPr>
        <w:t>Преподавателя по классу  Фортепиано.</w:t>
      </w:r>
    </w:p>
    <w:p w:rsidR="0091564F" w:rsidRPr="004B643A" w:rsidRDefault="0091564F" w:rsidP="000565F1">
      <w:pPr>
        <w:jc w:val="center"/>
      </w:pPr>
      <w:r w:rsidRPr="004B643A">
        <w:t>_Корневой Л. Н.</w:t>
      </w:r>
    </w:p>
    <w:p w:rsidR="0091564F" w:rsidRPr="004B643A" w:rsidRDefault="0091564F" w:rsidP="000565F1">
      <w:pPr>
        <w:jc w:val="center"/>
        <w:rPr>
          <w:b/>
        </w:rPr>
      </w:pPr>
      <w:r w:rsidRPr="004B643A">
        <w:rPr>
          <w:b/>
        </w:rPr>
        <w:t>2014-2015 учебный год</w:t>
      </w:r>
    </w:p>
    <w:p w:rsidR="0091564F" w:rsidRPr="004B643A" w:rsidRDefault="0091564F" w:rsidP="000565F1">
      <w:pPr>
        <w:jc w:val="center"/>
        <w:rPr>
          <w:b/>
        </w:rPr>
      </w:pPr>
      <w:r w:rsidRPr="004B643A">
        <w:rPr>
          <w:b/>
        </w:rPr>
        <w:t>1смена</w:t>
      </w:r>
    </w:p>
    <w:p w:rsidR="0091564F" w:rsidRPr="004B643A" w:rsidRDefault="0091564F" w:rsidP="000565F1">
      <w:pPr>
        <w:jc w:val="center"/>
        <w:rPr>
          <w:b/>
        </w:rPr>
      </w:pP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 xml:space="preserve">Ученик № 1 </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r w:rsidRPr="004B643A">
              <w:t>9:40-10:20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8:50-9:30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8:50-9:30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8:50-9:30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3</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10:30-11:10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10:30-11:10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4</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8:00-8:40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8:00-8:40</w:t>
            </w:r>
          </w:p>
        </w:tc>
      </w:tr>
      <w:tr w:rsidR="0091564F" w:rsidRPr="004B643A" w:rsidTr="00EC50CD">
        <w:tc>
          <w:tcPr>
            <w:tcW w:w="2857" w:type="dxa"/>
          </w:tcPr>
          <w:p w:rsidR="0091564F" w:rsidRPr="004B643A" w:rsidRDefault="0091564F" w:rsidP="00EC50CD">
            <w:pPr>
              <w:jc w:val="center"/>
            </w:pPr>
            <w:r w:rsidRPr="004B643A">
              <w:t>Ученик № 5</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9:40-10:20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9:40-10:20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6</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8:50-9:30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8:00-8:40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8:00-8:40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8:00-8:40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9:40-10:20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10:30-11:10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9</w:t>
            </w:r>
          </w:p>
        </w:tc>
        <w:tc>
          <w:tcPr>
            <w:tcW w:w="724" w:type="dxa"/>
          </w:tcPr>
          <w:p w:rsidR="0091564F" w:rsidRPr="004B643A" w:rsidRDefault="0091564F" w:rsidP="00EC50CD">
            <w:pPr>
              <w:jc w:val="center"/>
            </w:pPr>
            <w:r w:rsidRPr="004B643A">
              <w:t>3</w:t>
            </w:r>
          </w:p>
        </w:tc>
        <w:tc>
          <w:tcPr>
            <w:tcW w:w="1260" w:type="dxa"/>
          </w:tcPr>
          <w:p w:rsidR="0091564F" w:rsidRPr="004B643A" w:rsidRDefault="0091564F" w:rsidP="00EC50CD">
            <w:pPr>
              <w:jc w:val="center"/>
            </w:pPr>
            <w:r w:rsidRPr="004B643A">
              <w:t>8:00-8:40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9:40-10:20, 11:20-11:40</w:t>
            </w:r>
          </w:p>
        </w:tc>
        <w:tc>
          <w:tcPr>
            <w:tcW w:w="1099" w:type="dxa"/>
          </w:tcPr>
          <w:p w:rsidR="0091564F" w:rsidRPr="004B643A" w:rsidRDefault="0091564F" w:rsidP="00EC50CD">
            <w:pPr>
              <w:jc w:val="center"/>
            </w:pPr>
            <w:r w:rsidRPr="004B643A">
              <w:t>9:40-10:20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10</w:t>
            </w:r>
          </w:p>
        </w:tc>
        <w:tc>
          <w:tcPr>
            <w:tcW w:w="724" w:type="dxa"/>
          </w:tcPr>
          <w:p w:rsidR="0091564F" w:rsidRPr="004B643A" w:rsidRDefault="0091564F" w:rsidP="00EC50CD">
            <w:pPr>
              <w:jc w:val="center"/>
            </w:pPr>
            <w:r w:rsidRPr="004B643A">
              <w:t>5</w:t>
            </w:r>
          </w:p>
        </w:tc>
        <w:tc>
          <w:tcPr>
            <w:tcW w:w="1260" w:type="dxa"/>
          </w:tcPr>
          <w:p w:rsidR="0091564F" w:rsidRPr="004B643A" w:rsidRDefault="0091564F" w:rsidP="00EC50CD">
            <w:pPr>
              <w:jc w:val="center"/>
            </w:pPr>
            <w:r w:rsidRPr="004B643A">
              <w:t>11:20-12:00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8:50-9:30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9:40-10:20, 10:30-10:50</w:t>
            </w:r>
          </w:p>
        </w:tc>
      </w:tr>
      <w:tr w:rsidR="0091564F" w:rsidRPr="004B643A" w:rsidTr="00EC50CD">
        <w:tc>
          <w:tcPr>
            <w:tcW w:w="2857" w:type="dxa"/>
          </w:tcPr>
          <w:p w:rsidR="0091564F" w:rsidRPr="004B643A" w:rsidRDefault="0091564F" w:rsidP="00EC50CD">
            <w:pPr>
              <w:jc w:val="center"/>
            </w:pPr>
            <w:r w:rsidRPr="004B643A">
              <w:t>Ученик № 11</w:t>
            </w:r>
          </w:p>
        </w:tc>
        <w:tc>
          <w:tcPr>
            <w:tcW w:w="724" w:type="dxa"/>
          </w:tcPr>
          <w:p w:rsidR="0091564F" w:rsidRPr="004B643A" w:rsidRDefault="0091564F" w:rsidP="00EC50CD">
            <w:pPr>
              <w:jc w:val="center"/>
            </w:pPr>
            <w:r w:rsidRPr="004B643A">
              <w:t>7</w:t>
            </w:r>
          </w:p>
        </w:tc>
        <w:tc>
          <w:tcPr>
            <w:tcW w:w="1260" w:type="dxa"/>
          </w:tcPr>
          <w:p w:rsidR="0091564F" w:rsidRPr="004B643A" w:rsidRDefault="0091564F" w:rsidP="00EC50CD">
            <w:pPr>
              <w:jc w:val="center"/>
            </w:pPr>
            <w:r w:rsidRPr="004B643A">
              <w:t>10:30-11:10</w:t>
            </w:r>
          </w:p>
        </w:tc>
        <w:tc>
          <w:tcPr>
            <w:tcW w:w="1260" w:type="dxa"/>
          </w:tcPr>
          <w:p w:rsidR="0091564F" w:rsidRPr="004B643A" w:rsidRDefault="0091564F" w:rsidP="00EC50CD">
            <w:pPr>
              <w:jc w:val="center"/>
            </w:pPr>
            <w:r w:rsidRPr="004B643A">
              <w:t>10:30-11:10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11:20-12:00</w:t>
            </w:r>
          </w:p>
        </w:tc>
        <w:tc>
          <w:tcPr>
            <w:tcW w:w="1174" w:type="dxa"/>
          </w:tcPr>
          <w:p w:rsidR="0091564F" w:rsidRPr="004B643A" w:rsidRDefault="0091564F" w:rsidP="00EC50CD">
            <w:pPr>
              <w:jc w:val="center"/>
            </w:pPr>
            <w:r w:rsidRPr="004B643A">
              <w:t>11:00-11:40</w:t>
            </w:r>
          </w:p>
        </w:tc>
      </w:tr>
      <w:tr w:rsidR="0091564F" w:rsidRPr="004B643A" w:rsidTr="00EC50CD">
        <w:tc>
          <w:tcPr>
            <w:tcW w:w="2857" w:type="dxa"/>
          </w:tcPr>
          <w:p w:rsidR="0091564F" w:rsidRPr="004B643A" w:rsidRDefault="0091564F" w:rsidP="00EC50CD">
            <w:pPr>
              <w:jc w:val="center"/>
            </w:pPr>
            <w:r w:rsidRPr="004B643A">
              <w:t>Ученик № 12</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11:20-12:00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13</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8:50-9:30</w:t>
            </w:r>
          </w:p>
        </w:tc>
      </w:tr>
      <w:tr w:rsidR="0091564F" w:rsidRPr="004B643A" w:rsidTr="00EC50CD">
        <w:tc>
          <w:tcPr>
            <w:tcW w:w="2857" w:type="dxa"/>
          </w:tcPr>
          <w:p w:rsidR="0091564F" w:rsidRPr="004B643A" w:rsidRDefault="0091564F" w:rsidP="00EC50CD">
            <w:pPr>
              <w:jc w:val="center"/>
            </w:pPr>
          </w:p>
        </w:tc>
        <w:tc>
          <w:tcPr>
            <w:tcW w:w="724"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rPr>
                <w:b/>
              </w:rPr>
            </w:pPr>
            <w:r w:rsidRPr="004B643A">
              <w:rPr>
                <w:b/>
              </w:rPr>
              <w:t>2смена</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14</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14:00-14:40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14:00-14:40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15</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14:00-14:40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14:00-14:40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16</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15:40-16:20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15:40-16:20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17</w:t>
            </w:r>
          </w:p>
        </w:tc>
        <w:tc>
          <w:tcPr>
            <w:tcW w:w="724" w:type="dxa"/>
          </w:tcPr>
          <w:p w:rsidR="0091564F" w:rsidRPr="004B643A" w:rsidRDefault="0091564F" w:rsidP="00EC50CD">
            <w:pPr>
              <w:jc w:val="center"/>
            </w:pPr>
            <w:r w:rsidRPr="004B643A">
              <w:t>7</w:t>
            </w:r>
          </w:p>
        </w:tc>
        <w:tc>
          <w:tcPr>
            <w:tcW w:w="1260" w:type="dxa"/>
          </w:tcPr>
          <w:p w:rsidR="0091564F" w:rsidRPr="004B643A" w:rsidRDefault="0091564F" w:rsidP="00EC50CD">
            <w:pPr>
              <w:jc w:val="center"/>
            </w:pPr>
            <w:r w:rsidRPr="004B643A">
              <w:t>14:50-15:30</w:t>
            </w:r>
          </w:p>
        </w:tc>
        <w:tc>
          <w:tcPr>
            <w:tcW w:w="1260" w:type="dxa"/>
          </w:tcPr>
          <w:p w:rsidR="0091564F" w:rsidRPr="004B643A" w:rsidRDefault="0091564F" w:rsidP="00EC50CD">
            <w:pPr>
              <w:jc w:val="center"/>
            </w:pPr>
            <w:r w:rsidRPr="004B643A">
              <w:t>16:30-17:10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14:50-15:30</w:t>
            </w:r>
          </w:p>
        </w:tc>
        <w:tc>
          <w:tcPr>
            <w:tcW w:w="1350" w:type="dxa"/>
          </w:tcPr>
          <w:p w:rsidR="0091564F" w:rsidRPr="004B643A" w:rsidRDefault="0091564F" w:rsidP="00EC50CD">
            <w:pPr>
              <w:jc w:val="center"/>
            </w:pPr>
            <w:r w:rsidRPr="004B643A">
              <w:t>14:50-15:30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18</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14:50-15:30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19</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r w:rsidRPr="004B643A">
              <w:t>15:40-16:20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20</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15:40-16:20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21</w:t>
            </w:r>
          </w:p>
        </w:tc>
        <w:tc>
          <w:tcPr>
            <w:tcW w:w="724" w:type="dxa"/>
          </w:tcPr>
          <w:p w:rsidR="0091564F" w:rsidRPr="004B643A" w:rsidRDefault="0091564F" w:rsidP="00EC50CD">
            <w:pPr>
              <w:jc w:val="center"/>
            </w:pPr>
            <w:r w:rsidRPr="004B643A">
              <w:t>конц</w:t>
            </w:r>
          </w:p>
        </w:tc>
        <w:tc>
          <w:tcPr>
            <w:tcW w:w="1260" w:type="dxa"/>
          </w:tcPr>
          <w:p w:rsidR="0091564F" w:rsidRPr="004B643A" w:rsidRDefault="0091564F" w:rsidP="00EC50CD">
            <w:pPr>
              <w:jc w:val="center"/>
            </w:pPr>
            <w:r w:rsidRPr="004B643A">
              <w:t>16:30-17:10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bl>
    <w:p w:rsidR="0091564F" w:rsidRPr="004B643A" w:rsidRDefault="0091564F" w:rsidP="000565F1">
      <w:pPr>
        <w:jc w:val="center"/>
      </w:pPr>
    </w:p>
    <w:p w:rsidR="0091564F" w:rsidRPr="004B643A" w:rsidRDefault="0091564F" w:rsidP="000565F1">
      <w:pPr>
        <w:jc w:val="center"/>
      </w:pPr>
      <w:r w:rsidRPr="004B643A">
        <w:t xml:space="preserve">Преподаватель ___________________Л.Н.Корнева </w:t>
      </w:r>
    </w:p>
    <w:p w:rsidR="0091564F" w:rsidRPr="004B643A" w:rsidRDefault="0091564F" w:rsidP="000565F1">
      <w:pPr>
        <w:jc w:val="center"/>
      </w:pPr>
      <w:r w:rsidRPr="004B643A">
        <w:br w:type="page"/>
      </w:r>
      <w:r w:rsidRPr="004B643A">
        <w:rPr>
          <w:b/>
        </w:rPr>
        <w:t>РАСПИСАНИЕ</w:t>
      </w:r>
    </w:p>
    <w:p w:rsidR="0091564F" w:rsidRPr="004B643A" w:rsidRDefault="0091564F" w:rsidP="000565F1">
      <w:pPr>
        <w:jc w:val="center"/>
        <w:rPr>
          <w:b/>
        </w:rPr>
      </w:pPr>
    </w:p>
    <w:p w:rsidR="0091564F" w:rsidRPr="004B643A" w:rsidRDefault="0091564F" w:rsidP="000565F1">
      <w:pPr>
        <w:jc w:val="center"/>
        <w:rPr>
          <w:b/>
        </w:rPr>
      </w:pPr>
      <w:r w:rsidRPr="004B643A">
        <w:rPr>
          <w:b/>
        </w:rPr>
        <w:t>Преподавателя по классу баяна</w:t>
      </w:r>
    </w:p>
    <w:p w:rsidR="0091564F" w:rsidRPr="004B643A" w:rsidRDefault="0091564F" w:rsidP="000565F1">
      <w:pPr>
        <w:jc w:val="center"/>
        <w:rPr>
          <w:b/>
        </w:rPr>
      </w:pPr>
      <w:r w:rsidRPr="004B643A">
        <w:rPr>
          <w:b/>
        </w:rPr>
        <w:t xml:space="preserve">Мишурова Д. В. </w:t>
      </w:r>
    </w:p>
    <w:p w:rsidR="0091564F" w:rsidRPr="004B643A" w:rsidRDefault="0091564F" w:rsidP="000565F1">
      <w:pPr>
        <w:jc w:val="center"/>
        <w:rPr>
          <w:b/>
        </w:rPr>
      </w:pP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Сб. Воскр.</w:t>
            </w:r>
          </w:p>
        </w:tc>
      </w:tr>
      <w:tr w:rsidR="0091564F" w:rsidRPr="004B643A" w:rsidTr="00EC50CD">
        <w:tc>
          <w:tcPr>
            <w:tcW w:w="2857" w:type="dxa"/>
          </w:tcPr>
          <w:p w:rsidR="0091564F" w:rsidRPr="004B643A" w:rsidRDefault="0091564F" w:rsidP="00EC50CD">
            <w:pPr>
              <w:spacing w:line="360" w:lineRule="auto"/>
              <w:jc w:val="center"/>
            </w:pPr>
            <w:r w:rsidRPr="004B643A">
              <w:t>Ученик № 1</w:t>
            </w:r>
          </w:p>
        </w:tc>
        <w:tc>
          <w:tcPr>
            <w:tcW w:w="724" w:type="dxa"/>
          </w:tcPr>
          <w:p w:rsidR="0091564F" w:rsidRPr="004B643A" w:rsidRDefault="0091564F" w:rsidP="00EC50CD">
            <w:pPr>
              <w:spacing w:line="360" w:lineRule="auto"/>
              <w:jc w:val="center"/>
            </w:pPr>
            <w:r w:rsidRPr="004B643A">
              <w:t>1 кл</w:t>
            </w:r>
          </w:p>
        </w:tc>
        <w:tc>
          <w:tcPr>
            <w:tcW w:w="1260" w:type="dxa"/>
          </w:tcPr>
          <w:p w:rsidR="0091564F" w:rsidRPr="004B643A" w:rsidRDefault="0091564F" w:rsidP="00EC50CD">
            <w:pPr>
              <w:spacing w:line="360" w:lineRule="auto"/>
              <w:jc w:val="center"/>
            </w:pPr>
            <w:r w:rsidRPr="004B643A">
              <w:t>08.50-09.30</w:t>
            </w:r>
          </w:p>
        </w:tc>
        <w:tc>
          <w:tcPr>
            <w:tcW w:w="1260" w:type="dxa"/>
          </w:tcPr>
          <w:p w:rsidR="0091564F" w:rsidRPr="004B643A" w:rsidRDefault="0091564F" w:rsidP="00EC50CD">
            <w:pPr>
              <w:spacing w:line="360" w:lineRule="auto"/>
              <w:jc w:val="center"/>
            </w:pPr>
          </w:p>
        </w:tc>
        <w:tc>
          <w:tcPr>
            <w:tcW w:w="1241" w:type="dxa"/>
          </w:tcPr>
          <w:p w:rsidR="0091564F" w:rsidRPr="004B643A" w:rsidRDefault="0091564F" w:rsidP="00EC50CD">
            <w:pPr>
              <w:spacing w:line="360" w:lineRule="auto"/>
              <w:jc w:val="center"/>
            </w:pPr>
            <w:r w:rsidRPr="004B643A">
              <w:t>11.20-12.00</w:t>
            </w:r>
          </w:p>
        </w:tc>
        <w:tc>
          <w:tcPr>
            <w:tcW w:w="1099" w:type="dxa"/>
          </w:tcPr>
          <w:p w:rsidR="0091564F" w:rsidRPr="004B643A" w:rsidRDefault="0091564F" w:rsidP="00EC50CD">
            <w:pPr>
              <w:spacing w:line="360" w:lineRule="auto"/>
              <w:jc w:val="center"/>
            </w:pPr>
            <w:r w:rsidRPr="004B643A">
              <w:t>09.40-10.20</w:t>
            </w:r>
          </w:p>
        </w:tc>
        <w:tc>
          <w:tcPr>
            <w:tcW w:w="1350" w:type="dxa"/>
          </w:tcPr>
          <w:p w:rsidR="0091564F" w:rsidRPr="004B643A" w:rsidRDefault="0091564F" w:rsidP="00EC50CD">
            <w:pPr>
              <w:spacing w:line="360" w:lineRule="auto"/>
              <w:jc w:val="center"/>
            </w:pPr>
            <w:r w:rsidRPr="004B643A">
              <w:t>11.00-11.40</w:t>
            </w:r>
          </w:p>
        </w:tc>
        <w:tc>
          <w:tcPr>
            <w:tcW w:w="1174" w:type="dxa"/>
          </w:tcPr>
          <w:p w:rsidR="0091564F" w:rsidRPr="004B643A" w:rsidRDefault="0091564F" w:rsidP="00EC50CD">
            <w:pPr>
              <w:spacing w:line="360" w:lineRule="auto"/>
              <w:jc w:val="center"/>
            </w:pPr>
          </w:p>
        </w:tc>
      </w:tr>
    </w:tbl>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pPr>
      <w:r w:rsidRPr="004B643A">
        <w:t>Преподаватель ___________________Д. В. Мишуров</w:t>
      </w:r>
    </w:p>
    <w:p w:rsidR="0091564F" w:rsidRPr="004B643A" w:rsidRDefault="0091564F" w:rsidP="000565F1">
      <w:pPr>
        <w:ind w:firstLine="3960"/>
      </w:pPr>
    </w:p>
    <w:p w:rsidR="0091564F" w:rsidRPr="004B643A" w:rsidRDefault="0091564F" w:rsidP="000565F1">
      <w:pPr>
        <w:ind w:firstLine="3960"/>
      </w:pPr>
    </w:p>
    <w:p w:rsidR="0091564F" w:rsidRPr="004B643A" w:rsidRDefault="0091564F" w:rsidP="000565F1">
      <w:pPr>
        <w:jc w:val="center"/>
      </w:pPr>
    </w:p>
    <w:p w:rsidR="0091564F" w:rsidRPr="004B643A" w:rsidRDefault="0091564F" w:rsidP="000565F1">
      <w:pPr>
        <w:jc w:val="center"/>
      </w:pPr>
    </w:p>
    <w:p w:rsidR="0091564F" w:rsidRPr="004B643A" w:rsidRDefault="0091564F" w:rsidP="000565F1">
      <w:pPr>
        <w:jc w:val="center"/>
        <w:rPr>
          <w:b/>
        </w:rPr>
      </w:pPr>
      <w:r w:rsidRPr="004B643A">
        <w:rPr>
          <w:b/>
        </w:rPr>
        <w:br w:type="page"/>
        <w:t>РАСПИСАНИЕ</w:t>
      </w:r>
    </w:p>
    <w:p w:rsidR="0091564F" w:rsidRPr="004B643A" w:rsidRDefault="0091564F" w:rsidP="000565F1">
      <w:pPr>
        <w:jc w:val="center"/>
        <w:rPr>
          <w:b/>
        </w:rPr>
      </w:pPr>
    </w:p>
    <w:p w:rsidR="0091564F" w:rsidRPr="004B643A" w:rsidRDefault="0091564F" w:rsidP="000565F1">
      <w:pPr>
        <w:jc w:val="center"/>
        <w:rPr>
          <w:b/>
        </w:rPr>
      </w:pPr>
      <w:r w:rsidRPr="004B643A">
        <w:rPr>
          <w:b/>
        </w:rPr>
        <w:t>Преподавателя по классу фортепиано. Народное отделение. Мостовенко Г. А.</w:t>
      </w: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 xml:space="preserve">Ученик № 1 </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08.50-09.30</w:t>
            </w: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11.30-12.10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3</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11.20-12.00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4</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14.00-14.40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5</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08.50-09.30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6</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08.50-09.30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08.00-08.50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r w:rsidRPr="004B643A">
              <w:t>08.00-08.40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9</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r w:rsidRPr="004B643A">
              <w:t>14.00-14.40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10</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08.50-09.30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11</w:t>
            </w:r>
          </w:p>
        </w:tc>
        <w:tc>
          <w:tcPr>
            <w:tcW w:w="724" w:type="dxa"/>
          </w:tcPr>
          <w:p w:rsidR="0091564F" w:rsidRPr="004B643A" w:rsidRDefault="0091564F" w:rsidP="00EC50CD">
            <w:pPr>
              <w:jc w:val="center"/>
            </w:pPr>
            <w:r w:rsidRPr="004B643A">
              <w:t>2кл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10.30-11.10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bl>
    <w:p w:rsidR="0091564F" w:rsidRPr="004B643A" w:rsidRDefault="0091564F" w:rsidP="000565F1">
      <w:pPr>
        <w:jc w:val="center"/>
      </w:pPr>
    </w:p>
    <w:p w:rsidR="0091564F" w:rsidRPr="004B643A" w:rsidRDefault="0091564F" w:rsidP="000565F1">
      <w:pPr>
        <w:jc w:val="center"/>
      </w:pPr>
      <w:r w:rsidRPr="004B643A">
        <w:t xml:space="preserve">Преподаватель ___________________Мостовенко Г. А. </w:t>
      </w:r>
    </w:p>
    <w:p w:rsidR="0091564F" w:rsidRPr="004B643A" w:rsidRDefault="0091564F" w:rsidP="000565F1">
      <w:pPr>
        <w:ind w:firstLine="3960"/>
      </w:pPr>
    </w:p>
    <w:p w:rsidR="0091564F" w:rsidRPr="004B643A" w:rsidRDefault="0091564F" w:rsidP="000565F1">
      <w:pPr>
        <w:ind w:left="4962"/>
      </w:pPr>
    </w:p>
    <w:p w:rsidR="0091564F" w:rsidRPr="004B643A" w:rsidRDefault="0091564F" w:rsidP="000565F1"/>
    <w:p w:rsidR="0091564F" w:rsidRPr="004B643A" w:rsidRDefault="0091564F" w:rsidP="000565F1">
      <w:pPr>
        <w:jc w:val="center"/>
      </w:pPr>
    </w:p>
    <w:p w:rsidR="0091564F" w:rsidRPr="004B643A" w:rsidRDefault="0091564F" w:rsidP="000565F1">
      <w:pPr>
        <w:jc w:val="center"/>
        <w:rPr>
          <w:b/>
        </w:rPr>
      </w:pPr>
      <w:r w:rsidRPr="004B643A">
        <w:br w:type="page"/>
      </w:r>
      <w:r w:rsidRPr="004B643A">
        <w:rPr>
          <w:b/>
        </w:rPr>
        <w:t>РАСПИСАНИЕ</w:t>
      </w:r>
    </w:p>
    <w:p w:rsidR="0091564F" w:rsidRPr="004B643A" w:rsidRDefault="0091564F" w:rsidP="000565F1">
      <w:pPr>
        <w:jc w:val="center"/>
        <w:rPr>
          <w:b/>
        </w:rPr>
      </w:pPr>
    </w:p>
    <w:p w:rsidR="0091564F" w:rsidRPr="004B643A" w:rsidRDefault="0091564F" w:rsidP="000565F1">
      <w:pPr>
        <w:jc w:val="center"/>
        <w:rPr>
          <w:b/>
        </w:rPr>
      </w:pPr>
      <w:r w:rsidRPr="004B643A">
        <w:rPr>
          <w:b/>
        </w:rPr>
        <w:t>Преподавателя по классу баяна</w:t>
      </w:r>
    </w:p>
    <w:p w:rsidR="0091564F" w:rsidRPr="004B643A" w:rsidRDefault="0091564F" w:rsidP="000565F1">
      <w:pPr>
        <w:jc w:val="center"/>
        <w:rPr>
          <w:b/>
        </w:rPr>
      </w:pPr>
      <w:r w:rsidRPr="004B643A">
        <w:rPr>
          <w:b/>
        </w:rPr>
        <w:t xml:space="preserve">Покрасенко С. В. </w:t>
      </w: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Ученик № 1</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14.00-14.40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14.00-14.40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15.40-16.20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15.40-16.20</w:t>
            </w:r>
          </w:p>
        </w:tc>
        <w:tc>
          <w:tcPr>
            <w:tcW w:w="1174" w:type="dxa"/>
          </w:tcPr>
          <w:p w:rsidR="0091564F" w:rsidRPr="004B643A" w:rsidRDefault="0091564F" w:rsidP="00EC50CD">
            <w:pPr>
              <w:jc w:val="center"/>
            </w:pPr>
          </w:p>
        </w:tc>
      </w:tr>
    </w:tbl>
    <w:p w:rsidR="0091564F" w:rsidRPr="004B643A" w:rsidRDefault="0091564F" w:rsidP="000565F1">
      <w:pPr>
        <w:jc w:val="center"/>
      </w:pPr>
    </w:p>
    <w:p w:rsidR="0091564F" w:rsidRPr="004B643A" w:rsidRDefault="0091564F" w:rsidP="000565F1">
      <w:pPr>
        <w:jc w:val="center"/>
      </w:pPr>
      <w:r w:rsidRPr="004B643A">
        <w:t xml:space="preserve">Преподаватель __________________Покрасенко С. В. </w:t>
      </w:r>
    </w:p>
    <w:p w:rsidR="0091564F" w:rsidRPr="004B643A" w:rsidRDefault="0091564F" w:rsidP="000565F1">
      <w:pPr>
        <w:ind w:firstLine="3960"/>
      </w:pPr>
    </w:p>
    <w:p w:rsidR="0091564F" w:rsidRPr="004B643A" w:rsidRDefault="0091564F" w:rsidP="000565F1">
      <w:pPr>
        <w:ind w:left="4962"/>
      </w:pPr>
    </w:p>
    <w:p w:rsidR="0091564F" w:rsidRPr="004B643A" w:rsidRDefault="0091564F" w:rsidP="000565F1">
      <w:pPr>
        <w:ind w:left="4962"/>
      </w:pPr>
    </w:p>
    <w:p w:rsidR="0091564F" w:rsidRPr="004B643A" w:rsidRDefault="0091564F" w:rsidP="000565F1">
      <w:pPr>
        <w:jc w:val="center"/>
        <w:rPr>
          <w:b/>
        </w:rPr>
      </w:pPr>
      <w:r w:rsidRPr="004B643A">
        <w:rPr>
          <w:b/>
        </w:rPr>
        <w:br w:type="page"/>
        <w:t>РАСПИСАНИЕ</w:t>
      </w:r>
    </w:p>
    <w:p w:rsidR="0091564F" w:rsidRPr="004B643A" w:rsidRDefault="0091564F" w:rsidP="000565F1">
      <w:pPr>
        <w:jc w:val="center"/>
        <w:rPr>
          <w:b/>
        </w:rPr>
      </w:pPr>
      <w:r w:rsidRPr="004B643A">
        <w:rPr>
          <w:b/>
        </w:rPr>
        <w:t>Преподавателя по классу баяна, гармони</w:t>
      </w:r>
    </w:p>
    <w:p w:rsidR="0091564F" w:rsidRPr="004B643A" w:rsidRDefault="0091564F" w:rsidP="000565F1">
      <w:pPr>
        <w:jc w:val="center"/>
        <w:rPr>
          <w:b/>
        </w:rPr>
      </w:pPr>
      <w:r w:rsidRPr="004B643A">
        <w:rPr>
          <w:b/>
        </w:rPr>
        <w:t xml:space="preserve">Проклова Н. А. </w:t>
      </w: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 xml:space="preserve">Сб. </w:t>
            </w:r>
          </w:p>
        </w:tc>
      </w:tr>
      <w:tr w:rsidR="0091564F" w:rsidRPr="004B643A" w:rsidTr="00EC50CD">
        <w:tc>
          <w:tcPr>
            <w:tcW w:w="2857" w:type="dxa"/>
          </w:tcPr>
          <w:p w:rsidR="0091564F" w:rsidRPr="004B643A" w:rsidRDefault="0091564F" w:rsidP="00EC50CD">
            <w:pPr>
              <w:jc w:val="center"/>
            </w:pPr>
            <w:r w:rsidRPr="004B643A">
              <w:t xml:space="preserve">Ученик № 1 </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r w:rsidRPr="004B643A">
              <w:t>08.50-09.30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08.50-09.30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2</w:t>
            </w:r>
          </w:p>
        </w:tc>
        <w:tc>
          <w:tcPr>
            <w:tcW w:w="724" w:type="dxa"/>
          </w:tcPr>
          <w:p w:rsidR="0091564F" w:rsidRPr="004B643A" w:rsidRDefault="0091564F" w:rsidP="00EC50CD">
            <w:pPr>
              <w:jc w:val="center"/>
            </w:pPr>
            <w:r w:rsidRPr="004B643A">
              <w:t>1 кл.</w:t>
            </w:r>
          </w:p>
        </w:tc>
        <w:tc>
          <w:tcPr>
            <w:tcW w:w="1260" w:type="dxa"/>
          </w:tcPr>
          <w:p w:rsidR="0091564F" w:rsidRPr="004B643A" w:rsidRDefault="0091564F" w:rsidP="00EC50CD">
            <w:pPr>
              <w:jc w:val="center"/>
            </w:pPr>
            <w:r w:rsidRPr="004B643A">
              <w:t>09.40-10.20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09.40-10.20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3</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08.00-08.40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08.00-08.40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4</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08.50-09.30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08.50-09.30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5</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09.40-10.20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09.40-10.20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6</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14.50-15.30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14.50-15.30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08.00-08.40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09.40-10.20</w:t>
            </w:r>
          </w:p>
        </w:tc>
        <w:tc>
          <w:tcPr>
            <w:tcW w:w="1099" w:type="dxa"/>
          </w:tcPr>
          <w:p w:rsidR="0091564F" w:rsidRPr="004B643A" w:rsidRDefault="0091564F" w:rsidP="00EC50CD">
            <w:pPr>
              <w:jc w:val="center"/>
            </w:pPr>
            <w:r w:rsidRPr="004B643A">
              <w:t>08.00-09.40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08.00-08.40</w:t>
            </w: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10.30-11.10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08.00-08.40</w:t>
            </w:r>
          </w:p>
        </w:tc>
        <w:tc>
          <w:tcPr>
            <w:tcW w:w="1099" w:type="dxa"/>
          </w:tcPr>
          <w:p w:rsidR="0091564F" w:rsidRPr="004B643A" w:rsidRDefault="0091564F" w:rsidP="00EC50CD">
            <w:pPr>
              <w:jc w:val="center"/>
            </w:pPr>
            <w:r w:rsidRPr="004B643A">
              <w:t>10.30-11.10</w:t>
            </w:r>
          </w:p>
        </w:tc>
        <w:tc>
          <w:tcPr>
            <w:tcW w:w="1350" w:type="dxa"/>
          </w:tcPr>
          <w:p w:rsidR="0091564F" w:rsidRPr="004B643A" w:rsidRDefault="0091564F" w:rsidP="00EC50CD">
            <w:pPr>
              <w:jc w:val="center"/>
            </w:pPr>
            <w:r w:rsidRPr="004B643A">
              <w:t>11.20-12.00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9</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11.20-12.00</w:t>
            </w:r>
          </w:p>
        </w:tc>
        <w:tc>
          <w:tcPr>
            <w:tcW w:w="1260" w:type="dxa"/>
          </w:tcPr>
          <w:p w:rsidR="0091564F" w:rsidRPr="004B643A" w:rsidRDefault="0091564F" w:rsidP="00EC50CD">
            <w:pPr>
              <w:jc w:val="center"/>
            </w:pPr>
            <w:r w:rsidRPr="004B643A">
              <w:t>10.30-11.10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11.20-12.00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r w:rsidRPr="004B643A">
              <w:t>08.50-09.30</w:t>
            </w:r>
          </w:p>
        </w:tc>
      </w:tr>
      <w:tr w:rsidR="0091564F" w:rsidRPr="004B643A" w:rsidTr="00EC50CD">
        <w:tc>
          <w:tcPr>
            <w:tcW w:w="2857" w:type="dxa"/>
          </w:tcPr>
          <w:p w:rsidR="0091564F" w:rsidRPr="004B643A" w:rsidRDefault="0091564F" w:rsidP="00EC50CD">
            <w:pPr>
              <w:jc w:val="center"/>
            </w:pPr>
            <w:r w:rsidRPr="004B643A">
              <w:t>Ученик № 10</w:t>
            </w:r>
          </w:p>
        </w:tc>
        <w:tc>
          <w:tcPr>
            <w:tcW w:w="724" w:type="dxa"/>
          </w:tcPr>
          <w:p w:rsidR="0091564F" w:rsidRPr="004B643A" w:rsidRDefault="0091564F" w:rsidP="00EC50CD">
            <w:pPr>
              <w:jc w:val="center"/>
            </w:pPr>
            <w:r w:rsidRPr="004B643A">
              <w:t>2 кл</w:t>
            </w:r>
          </w:p>
        </w:tc>
        <w:tc>
          <w:tcPr>
            <w:tcW w:w="1260" w:type="dxa"/>
          </w:tcPr>
          <w:p w:rsidR="0091564F" w:rsidRPr="004B643A" w:rsidRDefault="0091564F" w:rsidP="00EC50CD">
            <w:pPr>
              <w:jc w:val="center"/>
            </w:pPr>
            <w:r w:rsidRPr="004B643A">
              <w:t>15.40-16.20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14.50-15.30</w:t>
            </w:r>
          </w:p>
        </w:tc>
        <w:tc>
          <w:tcPr>
            <w:tcW w:w="1350" w:type="dxa"/>
          </w:tcPr>
          <w:p w:rsidR="0091564F" w:rsidRPr="004B643A" w:rsidRDefault="0091564F" w:rsidP="00EC50CD">
            <w:pPr>
              <w:jc w:val="center"/>
            </w:pPr>
            <w:r w:rsidRPr="004B643A">
              <w:t>15.40-16.20</w:t>
            </w:r>
          </w:p>
        </w:tc>
        <w:tc>
          <w:tcPr>
            <w:tcW w:w="1174" w:type="dxa"/>
          </w:tcPr>
          <w:p w:rsidR="0091564F" w:rsidRPr="004B643A" w:rsidRDefault="0091564F" w:rsidP="00EC50CD">
            <w:pPr>
              <w:jc w:val="center"/>
            </w:pPr>
            <w:r w:rsidRPr="004B643A">
              <w:t>14.50-15.30</w:t>
            </w:r>
          </w:p>
        </w:tc>
      </w:tr>
      <w:tr w:rsidR="0091564F" w:rsidRPr="004B643A" w:rsidTr="00EC50CD">
        <w:tc>
          <w:tcPr>
            <w:tcW w:w="2857" w:type="dxa"/>
          </w:tcPr>
          <w:p w:rsidR="0091564F" w:rsidRPr="004B643A" w:rsidRDefault="0091564F" w:rsidP="00EC50CD">
            <w:pPr>
              <w:jc w:val="center"/>
            </w:pPr>
            <w:r w:rsidRPr="004B643A">
              <w:t>Ученик № 11</w:t>
            </w:r>
          </w:p>
        </w:tc>
        <w:tc>
          <w:tcPr>
            <w:tcW w:w="724" w:type="dxa"/>
          </w:tcPr>
          <w:p w:rsidR="0091564F" w:rsidRPr="004B643A" w:rsidRDefault="0091564F" w:rsidP="00EC50CD">
            <w:pPr>
              <w:jc w:val="center"/>
            </w:pPr>
            <w:r w:rsidRPr="004B643A">
              <w:t>3 кл</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11.20-12.00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10.30-11.10</w:t>
            </w:r>
          </w:p>
        </w:tc>
        <w:tc>
          <w:tcPr>
            <w:tcW w:w="1174" w:type="dxa"/>
          </w:tcPr>
          <w:p w:rsidR="0091564F" w:rsidRPr="004B643A" w:rsidRDefault="0091564F" w:rsidP="00EC50CD">
            <w:pPr>
              <w:jc w:val="center"/>
            </w:pPr>
            <w:r w:rsidRPr="004B643A">
              <w:t>09.40-10.20, 10.30-10.50</w:t>
            </w:r>
          </w:p>
        </w:tc>
      </w:tr>
    </w:tbl>
    <w:p w:rsidR="0091564F" w:rsidRPr="004B643A" w:rsidRDefault="0091564F" w:rsidP="000565F1">
      <w:pPr>
        <w:jc w:val="center"/>
      </w:pPr>
    </w:p>
    <w:p w:rsidR="0091564F" w:rsidRPr="004B643A" w:rsidRDefault="0091564F" w:rsidP="000565F1">
      <w:pPr>
        <w:jc w:val="center"/>
      </w:pPr>
      <w:r w:rsidRPr="004B643A">
        <w:t>Преподаватель ___________________Н. А. Проклов</w:t>
      </w:r>
    </w:p>
    <w:p w:rsidR="0091564F" w:rsidRPr="004B643A" w:rsidRDefault="0091564F" w:rsidP="000565F1">
      <w:pPr>
        <w:ind w:firstLine="3960"/>
        <w:jc w:val="right"/>
      </w:pPr>
    </w:p>
    <w:p w:rsidR="0091564F" w:rsidRPr="004B643A" w:rsidRDefault="0091564F" w:rsidP="000565F1">
      <w:pPr>
        <w:jc w:val="center"/>
        <w:rPr>
          <w:b/>
        </w:rPr>
      </w:pPr>
      <w:r w:rsidRPr="004B643A">
        <w:br w:type="page"/>
      </w:r>
      <w:r w:rsidRPr="004B643A">
        <w:rPr>
          <w:b/>
        </w:rPr>
        <w:t>РАСПИСАНИЕ</w:t>
      </w:r>
    </w:p>
    <w:p w:rsidR="0091564F" w:rsidRPr="004B643A" w:rsidRDefault="0091564F" w:rsidP="000565F1">
      <w:pPr>
        <w:jc w:val="center"/>
        <w:rPr>
          <w:b/>
        </w:rPr>
      </w:pPr>
      <w:r w:rsidRPr="004B643A">
        <w:rPr>
          <w:b/>
        </w:rPr>
        <w:t>Преподавателя по классу фортепиано</w:t>
      </w:r>
    </w:p>
    <w:p w:rsidR="0091564F" w:rsidRPr="004B643A" w:rsidRDefault="0091564F" w:rsidP="000565F1">
      <w:pPr>
        <w:jc w:val="center"/>
        <w:rPr>
          <w:b/>
        </w:rPr>
      </w:pPr>
      <w:r w:rsidRPr="004B643A">
        <w:rPr>
          <w:b/>
        </w:rPr>
        <w:t>Тирских Е.В.</w:t>
      </w:r>
    </w:p>
    <w:p w:rsidR="0091564F" w:rsidRPr="004B643A" w:rsidRDefault="0091564F" w:rsidP="000565F1">
      <w:pPr>
        <w:jc w:val="center"/>
        <w:rPr>
          <w:b/>
        </w:rPr>
      </w:pPr>
    </w:p>
    <w:p w:rsidR="0091564F" w:rsidRPr="004B643A" w:rsidRDefault="0091564F" w:rsidP="000565F1">
      <w:pPr>
        <w:jc w:val="center"/>
        <w:rPr>
          <w:b/>
        </w:rPr>
      </w:pPr>
      <w:r w:rsidRPr="004B643A">
        <w:rPr>
          <w:b/>
        </w:rPr>
        <w:t>2014-2015 учебный год</w:t>
      </w:r>
    </w:p>
    <w:tbl>
      <w:tblPr>
        <w:tblpPr w:leftFromText="180" w:rightFromText="180" w:vertAnchor="text" w:horzAnchor="margin" w:tblpX="-494" w:tblpY="154"/>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724"/>
        <w:gridCol w:w="1260"/>
        <w:gridCol w:w="1260"/>
        <w:gridCol w:w="1241"/>
        <w:gridCol w:w="1099"/>
        <w:gridCol w:w="1350"/>
        <w:gridCol w:w="1174"/>
      </w:tblGrid>
      <w:tr w:rsidR="0091564F" w:rsidRPr="004B643A" w:rsidTr="00EC50CD">
        <w:tc>
          <w:tcPr>
            <w:tcW w:w="2857" w:type="dxa"/>
          </w:tcPr>
          <w:p w:rsidR="0091564F" w:rsidRPr="004B643A" w:rsidRDefault="0091564F" w:rsidP="00EC50CD">
            <w:pPr>
              <w:jc w:val="center"/>
              <w:rPr>
                <w:b/>
              </w:rPr>
            </w:pPr>
            <w:r w:rsidRPr="004B643A">
              <w:rPr>
                <w:b/>
              </w:rPr>
              <w:t>Ф. И. ученика</w:t>
            </w:r>
          </w:p>
        </w:tc>
        <w:tc>
          <w:tcPr>
            <w:tcW w:w="724" w:type="dxa"/>
          </w:tcPr>
          <w:p w:rsidR="0091564F" w:rsidRPr="004B643A" w:rsidRDefault="0091564F" w:rsidP="00EC50CD">
            <w:pPr>
              <w:jc w:val="center"/>
              <w:rPr>
                <w:b/>
              </w:rPr>
            </w:pPr>
            <w:r w:rsidRPr="004B643A">
              <w:rPr>
                <w:b/>
              </w:rPr>
              <w:t>Кл.</w:t>
            </w:r>
          </w:p>
        </w:tc>
        <w:tc>
          <w:tcPr>
            <w:tcW w:w="1260" w:type="dxa"/>
          </w:tcPr>
          <w:p w:rsidR="0091564F" w:rsidRPr="004B643A" w:rsidRDefault="0091564F" w:rsidP="00EC50CD">
            <w:pPr>
              <w:jc w:val="center"/>
              <w:rPr>
                <w:b/>
              </w:rPr>
            </w:pPr>
            <w:r w:rsidRPr="004B643A">
              <w:rPr>
                <w:b/>
              </w:rPr>
              <w:t>Пон.</w:t>
            </w:r>
          </w:p>
        </w:tc>
        <w:tc>
          <w:tcPr>
            <w:tcW w:w="1260" w:type="dxa"/>
          </w:tcPr>
          <w:p w:rsidR="0091564F" w:rsidRPr="004B643A" w:rsidRDefault="0091564F" w:rsidP="00EC50CD">
            <w:pPr>
              <w:jc w:val="center"/>
              <w:rPr>
                <w:b/>
              </w:rPr>
            </w:pPr>
            <w:r w:rsidRPr="004B643A">
              <w:rPr>
                <w:b/>
              </w:rPr>
              <w:t>Вт.</w:t>
            </w:r>
          </w:p>
        </w:tc>
        <w:tc>
          <w:tcPr>
            <w:tcW w:w="1241" w:type="dxa"/>
          </w:tcPr>
          <w:p w:rsidR="0091564F" w:rsidRPr="004B643A" w:rsidRDefault="0091564F" w:rsidP="00EC50CD">
            <w:pPr>
              <w:jc w:val="center"/>
              <w:rPr>
                <w:b/>
              </w:rPr>
            </w:pPr>
            <w:r w:rsidRPr="004B643A">
              <w:rPr>
                <w:b/>
              </w:rPr>
              <w:t>Среда</w:t>
            </w:r>
          </w:p>
        </w:tc>
        <w:tc>
          <w:tcPr>
            <w:tcW w:w="1099" w:type="dxa"/>
          </w:tcPr>
          <w:p w:rsidR="0091564F" w:rsidRPr="004B643A" w:rsidRDefault="0091564F" w:rsidP="00EC50CD">
            <w:pPr>
              <w:jc w:val="center"/>
              <w:rPr>
                <w:b/>
              </w:rPr>
            </w:pPr>
            <w:r w:rsidRPr="004B643A">
              <w:rPr>
                <w:b/>
              </w:rPr>
              <w:t>Четв.</w:t>
            </w:r>
          </w:p>
        </w:tc>
        <w:tc>
          <w:tcPr>
            <w:tcW w:w="1350" w:type="dxa"/>
          </w:tcPr>
          <w:p w:rsidR="0091564F" w:rsidRPr="004B643A" w:rsidRDefault="0091564F" w:rsidP="00EC50CD">
            <w:pPr>
              <w:jc w:val="center"/>
              <w:rPr>
                <w:b/>
              </w:rPr>
            </w:pPr>
            <w:r w:rsidRPr="004B643A">
              <w:rPr>
                <w:b/>
              </w:rPr>
              <w:t>Пятн.</w:t>
            </w:r>
          </w:p>
        </w:tc>
        <w:tc>
          <w:tcPr>
            <w:tcW w:w="1174" w:type="dxa"/>
          </w:tcPr>
          <w:p w:rsidR="0091564F" w:rsidRPr="004B643A" w:rsidRDefault="0091564F" w:rsidP="00EC50CD">
            <w:pPr>
              <w:jc w:val="center"/>
              <w:rPr>
                <w:b/>
              </w:rPr>
            </w:pPr>
            <w:r w:rsidRPr="004B643A">
              <w:rPr>
                <w:b/>
              </w:rPr>
              <w:t>Сб. Воскр.</w:t>
            </w:r>
          </w:p>
        </w:tc>
      </w:tr>
      <w:tr w:rsidR="0091564F" w:rsidRPr="004B643A" w:rsidTr="00EC50CD">
        <w:tc>
          <w:tcPr>
            <w:tcW w:w="2857" w:type="dxa"/>
          </w:tcPr>
          <w:p w:rsidR="0091564F" w:rsidRPr="004B643A" w:rsidRDefault="0091564F" w:rsidP="00EC50CD">
            <w:pPr>
              <w:jc w:val="center"/>
            </w:pPr>
            <w:r w:rsidRPr="004B643A">
              <w:t>Ученик №1</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r w:rsidRPr="004B643A">
              <w:t>09.40.-10.20.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10.30.-11.10.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Ученик№2</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14.00.- 14.40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15.40.-16.20.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№3</w:t>
            </w:r>
          </w:p>
        </w:tc>
        <w:tc>
          <w:tcPr>
            <w:tcW w:w="724" w:type="dxa"/>
          </w:tcPr>
          <w:p w:rsidR="0091564F" w:rsidRPr="004B643A" w:rsidRDefault="0091564F" w:rsidP="00EC50CD">
            <w:pPr>
              <w:jc w:val="center"/>
            </w:pPr>
            <w:r w:rsidRPr="004B643A">
              <w:t>1</w:t>
            </w:r>
          </w:p>
        </w:tc>
        <w:tc>
          <w:tcPr>
            <w:tcW w:w="1260" w:type="dxa"/>
          </w:tcPr>
          <w:p w:rsidR="0091564F" w:rsidRPr="004B643A" w:rsidRDefault="0091564F" w:rsidP="00EC50CD">
            <w:pPr>
              <w:jc w:val="center"/>
            </w:pPr>
            <w:r w:rsidRPr="004B643A">
              <w:t>17.00.-</w:t>
            </w:r>
          </w:p>
          <w:p w:rsidR="0091564F" w:rsidRPr="004B643A" w:rsidRDefault="0091564F" w:rsidP="00EC50CD">
            <w:pPr>
              <w:jc w:val="center"/>
            </w:pPr>
            <w:r w:rsidRPr="004B643A">
              <w:t>17.40.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r w:rsidRPr="004B643A">
              <w:t>16.30.-17.10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№4</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10.10.-10.50.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09.40.-10.20.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№5</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14.00.-14.40.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14.00.-14.40.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№6</w:t>
            </w:r>
          </w:p>
        </w:tc>
        <w:tc>
          <w:tcPr>
            <w:tcW w:w="724" w:type="dxa"/>
          </w:tcPr>
          <w:p w:rsidR="0091564F" w:rsidRPr="004B643A" w:rsidRDefault="0091564F" w:rsidP="00EC50CD">
            <w:pPr>
              <w:jc w:val="center"/>
            </w:pPr>
            <w:r w:rsidRPr="004B643A">
              <w:t>3</w:t>
            </w:r>
          </w:p>
        </w:tc>
        <w:tc>
          <w:tcPr>
            <w:tcW w:w="1260" w:type="dxa"/>
          </w:tcPr>
          <w:p w:rsidR="0091564F" w:rsidRPr="004B643A" w:rsidRDefault="0091564F" w:rsidP="00EC50CD">
            <w:pPr>
              <w:jc w:val="center"/>
            </w:pPr>
            <w:r w:rsidRPr="004B643A">
              <w:t>10.30.-11.10.</w:t>
            </w:r>
          </w:p>
        </w:tc>
        <w:tc>
          <w:tcPr>
            <w:tcW w:w="1260" w:type="dxa"/>
          </w:tcPr>
          <w:p w:rsidR="0091564F" w:rsidRPr="004B643A" w:rsidRDefault="0091564F" w:rsidP="00EC50CD">
            <w:pPr>
              <w:jc w:val="center"/>
            </w:pPr>
            <w:r w:rsidRPr="004B643A">
              <w:t>11.00.-11.40.</w:t>
            </w: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11.30.-12.10.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4</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r w:rsidRPr="004B643A">
              <w:t>17.30.-18.10.</w:t>
            </w:r>
          </w:p>
        </w:tc>
        <w:tc>
          <w:tcPr>
            <w:tcW w:w="1241" w:type="dxa"/>
          </w:tcPr>
          <w:p w:rsidR="0091564F" w:rsidRPr="004B643A" w:rsidRDefault="0091564F" w:rsidP="00EC50CD">
            <w:pPr>
              <w:jc w:val="center"/>
            </w:pPr>
            <w:r w:rsidRPr="004B643A">
              <w:t>14.50.-15.30.</w:t>
            </w: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14.50.-15.30.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rPr>
                <w:b/>
              </w:rPr>
            </w:pPr>
            <w:r w:rsidRPr="004B643A">
              <w:rPr>
                <w:b/>
              </w:rPr>
              <w:t>Ансамбль.</w:t>
            </w:r>
          </w:p>
          <w:p w:rsidR="0091564F" w:rsidRPr="004B643A" w:rsidRDefault="0091564F" w:rsidP="00EC50CD">
            <w:pPr>
              <w:jc w:val="center"/>
              <w:rPr>
                <w:b/>
              </w:rPr>
            </w:pPr>
          </w:p>
        </w:tc>
        <w:tc>
          <w:tcPr>
            <w:tcW w:w="724"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№5</w:t>
            </w:r>
          </w:p>
        </w:tc>
        <w:tc>
          <w:tcPr>
            <w:tcW w:w="724" w:type="dxa"/>
          </w:tcPr>
          <w:p w:rsidR="0091564F" w:rsidRPr="004B643A" w:rsidRDefault="0091564F" w:rsidP="00EC50CD">
            <w:pPr>
              <w:jc w:val="center"/>
            </w:pPr>
            <w:r w:rsidRPr="004B643A">
              <w:t>3</w:t>
            </w:r>
          </w:p>
        </w:tc>
        <w:tc>
          <w:tcPr>
            <w:tcW w:w="1260" w:type="dxa"/>
          </w:tcPr>
          <w:p w:rsidR="0091564F" w:rsidRPr="004B643A" w:rsidRDefault="0091564F" w:rsidP="00EC50CD">
            <w:pPr>
              <w:jc w:val="center"/>
            </w:pPr>
            <w:r w:rsidRPr="004B643A">
              <w:t>11.20.-11.40.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№6</w:t>
            </w:r>
          </w:p>
        </w:tc>
        <w:tc>
          <w:tcPr>
            <w:tcW w:w="724" w:type="dxa"/>
          </w:tcPr>
          <w:p w:rsidR="0091564F" w:rsidRPr="004B643A" w:rsidRDefault="0091564F" w:rsidP="00EC50CD">
            <w:pPr>
              <w:jc w:val="center"/>
            </w:pPr>
            <w:r w:rsidRPr="004B643A">
              <w:t>4</w:t>
            </w:r>
          </w:p>
        </w:tc>
        <w:tc>
          <w:tcPr>
            <w:tcW w:w="1260" w:type="dxa"/>
          </w:tcPr>
          <w:p w:rsidR="0091564F" w:rsidRPr="004B643A" w:rsidRDefault="0091564F" w:rsidP="00EC50CD">
            <w:pPr>
              <w:jc w:val="center"/>
            </w:pPr>
            <w:r w:rsidRPr="004B643A">
              <w:t>17.50.-18.10.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Общее фортепиано для народников</w:t>
            </w:r>
          </w:p>
        </w:tc>
        <w:tc>
          <w:tcPr>
            <w:tcW w:w="724"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7</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r w:rsidRPr="004B643A">
              <w:t>08.50-09.30.</w:t>
            </w: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8</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p>
        </w:tc>
        <w:tc>
          <w:tcPr>
            <w:tcW w:w="1350" w:type="dxa"/>
          </w:tcPr>
          <w:p w:rsidR="0091564F" w:rsidRPr="004B643A" w:rsidRDefault="0091564F" w:rsidP="00EC50CD">
            <w:pPr>
              <w:jc w:val="center"/>
            </w:pPr>
            <w:r w:rsidRPr="004B643A">
              <w:t>08.00-08.50</w:t>
            </w:r>
          </w:p>
        </w:tc>
        <w:tc>
          <w:tcPr>
            <w:tcW w:w="1174" w:type="dxa"/>
          </w:tcPr>
          <w:p w:rsidR="0091564F" w:rsidRPr="004B643A" w:rsidRDefault="0091564F" w:rsidP="00EC50CD">
            <w:pPr>
              <w:jc w:val="center"/>
            </w:pPr>
          </w:p>
        </w:tc>
      </w:tr>
      <w:tr w:rsidR="0091564F" w:rsidRPr="004B643A" w:rsidTr="00EC50CD">
        <w:tc>
          <w:tcPr>
            <w:tcW w:w="2857" w:type="dxa"/>
          </w:tcPr>
          <w:p w:rsidR="0091564F" w:rsidRPr="004B643A" w:rsidRDefault="0091564F" w:rsidP="00EC50CD">
            <w:pPr>
              <w:jc w:val="center"/>
            </w:pPr>
            <w:r w:rsidRPr="004B643A">
              <w:t>Ученик № 9</w:t>
            </w:r>
          </w:p>
        </w:tc>
        <w:tc>
          <w:tcPr>
            <w:tcW w:w="724" w:type="dxa"/>
          </w:tcPr>
          <w:p w:rsidR="0091564F" w:rsidRPr="004B643A" w:rsidRDefault="0091564F" w:rsidP="00EC50CD">
            <w:pPr>
              <w:jc w:val="center"/>
            </w:pPr>
            <w:r w:rsidRPr="004B643A">
              <w:t>2</w:t>
            </w:r>
          </w:p>
        </w:tc>
        <w:tc>
          <w:tcPr>
            <w:tcW w:w="1260" w:type="dxa"/>
          </w:tcPr>
          <w:p w:rsidR="0091564F" w:rsidRPr="004B643A" w:rsidRDefault="0091564F" w:rsidP="00EC50CD">
            <w:pPr>
              <w:jc w:val="center"/>
            </w:pPr>
          </w:p>
        </w:tc>
        <w:tc>
          <w:tcPr>
            <w:tcW w:w="1260" w:type="dxa"/>
          </w:tcPr>
          <w:p w:rsidR="0091564F" w:rsidRPr="004B643A" w:rsidRDefault="0091564F" w:rsidP="00EC50CD">
            <w:pPr>
              <w:jc w:val="center"/>
            </w:pPr>
          </w:p>
        </w:tc>
        <w:tc>
          <w:tcPr>
            <w:tcW w:w="1241" w:type="dxa"/>
          </w:tcPr>
          <w:p w:rsidR="0091564F" w:rsidRPr="004B643A" w:rsidRDefault="0091564F" w:rsidP="00EC50CD">
            <w:pPr>
              <w:jc w:val="center"/>
            </w:pPr>
          </w:p>
        </w:tc>
        <w:tc>
          <w:tcPr>
            <w:tcW w:w="1099" w:type="dxa"/>
          </w:tcPr>
          <w:p w:rsidR="0091564F" w:rsidRPr="004B643A" w:rsidRDefault="0091564F" w:rsidP="00EC50CD">
            <w:pPr>
              <w:jc w:val="center"/>
            </w:pPr>
            <w:r w:rsidRPr="004B643A">
              <w:t>14.00-14.40</w:t>
            </w:r>
          </w:p>
        </w:tc>
        <w:tc>
          <w:tcPr>
            <w:tcW w:w="1350" w:type="dxa"/>
          </w:tcPr>
          <w:p w:rsidR="0091564F" w:rsidRPr="004B643A" w:rsidRDefault="0091564F" w:rsidP="00EC50CD">
            <w:pPr>
              <w:jc w:val="center"/>
            </w:pPr>
          </w:p>
        </w:tc>
        <w:tc>
          <w:tcPr>
            <w:tcW w:w="1174" w:type="dxa"/>
          </w:tcPr>
          <w:p w:rsidR="0091564F" w:rsidRPr="004B643A" w:rsidRDefault="0091564F" w:rsidP="00EC50CD">
            <w:pPr>
              <w:jc w:val="center"/>
            </w:pPr>
          </w:p>
        </w:tc>
      </w:tr>
    </w:tbl>
    <w:p w:rsidR="0091564F" w:rsidRPr="004B643A" w:rsidRDefault="0091564F" w:rsidP="000565F1">
      <w:pPr>
        <w:jc w:val="center"/>
      </w:pPr>
    </w:p>
    <w:p w:rsidR="0091564F" w:rsidRPr="004B643A" w:rsidRDefault="0091564F" w:rsidP="000565F1">
      <w:pPr>
        <w:jc w:val="center"/>
      </w:pPr>
      <w:r w:rsidRPr="004B643A">
        <w:t>Преподаватель ___________________Е.В.Тирских</w:t>
      </w:r>
    </w:p>
    <w:p w:rsidR="0091564F" w:rsidRPr="004B643A" w:rsidRDefault="0091564F" w:rsidP="000565F1">
      <w:pPr>
        <w:rPr>
          <w:b/>
        </w:rPr>
      </w:pPr>
      <w:r w:rsidRPr="004B643A">
        <w:t xml:space="preserve"> </w:t>
      </w:r>
    </w:p>
    <w:p w:rsidR="0091564F" w:rsidRPr="004B643A" w:rsidRDefault="0091564F" w:rsidP="000565F1">
      <w:pPr>
        <w:jc w:val="center"/>
      </w:pPr>
    </w:p>
    <w:p w:rsidR="0091564F" w:rsidRPr="004B643A" w:rsidRDefault="0091564F" w:rsidP="000565F1">
      <w:pPr>
        <w:jc w:val="center"/>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jc w:val="right"/>
      </w:pPr>
    </w:p>
    <w:p w:rsidR="0091564F" w:rsidRPr="004B643A" w:rsidRDefault="0091564F" w:rsidP="00EC50CD">
      <w:pPr>
        <w:sectPr w:rsidR="0091564F" w:rsidRPr="004B643A" w:rsidSect="00F4234E">
          <w:pgSz w:w="11906" w:h="16838"/>
          <w:pgMar w:top="1079" w:right="926" w:bottom="899" w:left="1260" w:header="709" w:footer="709" w:gutter="0"/>
          <w:cols w:space="708"/>
          <w:docGrid w:linePitch="360"/>
        </w:sectPr>
      </w:pPr>
    </w:p>
    <w:p w:rsidR="0091564F" w:rsidRPr="004B643A" w:rsidRDefault="0091564F" w:rsidP="00EC50CD">
      <w:pPr>
        <w:jc w:val="right"/>
      </w:pPr>
      <w:r w:rsidRPr="004B643A">
        <w:t>ПРИЛОЖЕНИЕ  11</w:t>
      </w:r>
    </w:p>
    <w:p w:rsidR="0091564F" w:rsidRPr="004B643A" w:rsidRDefault="0091564F" w:rsidP="00EC50CD">
      <w:pPr>
        <w:jc w:val="center"/>
        <w:rPr>
          <w:b/>
        </w:rPr>
      </w:pPr>
      <w:r w:rsidRPr="004B643A">
        <w:rPr>
          <w:b/>
        </w:rPr>
        <w:t xml:space="preserve">Расписание групповых занятий на инструментальном отделении </w:t>
      </w:r>
    </w:p>
    <w:p w:rsidR="0091564F" w:rsidRPr="004B643A" w:rsidRDefault="0091564F" w:rsidP="00EC50CD">
      <w:pPr>
        <w:jc w:val="center"/>
        <w:rPr>
          <w:b/>
        </w:rPr>
      </w:pPr>
      <w:r w:rsidRPr="004B643A">
        <w:rPr>
          <w:b/>
        </w:rPr>
        <w:t xml:space="preserve">МКОУ ДОД Усть-Удинской районной ДШИ </w:t>
      </w:r>
    </w:p>
    <w:p w:rsidR="0091564F" w:rsidRPr="004B643A" w:rsidRDefault="0091564F" w:rsidP="00EC50CD">
      <w:pPr>
        <w:jc w:val="center"/>
        <w:rPr>
          <w:b/>
        </w:rPr>
      </w:pPr>
      <w:r w:rsidRPr="004B643A">
        <w:rPr>
          <w:b/>
        </w:rPr>
        <w:t>на 2014-2015 учебный год</w:t>
      </w:r>
    </w:p>
    <w:p w:rsidR="0091564F" w:rsidRPr="004B643A" w:rsidRDefault="0091564F" w:rsidP="00EC50CD">
      <w:pPr>
        <w:jc w:val="center"/>
        <w:rPr>
          <w:b/>
        </w:rPr>
      </w:pPr>
    </w:p>
    <w:tbl>
      <w:tblPr>
        <w:tblW w:w="11939" w:type="dxa"/>
        <w:jc w:val="center"/>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7"/>
        <w:gridCol w:w="3260"/>
        <w:gridCol w:w="3827"/>
        <w:gridCol w:w="3115"/>
      </w:tblGrid>
      <w:tr w:rsidR="0091564F" w:rsidRPr="004B643A" w:rsidTr="00EC50CD">
        <w:trPr>
          <w:jc w:val="center"/>
        </w:trPr>
        <w:tc>
          <w:tcPr>
            <w:tcW w:w="1737" w:type="dxa"/>
            <w:vMerge w:val="restart"/>
            <w:tcBorders>
              <w:tr2bl w:val="single" w:sz="4" w:space="0" w:color="auto"/>
            </w:tcBorders>
          </w:tcPr>
          <w:p w:rsidR="0091564F" w:rsidRPr="004B643A" w:rsidRDefault="0091564F" w:rsidP="00EC50CD">
            <w:pPr>
              <w:spacing w:before="100" w:beforeAutospacing="1" w:after="100" w:afterAutospacing="1"/>
            </w:pPr>
            <w:r w:rsidRPr="004B643A">
              <w:t>Преп.</w:t>
            </w:r>
          </w:p>
          <w:p w:rsidR="0091564F" w:rsidRPr="004B643A" w:rsidRDefault="0091564F" w:rsidP="00EC50CD">
            <w:pPr>
              <w:spacing w:before="100" w:beforeAutospacing="1" w:after="100" w:afterAutospacing="1"/>
              <w:jc w:val="center"/>
            </w:pPr>
            <w:r w:rsidRPr="004B643A">
              <w:t xml:space="preserve">            День недели</w:t>
            </w:r>
          </w:p>
        </w:tc>
        <w:tc>
          <w:tcPr>
            <w:tcW w:w="3260" w:type="dxa"/>
          </w:tcPr>
          <w:p w:rsidR="0091564F" w:rsidRPr="004B643A" w:rsidRDefault="0091564F" w:rsidP="00EC50CD">
            <w:pPr>
              <w:spacing w:before="100" w:beforeAutospacing="1" w:after="100" w:afterAutospacing="1"/>
              <w:rPr>
                <w:b/>
              </w:rPr>
            </w:pPr>
            <w:r w:rsidRPr="004B643A">
              <w:rPr>
                <w:b/>
              </w:rPr>
              <w:t>Тирских Е. В.</w:t>
            </w:r>
          </w:p>
        </w:tc>
        <w:tc>
          <w:tcPr>
            <w:tcW w:w="3827" w:type="dxa"/>
          </w:tcPr>
          <w:p w:rsidR="0091564F" w:rsidRPr="004B643A" w:rsidRDefault="0091564F" w:rsidP="00EC50CD">
            <w:pPr>
              <w:tabs>
                <w:tab w:val="left" w:pos="3189"/>
              </w:tabs>
              <w:spacing w:before="100" w:beforeAutospacing="1" w:after="100" w:afterAutospacing="1"/>
              <w:rPr>
                <w:b/>
              </w:rPr>
            </w:pPr>
            <w:r w:rsidRPr="004B643A">
              <w:rPr>
                <w:b/>
              </w:rPr>
              <w:t>Мостовенко Г. А.</w:t>
            </w:r>
          </w:p>
        </w:tc>
        <w:tc>
          <w:tcPr>
            <w:tcW w:w="3115" w:type="dxa"/>
          </w:tcPr>
          <w:p w:rsidR="0091564F" w:rsidRPr="004B643A" w:rsidRDefault="0091564F" w:rsidP="00EC50CD">
            <w:pPr>
              <w:spacing w:before="100" w:beforeAutospacing="1" w:after="100" w:afterAutospacing="1"/>
              <w:rPr>
                <w:b/>
              </w:rPr>
            </w:pPr>
            <w:r w:rsidRPr="004B643A">
              <w:rPr>
                <w:b/>
              </w:rPr>
              <w:t>Мишуров Д. В.</w:t>
            </w:r>
          </w:p>
        </w:tc>
      </w:tr>
      <w:tr w:rsidR="0091564F" w:rsidRPr="004B643A" w:rsidTr="00EC50CD">
        <w:trPr>
          <w:jc w:val="center"/>
        </w:trPr>
        <w:tc>
          <w:tcPr>
            <w:tcW w:w="1737" w:type="dxa"/>
            <w:vMerge/>
          </w:tcPr>
          <w:p w:rsidR="0091564F" w:rsidRPr="004B643A" w:rsidRDefault="0091564F" w:rsidP="00EC50CD">
            <w:pPr>
              <w:spacing w:before="100" w:beforeAutospacing="1" w:after="100" w:afterAutospacing="1"/>
              <w:jc w:val="center"/>
              <w:rPr>
                <w:b/>
              </w:rPr>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Понедельник</w:t>
            </w:r>
          </w:p>
        </w:tc>
        <w:tc>
          <w:tcPr>
            <w:tcW w:w="3260" w:type="dxa"/>
          </w:tcPr>
          <w:p w:rsidR="0091564F" w:rsidRPr="004B643A" w:rsidRDefault="0091564F" w:rsidP="00EC50CD">
            <w:pPr>
              <w:spacing w:before="100" w:beforeAutospacing="1" w:after="100" w:afterAutospacing="1"/>
            </w:pPr>
            <w:r w:rsidRPr="004B643A">
              <w:t>-</w:t>
            </w:r>
          </w:p>
        </w:tc>
        <w:tc>
          <w:tcPr>
            <w:tcW w:w="3827" w:type="dxa"/>
          </w:tcPr>
          <w:p w:rsidR="0091564F" w:rsidRPr="004B643A" w:rsidRDefault="0091564F" w:rsidP="00EC50CD">
            <w:pPr>
              <w:spacing w:before="100" w:beforeAutospacing="1" w:after="100" w:afterAutospacing="1"/>
            </w:pPr>
            <w:r w:rsidRPr="004B643A">
              <w:t>08.50-09.30, 09.40-10.00– Сольфеджио 3 кл. Каб. № 2</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w:t>
            </w:r>
          </w:p>
        </w:tc>
        <w:tc>
          <w:tcPr>
            <w:tcW w:w="3827" w:type="dxa"/>
          </w:tcPr>
          <w:p w:rsidR="0091564F" w:rsidRPr="004B643A" w:rsidRDefault="0091564F" w:rsidP="00EC50CD">
            <w:pPr>
              <w:spacing w:before="100" w:beforeAutospacing="1" w:after="100" w:afterAutospacing="1"/>
            </w:pPr>
            <w:r w:rsidRPr="004B643A">
              <w:t>10.10-10.50, 11.00-11.20- Сольфеджио 4 кл. Каб. № 2 1 гр.</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jc w:val="center"/>
              <w:rPr>
                <w:b/>
              </w:rPr>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14.50-15.30 –Слушание музыки 2 кл (8 лет)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15.40-16.20, 16.30- 16.50- Сольфеджио (5 кл. нар, 7 ф-но)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p>
        </w:tc>
        <w:tc>
          <w:tcPr>
            <w:tcW w:w="3827" w:type="dxa"/>
          </w:tcPr>
          <w:p w:rsidR="0091564F" w:rsidRPr="004B643A" w:rsidRDefault="0091564F" w:rsidP="00EC50CD">
            <w:pPr>
              <w:spacing w:before="100" w:beforeAutospacing="1" w:after="100" w:afterAutospacing="1"/>
            </w:pPr>
            <w:r w:rsidRPr="004B643A">
              <w:t>17.00-17.40 – Хор старшие классы  Каб. № 2</w:t>
            </w:r>
          </w:p>
        </w:tc>
        <w:tc>
          <w:tcPr>
            <w:tcW w:w="3115" w:type="dxa"/>
          </w:tcPr>
          <w:p w:rsidR="0091564F" w:rsidRPr="004B643A" w:rsidRDefault="0091564F" w:rsidP="00EC50CD">
            <w:pPr>
              <w:spacing w:before="100" w:beforeAutospacing="1" w:after="100" w:afterAutospacing="1"/>
            </w:pPr>
            <w:r w:rsidRPr="004B643A">
              <w:t>17.20-17.40- концерт-во</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Вторник</w:t>
            </w: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08.50-09.30,  09.40-10.00 – Сольфеджио 2 кл (5 лет) К. №1 1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09.40-10.20- Сольфеджио 1 кл (8 лет) К № 2 1 гр.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p>
        </w:tc>
        <w:tc>
          <w:tcPr>
            <w:tcW w:w="3827" w:type="dxa"/>
          </w:tcPr>
          <w:p w:rsidR="0091564F" w:rsidRPr="004B643A" w:rsidRDefault="0091564F" w:rsidP="00EC50CD">
            <w:pPr>
              <w:spacing w:before="100" w:beforeAutospacing="1" w:after="100" w:afterAutospacing="1"/>
            </w:pPr>
            <w:r w:rsidRPr="004B643A">
              <w:t>10.30-11.10 – Хор старшие классы Каб. № 2  1 гр.</w:t>
            </w:r>
          </w:p>
        </w:tc>
        <w:tc>
          <w:tcPr>
            <w:tcW w:w="3115" w:type="dxa"/>
          </w:tcPr>
          <w:p w:rsidR="0091564F" w:rsidRPr="004B643A" w:rsidRDefault="0091564F" w:rsidP="00EC50CD">
            <w:pPr>
              <w:spacing w:before="100" w:beforeAutospacing="1" w:after="100" w:afterAutospacing="1"/>
            </w:pPr>
            <w:r w:rsidRPr="004B643A">
              <w:t>10.50-11.10 -  концертм-во</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14.50-15.30, 15.40-16.00- Сольфеджио 2 кл (5 лет) Каб № 1 2 гр.</w:t>
            </w:r>
          </w:p>
        </w:tc>
        <w:tc>
          <w:tcPr>
            <w:tcW w:w="3827" w:type="dxa"/>
          </w:tcPr>
          <w:p w:rsidR="0091564F" w:rsidRPr="004B643A" w:rsidRDefault="0091564F" w:rsidP="00EC50CD">
            <w:pPr>
              <w:spacing w:before="100" w:beforeAutospacing="1" w:after="100" w:afterAutospacing="1"/>
            </w:pPr>
          </w:p>
        </w:tc>
        <w:tc>
          <w:tcPr>
            <w:tcW w:w="3115" w:type="dxa"/>
          </w:tcPr>
          <w:p w:rsidR="0091564F" w:rsidRPr="004B643A" w:rsidRDefault="0091564F" w:rsidP="00EC50CD">
            <w:pPr>
              <w:spacing w:before="100" w:beforeAutospacing="1" w:after="100" w:afterAutospacing="1"/>
            </w:pPr>
            <w:r w:rsidRPr="004B643A">
              <w:t>14.50-15.30 – Сольфеджио 1 кл (8 лет) К. № 2 2 гр.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16.10-16.50, 17.00-17.20 – Сольфеджио 2 кл (8 лет)   2  гр.Каб № 1</w:t>
            </w:r>
          </w:p>
          <w:p w:rsidR="0091564F" w:rsidRPr="004B643A" w:rsidRDefault="0091564F" w:rsidP="00EC50CD">
            <w:pPr>
              <w:spacing w:before="100" w:beforeAutospacing="1" w:after="100" w:afterAutospacing="1"/>
            </w:pPr>
          </w:p>
        </w:tc>
        <w:tc>
          <w:tcPr>
            <w:tcW w:w="3827" w:type="dxa"/>
          </w:tcPr>
          <w:p w:rsidR="0091564F" w:rsidRPr="004B643A" w:rsidRDefault="0091564F" w:rsidP="00EC50CD">
            <w:pPr>
              <w:spacing w:before="100" w:beforeAutospacing="1" w:after="100" w:afterAutospacing="1"/>
            </w:pPr>
            <w:r w:rsidRPr="004B643A">
              <w:t>15.4016.20, 16.30-16.50 –Сольфеджио  4 кл. Каб. № 2   2 гр.</w:t>
            </w:r>
          </w:p>
        </w:tc>
        <w:tc>
          <w:tcPr>
            <w:tcW w:w="3115" w:type="dxa"/>
          </w:tcPr>
          <w:p w:rsidR="0091564F" w:rsidRPr="004B643A" w:rsidRDefault="0091564F" w:rsidP="00EC50CD">
            <w:pPr>
              <w:spacing w:before="100" w:beforeAutospacing="1" w:after="100" w:afterAutospacing="1"/>
            </w:pP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Среда</w:t>
            </w: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08.50-09.30 – Слушание музыки 2 кл. Каб. № 1   1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09.40-.10.20 – Теория музыки (5 кл. нар, 7кл ф-но) Каб № 1   1 гр</w:t>
            </w:r>
          </w:p>
        </w:tc>
        <w:tc>
          <w:tcPr>
            <w:tcW w:w="3827" w:type="dxa"/>
          </w:tcPr>
          <w:p w:rsidR="0091564F" w:rsidRPr="004B643A" w:rsidRDefault="0091564F" w:rsidP="00EC50CD">
            <w:pPr>
              <w:spacing w:before="100" w:beforeAutospacing="1" w:after="100" w:afterAutospacing="1"/>
            </w:pPr>
            <w:r w:rsidRPr="004B643A">
              <w:t>09.40-10.20-Хор младшие классыКаб. № 2  1 гр.</w:t>
            </w:r>
          </w:p>
        </w:tc>
        <w:tc>
          <w:tcPr>
            <w:tcW w:w="3115" w:type="dxa"/>
          </w:tcPr>
          <w:p w:rsidR="0091564F" w:rsidRPr="004B643A" w:rsidRDefault="0091564F" w:rsidP="00EC50CD">
            <w:pPr>
              <w:spacing w:before="100" w:beforeAutospacing="1" w:after="100" w:afterAutospacing="1"/>
            </w:pPr>
            <w:r w:rsidRPr="004B643A">
              <w:t>10.00-10.20 – концертм-во (хор)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10.30-11.10, 11.20- 11.40 – Музлитература (5 кл. нар, 7 кл ф-но) Каб № 1   1 гр</w:t>
            </w:r>
          </w:p>
        </w:tc>
        <w:tc>
          <w:tcPr>
            <w:tcW w:w="3827" w:type="dxa"/>
          </w:tcPr>
          <w:p w:rsidR="0091564F" w:rsidRPr="004B643A" w:rsidRDefault="0091564F" w:rsidP="00EC50CD">
            <w:pPr>
              <w:spacing w:before="100" w:beforeAutospacing="1" w:after="100" w:afterAutospacing="1"/>
            </w:pPr>
            <w:r w:rsidRPr="004B643A">
              <w:t>10.30-11.10 – Вокальный ансамбль  Каб. № 2</w:t>
            </w:r>
          </w:p>
        </w:tc>
        <w:tc>
          <w:tcPr>
            <w:tcW w:w="3115" w:type="dxa"/>
          </w:tcPr>
          <w:p w:rsidR="0091564F" w:rsidRPr="004B643A" w:rsidRDefault="0091564F" w:rsidP="00EC50CD">
            <w:pPr>
              <w:spacing w:before="100" w:beforeAutospacing="1" w:after="100" w:afterAutospacing="1"/>
            </w:pPr>
            <w:r w:rsidRPr="004B643A">
              <w:t>10.50-11.10 – концертм–во (анс)</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w:t>
            </w:r>
          </w:p>
        </w:tc>
        <w:tc>
          <w:tcPr>
            <w:tcW w:w="3827" w:type="dxa"/>
          </w:tcPr>
          <w:p w:rsidR="0091564F" w:rsidRPr="004B643A" w:rsidRDefault="0091564F" w:rsidP="00EC50CD">
            <w:pPr>
              <w:spacing w:before="100" w:beforeAutospacing="1" w:after="100" w:afterAutospacing="1"/>
            </w:pPr>
            <w:r w:rsidRPr="004B643A">
              <w:t>14.50-15.30 – Хор младшие классы К № 2  2 гр.</w:t>
            </w:r>
          </w:p>
        </w:tc>
        <w:tc>
          <w:tcPr>
            <w:tcW w:w="3115" w:type="dxa"/>
          </w:tcPr>
          <w:p w:rsidR="0091564F" w:rsidRPr="004B643A" w:rsidRDefault="0091564F" w:rsidP="00EC50CD">
            <w:pPr>
              <w:spacing w:before="100" w:beforeAutospacing="1" w:after="100" w:afterAutospacing="1"/>
            </w:pPr>
            <w:r w:rsidRPr="004B643A">
              <w:t>15.10-15.30 – концертм-во (хор)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15.40-16.20 – Слушание музыки 2 кл. Каб. № 1   3 гр.</w:t>
            </w:r>
          </w:p>
        </w:tc>
        <w:tc>
          <w:tcPr>
            <w:tcW w:w="3827" w:type="dxa"/>
          </w:tcPr>
          <w:p w:rsidR="0091564F" w:rsidRPr="004B643A" w:rsidRDefault="0091564F" w:rsidP="00EC50CD">
            <w:pPr>
              <w:spacing w:before="100" w:beforeAutospacing="1" w:after="100" w:afterAutospacing="1"/>
            </w:pPr>
            <w:r w:rsidRPr="004B643A">
              <w:t>15.40-16.20, 16.30-16.50- Хор старшие классы  Каб. № 2 2 гр.</w:t>
            </w:r>
          </w:p>
        </w:tc>
        <w:tc>
          <w:tcPr>
            <w:tcW w:w="3115" w:type="dxa"/>
          </w:tcPr>
          <w:p w:rsidR="0091564F" w:rsidRPr="004B643A" w:rsidRDefault="0091564F" w:rsidP="00EC50CD">
            <w:pPr>
              <w:spacing w:before="100" w:beforeAutospacing="1" w:after="100" w:afterAutospacing="1"/>
            </w:pPr>
            <w:r w:rsidRPr="004B643A">
              <w:t>16.30-16.50 – концертм-во (хор)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Четверг</w:t>
            </w: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08.50-09.30, 09.40-10.00 –Сольф-жио 2 кл. (8 лет) 2 гр.Каб № 1</w:t>
            </w:r>
          </w:p>
        </w:tc>
        <w:tc>
          <w:tcPr>
            <w:tcW w:w="3827" w:type="dxa"/>
          </w:tcPr>
          <w:p w:rsidR="0091564F" w:rsidRPr="004B643A" w:rsidRDefault="0091564F" w:rsidP="00EC50CD">
            <w:pPr>
              <w:spacing w:before="100" w:beforeAutospacing="1" w:after="100" w:afterAutospacing="1"/>
            </w:pPr>
            <w:r w:rsidRPr="004B643A">
              <w:t>09.40-10.20 – Музлитература (3нар. – 5 ф-но)  Каб. № 2</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10.10-10.50, 11.00-11.20– Сольфеджио (5 кл. нар, 7 кл ф-но) Каб № 1   1 гр.</w:t>
            </w:r>
          </w:p>
        </w:tc>
        <w:tc>
          <w:tcPr>
            <w:tcW w:w="3827" w:type="dxa"/>
          </w:tcPr>
          <w:p w:rsidR="0091564F" w:rsidRPr="004B643A" w:rsidRDefault="0091564F" w:rsidP="00EC50CD">
            <w:pPr>
              <w:spacing w:before="100" w:beforeAutospacing="1" w:after="100" w:afterAutospacing="1"/>
            </w:pP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14.50-15.30 , 15.40-16.00– Сольфеджио 2 кл (8лет) Каб № 1 3 гр.</w:t>
            </w:r>
          </w:p>
        </w:tc>
        <w:tc>
          <w:tcPr>
            <w:tcW w:w="3827" w:type="dxa"/>
          </w:tcPr>
          <w:p w:rsidR="0091564F" w:rsidRPr="004B643A" w:rsidRDefault="0091564F" w:rsidP="00EC50CD">
            <w:pPr>
              <w:spacing w:before="100" w:beforeAutospacing="1" w:after="100" w:afterAutospacing="1"/>
            </w:pPr>
            <w:r w:rsidRPr="004B643A">
              <w:t>14.50-15.50 – Музлитература (4 нар. – 6 ф-но) Каб. № 2</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16.10-16.50 – Теория музыки (5 кл нар, 7 кл ф-но) Каб № 1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17.00-17.40, 17.50-18.10 – Музлитература (5 кл нар.,7 кл. ф-но) Каб № 1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p>
        </w:tc>
        <w:tc>
          <w:tcPr>
            <w:tcW w:w="3827" w:type="dxa"/>
          </w:tcPr>
          <w:p w:rsidR="0091564F" w:rsidRPr="004B643A" w:rsidRDefault="0091564F" w:rsidP="00EC50CD">
            <w:pPr>
              <w:spacing w:before="100" w:beforeAutospacing="1" w:after="100" w:afterAutospacing="1"/>
            </w:pPr>
          </w:p>
          <w:p w:rsidR="0091564F" w:rsidRPr="004B643A" w:rsidRDefault="0091564F" w:rsidP="00EC50CD">
            <w:pPr>
              <w:spacing w:before="100" w:beforeAutospacing="1" w:after="100" w:afterAutospacing="1"/>
            </w:pPr>
          </w:p>
        </w:tc>
        <w:tc>
          <w:tcPr>
            <w:tcW w:w="3115" w:type="dxa"/>
          </w:tcPr>
          <w:p w:rsidR="0091564F" w:rsidRPr="004B643A" w:rsidRDefault="0091564F" w:rsidP="00EC50CD">
            <w:pPr>
              <w:spacing w:before="100" w:beforeAutospacing="1" w:after="100" w:afterAutospacing="1"/>
            </w:pP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Пятница</w:t>
            </w: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08.50-09.30 – Музлитература 2 кл. Каб № 1 1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w:t>
            </w:r>
          </w:p>
        </w:tc>
        <w:tc>
          <w:tcPr>
            <w:tcW w:w="3827" w:type="dxa"/>
          </w:tcPr>
          <w:p w:rsidR="0091564F" w:rsidRPr="004B643A" w:rsidRDefault="0091564F" w:rsidP="00EC50CD">
            <w:pPr>
              <w:spacing w:before="100" w:beforeAutospacing="1" w:after="100" w:afterAutospacing="1"/>
            </w:pPr>
            <w:r w:rsidRPr="004B643A">
              <w:t>09.40.-10.20 , 10.30-10.50– Хор старшие кл. Каб. № 2</w:t>
            </w:r>
          </w:p>
        </w:tc>
        <w:tc>
          <w:tcPr>
            <w:tcW w:w="3115" w:type="dxa"/>
          </w:tcPr>
          <w:p w:rsidR="0091564F" w:rsidRPr="004B643A" w:rsidRDefault="0091564F" w:rsidP="00EC50CD">
            <w:pPr>
              <w:spacing w:before="100" w:beforeAutospacing="1" w:after="100" w:afterAutospacing="1"/>
            </w:pPr>
            <w:r w:rsidRPr="004B643A">
              <w:t xml:space="preserve">09.40 – 10.20 – Слушание музыки 1 кл. (8 лет) Каб. № 1 1 гр. </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p>
        </w:tc>
        <w:tc>
          <w:tcPr>
            <w:tcW w:w="3827" w:type="dxa"/>
          </w:tcPr>
          <w:p w:rsidR="0091564F" w:rsidRPr="004B643A" w:rsidRDefault="0091564F" w:rsidP="00EC50CD">
            <w:pPr>
              <w:spacing w:before="100" w:beforeAutospacing="1" w:after="100" w:afterAutospacing="1"/>
            </w:pPr>
          </w:p>
        </w:tc>
        <w:tc>
          <w:tcPr>
            <w:tcW w:w="3115" w:type="dxa"/>
          </w:tcPr>
          <w:p w:rsidR="0091564F" w:rsidRPr="004B643A" w:rsidRDefault="0091564F" w:rsidP="00EC50CD">
            <w:pPr>
              <w:spacing w:before="100" w:beforeAutospacing="1" w:after="100" w:afterAutospacing="1"/>
            </w:pPr>
            <w:r w:rsidRPr="004B643A">
              <w:t>10.30- 10.50 – Концертм-во (хор)</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 xml:space="preserve">14.50-15.30 – Слушание музыки 1 кл. Каб № 1 2 гр. </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16.30-17.10 – Музлитература 2 кл. Каб № 1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rPr>
                <w:b/>
              </w:rPr>
            </w:pPr>
            <w:r w:rsidRPr="004B643A">
              <w:rPr>
                <w:b/>
                <w:sz w:val="22"/>
                <w:szCs w:val="22"/>
              </w:rPr>
              <w:t>Суббота</w:t>
            </w:r>
          </w:p>
        </w:tc>
        <w:tc>
          <w:tcPr>
            <w:tcW w:w="10202" w:type="dxa"/>
            <w:gridSpan w:val="3"/>
          </w:tcPr>
          <w:p w:rsidR="0091564F" w:rsidRPr="004B643A" w:rsidRDefault="0091564F" w:rsidP="00EC50CD">
            <w:pPr>
              <w:spacing w:before="100" w:beforeAutospacing="1" w:after="100" w:afterAutospacing="1"/>
              <w:jc w:val="center"/>
              <w:rPr>
                <w:b/>
              </w:rPr>
            </w:pPr>
            <w:r w:rsidRPr="004B643A">
              <w:rPr>
                <w:b/>
              </w:rPr>
              <w:t>1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Третья суббота месяца</w:t>
            </w:r>
          </w:p>
        </w:tc>
        <w:tc>
          <w:tcPr>
            <w:tcW w:w="3827" w:type="dxa"/>
          </w:tcPr>
          <w:p w:rsidR="0091564F" w:rsidRPr="004B643A" w:rsidRDefault="0091564F" w:rsidP="00EC50CD">
            <w:pPr>
              <w:spacing w:before="100" w:beforeAutospacing="1" w:after="100" w:afterAutospacing="1"/>
            </w:pPr>
            <w:r w:rsidRPr="004B643A">
              <w:t xml:space="preserve">1 суббота месяца </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9.20-10.00- консульт. по сольф 2 кл (8) 1 гр.</w:t>
            </w:r>
          </w:p>
        </w:tc>
        <w:tc>
          <w:tcPr>
            <w:tcW w:w="3827" w:type="dxa"/>
          </w:tcPr>
          <w:p w:rsidR="0091564F" w:rsidRPr="004B643A" w:rsidRDefault="0091564F" w:rsidP="00EC50CD">
            <w:pPr>
              <w:spacing w:before="100" w:beforeAutospacing="1" w:after="100" w:afterAutospacing="1"/>
            </w:pPr>
            <w:r w:rsidRPr="004B643A">
              <w:t>17.00-17.40;17.50- 18.30 – сводный хор младших классов</w:t>
            </w:r>
          </w:p>
        </w:tc>
        <w:tc>
          <w:tcPr>
            <w:tcW w:w="3115" w:type="dxa"/>
          </w:tcPr>
          <w:p w:rsidR="0091564F" w:rsidRPr="004B643A" w:rsidRDefault="0091564F" w:rsidP="00EC50CD">
            <w:pPr>
              <w:spacing w:before="100" w:beforeAutospacing="1" w:after="100" w:afterAutospacing="1"/>
            </w:pPr>
            <w:r w:rsidRPr="004B643A">
              <w:t>17.00 – 18.20 – концертм-во</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10.10 – 10.50 – консульт по сольф 2 кл (5) 1 гр.</w:t>
            </w:r>
          </w:p>
        </w:tc>
        <w:tc>
          <w:tcPr>
            <w:tcW w:w="3827" w:type="dxa"/>
          </w:tcPr>
          <w:p w:rsidR="0091564F" w:rsidRPr="004B643A" w:rsidRDefault="0091564F" w:rsidP="00EC50CD">
            <w:pPr>
              <w:spacing w:before="100" w:beforeAutospacing="1" w:after="100" w:afterAutospacing="1"/>
            </w:pPr>
            <w:r w:rsidRPr="004B643A">
              <w:t>2-я суббота месяца</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 xml:space="preserve">11.00-11.40 – консульт по музлит-ре 2 кл  1 гр. </w:t>
            </w:r>
          </w:p>
        </w:tc>
        <w:tc>
          <w:tcPr>
            <w:tcW w:w="3827" w:type="dxa"/>
          </w:tcPr>
          <w:p w:rsidR="0091564F" w:rsidRPr="004B643A" w:rsidRDefault="0091564F" w:rsidP="00EC50CD">
            <w:pPr>
              <w:spacing w:before="100" w:beforeAutospacing="1" w:after="100" w:afterAutospacing="1"/>
            </w:pPr>
            <w:r w:rsidRPr="004B643A">
              <w:t>17.00-17.40; 17.50- 18.30 – сводный хор старших  классов</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10202" w:type="dxa"/>
            <w:gridSpan w:val="3"/>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 xml:space="preserve">14.00-14.40 – консульт по сольф 2 кл (8) 2 гр </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14.50-15.30-консульт по сольф 2 кл (8) 3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 xml:space="preserve">15.40-16.20 – консульт по сольф 2 кл (5) 2 гр. </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r w:rsidR="0091564F" w:rsidRPr="004B643A" w:rsidTr="00EC50CD">
        <w:trPr>
          <w:jc w:val="center"/>
        </w:trPr>
        <w:tc>
          <w:tcPr>
            <w:tcW w:w="1737" w:type="dxa"/>
          </w:tcPr>
          <w:p w:rsidR="0091564F" w:rsidRPr="004B643A" w:rsidRDefault="0091564F" w:rsidP="00EC50CD">
            <w:pPr>
              <w:spacing w:before="100" w:beforeAutospacing="1" w:after="100" w:afterAutospacing="1"/>
            </w:pPr>
          </w:p>
        </w:tc>
        <w:tc>
          <w:tcPr>
            <w:tcW w:w="3260" w:type="dxa"/>
          </w:tcPr>
          <w:p w:rsidR="0091564F" w:rsidRPr="004B643A" w:rsidRDefault="0091564F" w:rsidP="00EC50CD">
            <w:pPr>
              <w:spacing w:before="100" w:beforeAutospacing="1" w:after="100" w:afterAutospacing="1"/>
            </w:pPr>
            <w:r w:rsidRPr="004B643A">
              <w:t>16.30-17.10 – консульт по музлит-ре 2 кл (5) 2 гр.</w:t>
            </w:r>
          </w:p>
        </w:tc>
        <w:tc>
          <w:tcPr>
            <w:tcW w:w="3827" w:type="dxa"/>
          </w:tcPr>
          <w:p w:rsidR="0091564F" w:rsidRPr="004B643A" w:rsidRDefault="0091564F" w:rsidP="00EC50CD">
            <w:pPr>
              <w:spacing w:before="100" w:beforeAutospacing="1" w:after="100" w:afterAutospacing="1"/>
            </w:pPr>
            <w:r w:rsidRPr="004B643A">
              <w:t>-</w:t>
            </w:r>
          </w:p>
        </w:tc>
        <w:tc>
          <w:tcPr>
            <w:tcW w:w="3115" w:type="dxa"/>
          </w:tcPr>
          <w:p w:rsidR="0091564F" w:rsidRPr="004B643A" w:rsidRDefault="0091564F" w:rsidP="00EC50CD">
            <w:pPr>
              <w:spacing w:before="100" w:beforeAutospacing="1" w:after="100" w:afterAutospacing="1"/>
            </w:pPr>
            <w:r w:rsidRPr="004B643A">
              <w:t>-</w:t>
            </w:r>
          </w:p>
        </w:tc>
      </w:tr>
    </w:tbl>
    <w:p w:rsidR="0091564F" w:rsidRPr="004B643A" w:rsidRDefault="0091564F" w:rsidP="00EC50CD"/>
    <w:p w:rsidR="0091564F" w:rsidRPr="004B643A" w:rsidRDefault="0091564F" w:rsidP="00EC50CD">
      <w:pPr>
        <w:jc w:val="center"/>
      </w:pPr>
    </w:p>
    <w:p w:rsidR="0091564F" w:rsidRPr="004B643A" w:rsidRDefault="0091564F" w:rsidP="00932F28">
      <w:pPr>
        <w:jc w:val="right"/>
      </w:pPr>
      <w:r w:rsidRPr="004B643A">
        <w:rPr>
          <w:b/>
        </w:rPr>
        <w:br w:type="page"/>
      </w:r>
      <w:r w:rsidRPr="004B643A">
        <w:t>ПРИЛОЖЕНИЕ  12</w:t>
      </w:r>
    </w:p>
    <w:p w:rsidR="0091564F" w:rsidRPr="004B643A" w:rsidRDefault="0091564F" w:rsidP="00EC50CD">
      <w:pPr>
        <w:jc w:val="center"/>
        <w:rPr>
          <w:b/>
        </w:rPr>
      </w:pPr>
      <w:r w:rsidRPr="004B643A">
        <w:rPr>
          <w:b/>
        </w:rPr>
        <w:t>Расписание художественного отделения</w:t>
      </w:r>
    </w:p>
    <w:p w:rsidR="0091564F" w:rsidRPr="004B643A" w:rsidRDefault="0091564F" w:rsidP="00EC50CD">
      <w:pPr>
        <w:jc w:val="center"/>
        <w:rPr>
          <w:b/>
        </w:rPr>
      </w:pPr>
      <w:r w:rsidRPr="004B643A">
        <w:rPr>
          <w:b/>
        </w:rPr>
        <w:t xml:space="preserve"> МКОУ ДОД Усть-Удинской районной ДШИ </w:t>
      </w:r>
    </w:p>
    <w:p w:rsidR="0091564F" w:rsidRPr="004B643A" w:rsidRDefault="0091564F" w:rsidP="00EC50CD">
      <w:pPr>
        <w:jc w:val="center"/>
        <w:rPr>
          <w:b/>
        </w:rPr>
      </w:pPr>
      <w:r w:rsidRPr="004B643A">
        <w:rPr>
          <w:b/>
        </w:rPr>
        <w:t>на 2014-2015 учебный год</w:t>
      </w:r>
    </w:p>
    <w:p w:rsidR="0091564F" w:rsidRPr="004B643A" w:rsidRDefault="0091564F" w:rsidP="00EC50CD">
      <w:pPr>
        <w:jc w:val="center"/>
        <w:rPr>
          <w:b/>
        </w:rPr>
      </w:pPr>
    </w:p>
    <w:tbl>
      <w:tblPr>
        <w:tblW w:w="13454" w:type="dxa"/>
        <w:jc w:val="center"/>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6"/>
        <w:gridCol w:w="114"/>
        <w:gridCol w:w="1304"/>
        <w:gridCol w:w="1559"/>
        <w:gridCol w:w="1843"/>
        <w:gridCol w:w="1985"/>
        <w:gridCol w:w="1843"/>
        <w:gridCol w:w="2530"/>
      </w:tblGrid>
      <w:tr w:rsidR="0091564F" w:rsidRPr="004B643A" w:rsidTr="00EC50CD">
        <w:trPr>
          <w:jc w:val="center"/>
        </w:trPr>
        <w:tc>
          <w:tcPr>
            <w:tcW w:w="2390" w:type="dxa"/>
            <w:gridSpan w:val="2"/>
          </w:tcPr>
          <w:p w:rsidR="0091564F" w:rsidRPr="004B643A" w:rsidRDefault="0091564F" w:rsidP="00EC50CD">
            <w:pPr>
              <w:spacing w:before="100" w:beforeAutospacing="1" w:after="100" w:afterAutospacing="1"/>
              <w:rPr>
                <w:b/>
              </w:rPr>
            </w:pPr>
            <w:r w:rsidRPr="004B643A">
              <w:rPr>
                <w:b/>
              </w:rPr>
              <w:t>Время</w:t>
            </w:r>
          </w:p>
        </w:tc>
        <w:tc>
          <w:tcPr>
            <w:tcW w:w="1304" w:type="dxa"/>
          </w:tcPr>
          <w:p w:rsidR="0091564F" w:rsidRPr="004B643A" w:rsidRDefault="0091564F" w:rsidP="00EC50CD">
            <w:pPr>
              <w:spacing w:before="100" w:beforeAutospacing="1" w:after="100" w:afterAutospacing="1"/>
              <w:rPr>
                <w:b/>
              </w:rPr>
            </w:pPr>
            <w:r w:rsidRPr="004B643A">
              <w:rPr>
                <w:b/>
              </w:rPr>
              <w:t>1 класс</w:t>
            </w:r>
          </w:p>
        </w:tc>
        <w:tc>
          <w:tcPr>
            <w:tcW w:w="1559" w:type="dxa"/>
          </w:tcPr>
          <w:p w:rsidR="0091564F" w:rsidRPr="004B643A" w:rsidRDefault="0091564F" w:rsidP="00EC50CD">
            <w:pPr>
              <w:spacing w:before="100" w:beforeAutospacing="1" w:after="100" w:afterAutospacing="1"/>
              <w:rPr>
                <w:b/>
              </w:rPr>
            </w:pPr>
            <w:r w:rsidRPr="004B643A">
              <w:rPr>
                <w:b/>
              </w:rPr>
              <w:t>2 класс</w:t>
            </w:r>
          </w:p>
        </w:tc>
        <w:tc>
          <w:tcPr>
            <w:tcW w:w="1843" w:type="dxa"/>
          </w:tcPr>
          <w:p w:rsidR="0091564F" w:rsidRPr="004B643A" w:rsidRDefault="0091564F" w:rsidP="00EC50CD">
            <w:pPr>
              <w:spacing w:before="100" w:beforeAutospacing="1" w:after="100" w:afterAutospacing="1"/>
              <w:rPr>
                <w:b/>
              </w:rPr>
            </w:pPr>
            <w:r w:rsidRPr="004B643A">
              <w:rPr>
                <w:b/>
              </w:rPr>
              <w:t>4 класс</w:t>
            </w:r>
          </w:p>
        </w:tc>
        <w:tc>
          <w:tcPr>
            <w:tcW w:w="1985" w:type="dxa"/>
          </w:tcPr>
          <w:p w:rsidR="0091564F" w:rsidRPr="004B643A" w:rsidRDefault="0091564F" w:rsidP="00EC50CD">
            <w:pPr>
              <w:spacing w:before="100" w:beforeAutospacing="1" w:after="100" w:afterAutospacing="1"/>
              <w:rPr>
                <w:b/>
              </w:rPr>
            </w:pPr>
            <w:r w:rsidRPr="004B643A">
              <w:rPr>
                <w:b/>
              </w:rPr>
              <w:t>5 класс</w:t>
            </w:r>
          </w:p>
        </w:tc>
        <w:tc>
          <w:tcPr>
            <w:tcW w:w="1843" w:type="dxa"/>
          </w:tcPr>
          <w:p w:rsidR="0091564F" w:rsidRPr="004B643A" w:rsidRDefault="0091564F" w:rsidP="00EC50CD">
            <w:pPr>
              <w:spacing w:before="100" w:beforeAutospacing="1" w:after="100" w:afterAutospacing="1"/>
              <w:rPr>
                <w:b/>
              </w:rPr>
            </w:pPr>
            <w:r w:rsidRPr="004B643A">
              <w:rPr>
                <w:b/>
              </w:rPr>
              <w:t>6 класс</w:t>
            </w:r>
          </w:p>
        </w:tc>
        <w:tc>
          <w:tcPr>
            <w:tcW w:w="2530" w:type="dxa"/>
          </w:tcPr>
          <w:p w:rsidR="0091564F" w:rsidRPr="004B643A" w:rsidRDefault="0091564F" w:rsidP="00EC50CD">
            <w:pPr>
              <w:spacing w:before="100" w:beforeAutospacing="1" w:after="100" w:afterAutospacing="1"/>
              <w:rPr>
                <w:b/>
              </w:rPr>
            </w:pPr>
            <w:r w:rsidRPr="004B643A">
              <w:rPr>
                <w:b/>
              </w:rPr>
              <w:t>7 класс</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Понедельник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ind w:left="-702"/>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 xml:space="preserve">К. ИЗО №2 Рисунок </w:t>
            </w:r>
          </w:p>
        </w:tc>
        <w:tc>
          <w:tcPr>
            <w:tcW w:w="1985" w:type="dxa"/>
          </w:tcPr>
          <w:p w:rsidR="0091564F" w:rsidRPr="004B643A" w:rsidRDefault="0091564F" w:rsidP="00EC50CD">
            <w:pPr>
              <w:spacing w:before="100" w:beforeAutospacing="1" w:after="100" w:afterAutospacing="1"/>
            </w:pPr>
            <w:r w:rsidRPr="004B643A">
              <w:t xml:space="preserve">1 гр.К. ИЗО №1 Рисунок </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Рисунок</w:t>
            </w:r>
          </w:p>
        </w:tc>
        <w:tc>
          <w:tcPr>
            <w:tcW w:w="1985" w:type="dxa"/>
          </w:tcPr>
          <w:p w:rsidR="0091564F" w:rsidRPr="004B643A" w:rsidRDefault="0091564F" w:rsidP="00EC50CD">
            <w:pPr>
              <w:spacing w:before="100" w:beforeAutospacing="1" w:after="100" w:afterAutospacing="1"/>
            </w:pPr>
            <w:r w:rsidRPr="004B643A">
              <w:t>Рисунок</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 xml:space="preserve">К. ИЗО №1 Рисунок </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Рисунок</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14.00-14.40</w:t>
            </w:r>
          </w:p>
        </w:tc>
        <w:tc>
          <w:tcPr>
            <w:tcW w:w="1418" w:type="dxa"/>
            <w:gridSpan w:val="2"/>
          </w:tcPr>
          <w:p w:rsidR="0091564F" w:rsidRPr="004B643A" w:rsidRDefault="0091564F" w:rsidP="00EC50CD">
            <w:pPr>
              <w:spacing w:before="100" w:beforeAutospacing="1" w:after="100" w:afterAutospacing="1"/>
            </w:pPr>
            <w:r w:rsidRPr="004B643A">
              <w:t xml:space="preserve">Каб  ИЗО № 2ОИГ  </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r w:rsidRPr="004B643A">
              <w:t>ОИГ</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 xml:space="preserve">2 гр.К. ИЗО №1 Рисунок </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Рисунок</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 xml:space="preserve">К. ИЗО № 1 Рисунок </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Рисунок</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Вторник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Каб  ИЗО № 2 Рисунок</w:t>
            </w:r>
          </w:p>
        </w:tc>
        <w:tc>
          <w:tcPr>
            <w:tcW w:w="1985" w:type="dxa"/>
          </w:tcPr>
          <w:p w:rsidR="0091564F" w:rsidRPr="004B643A" w:rsidRDefault="0091564F" w:rsidP="00EC50CD">
            <w:pPr>
              <w:spacing w:before="100" w:beforeAutospacing="1" w:after="100" w:afterAutospacing="1"/>
            </w:pPr>
            <w:r w:rsidRPr="004B643A">
              <w:t xml:space="preserve">1 гр. К. ИЗО №1 Рисунок </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Живопись</w:t>
            </w:r>
          </w:p>
        </w:tc>
        <w:tc>
          <w:tcPr>
            <w:tcW w:w="1985" w:type="dxa"/>
          </w:tcPr>
          <w:p w:rsidR="0091564F" w:rsidRPr="004B643A" w:rsidRDefault="0091564F" w:rsidP="00EC50CD">
            <w:pPr>
              <w:spacing w:before="100" w:beforeAutospacing="1" w:after="100" w:afterAutospacing="1"/>
            </w:pPr>
            <w:r w:rsidRPr="004B643A">
              <w:t>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 xml:space="preserve">К. ИЗО №1 Рисунок </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Рисунок</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13.10-13.50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14.00-14.40</w:t>
            </w:r>
          </w:p>
        </w:tc>
        <w:tc>
          <w:tcPr>
            <w:tcW w:w="1418" w:type="dxa"/>
            <w:gridSpan w:val="2"/>
          </w:tcPr>
          <w:p w:rsidR="0091564F" w:rsidRPr="004B643A" w:rsidRDefault="0091564F" w:rsidP="00EC50CD">
            <w:pPr>
              <w:spacing w:before="100" w:beforeAutospacing="1" w:after="100" w:afterAutospacing="1"/>
            </w:pPr>
            <w:r w:rsidRPr="004B643A">
              <w:t>Каб  ИЗО № 2Беседы об иск.</w:t>
            </w:r>
          </w:p>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Каб  ИЗО № 2ОИГ</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 xml:space="preserve">2 гр. К. ИЗО №1 Рисунок </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ОИГ</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 xml:space="preserve">К. ИЗО № 1 Рисунок </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Рисунок</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Среда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Каб  ИЗО № 2 Скульптура</w:t>
            </w:r>
          </w:p>
        </w:tc>
        <w:tc>
          <w:tcPr>
            <w:tcW w:w="1985" w:type="dxa"/>
          </w:tcPr>
          <w:p w:rsidR="0091564F" w:rsidRPr="004B643A" w:rsidRDefault="0091564F" w:rsidP="00EC50CD">
            <w:pPr>
              <w:spacing w:before="100" w:beforeAutospacing="1" w:after="100" w:afterAutospacing="1"/>
            </w:pPr>
            <w:r w:rsidRPr="004B643A">
              <w:t>1 гр.К. ИЗО №1 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Скульптура</w:t>
            </w:r>
          </w:p>
        </w:tc>
        <w:tc>
          <w:tcPr>
            <w:tcW w:w="1985" w:type="dxa"/>
          </w:tcPr>
          <w:p w:rsidR="0091564F" w:rsidRPr="004B643A" w:rsidRDefault="0091564F" w:rsidP="00EC50CD">
            <w:pPr>
              <w:spacing w:before="100" w:beforeAutospacing="1" w:after="100" w:afterAutospacing="1"/>
            </w:pPr>
            <w:r w:rsidRPr="004B643A">
              <w:t>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 ИЗО №1 Живопись</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Живопись</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14.00-14.40</w:t>
            </w:r>
          </w:p>
        </w:tc>
        <w:tc>
          <w:tcPr>
            <w:tcW w:w="1418" w:type="dxa"/>
            <w:gridSpan w:val="2"/>
          </w:tcPr>
          <w:p w:rsidR="0091564F" w:rsidRPr="004B643A" w:rsidRDefault="0091564F" w:rsidP="00EC50CD">
            <w:pPr>
              <w:spacing w:before="100" w:beforeAutospacing="1" w:after="100" w:afterAutospacing="1"/>
            </w:pPr>
            <w:r w:rsidRPr="004B643A">
              <w:t>Каб  ИЗО № 2Прикл. тв-во</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r w:rsidRPr="004B643A">
              <w:t>Прикл. тв-во</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2 гр.К. ИЗО №1 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Каб  ИЗО № 2Беседы об иск-ве</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Живопись</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 ИЗО №1 Живопись</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Живопись</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pPr>
            <w:r w:rsidRPr="004B643A">
              <w:rPr>
                <w:b/>
              </w:rPr>
              <w:t>Четверг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Каб  ИЗО № 2 Композиция</w:t>
            </w:r>
          </w:p>
        </w:tc>
        <w:tc>
          <w:tcPr>
            <w:tcW w:w="1985" w:type="dxa"/>
          </w:tcPr>
          <w:p w:rsidR="0091564F" w:rsidRPr="004B643A" w:rsidRDefault="0091564F" w:rsidP="00EC50CD">
            <w:pPr>
              <w:spacing w:before="100" w:beforeAutospacing="1" w:after="100" w:afterAutospacing="1"/>
            </w:pPr>
            <w:r w:rsidRPr="004B643A">
              <w:t>1 гр.К. ИЗО № 1 Композиция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Композиция</w:t>
            </w:r>
          </w:p>
        </w:tc>
        <w:tc>
          <w:tcPr>
            <w:tcW w:w="1985" w:type="dxa"/>
          </w:tcPr>
          <w:p w:rsidR="0091564F" w:rsidRPr="004B643A" w:rsidRDefault="0091564F" w:rsidP="00EC50CD">
            <w:pPr>
              <w:spacing w:before="100" w:beforeAutospacing="1" w:after="100" w:afterAutospacing="1"/>
            </w:pPr>
            <w:r w:rsidRPr="004B643A">
              <w:t>Композиция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 ИЗО №1 Живопись</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Композиция</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p>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14.00-14.40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Каб  ИЗО № 2  Лепка</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Лепка</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2 гр.К. ИЗО № 1 Композиция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Композиция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 ИЗО №1 Живопись</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Композиция</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p>
          <w:p w:rsidR="0091564F" w:rsidRPr="004B643A" w:rsidRDefault="0091564F" w:rsidP="00EC50CD">
            <w:pPr>
              <w:spacing w:before="100" w:beforeAutospacing="1" w:after="100" w:afterAutospacing="1"/>
              <w:jc w:val="center"/>
              <w:rPr>
                <w:b/>
              </w:rPr>
            </w:pPr>
            <w:r w:rsidRPr="004B643A">
              <w:rPr>
                <w:b/>
              </w:rPr>
              <w:t>Пятница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Каб  ИЗО № 2</w:t>
            </w:r>
          </w:p>
          <w:p w:rsidR="0091564F" w:rsidRPr="004B643A" w:rsidRDefault="0091564F" w:rsidP="00EC50CD">
            <w:pPr>
              <w:spacing w:before="100" w:beforeAutospacing="1" w:after="100" w:afterAutospacing="1"/>
            </w:pPr>
            <w:r w:rsidRPr="004B643A">
              <w:t>Живопись</w:t>
            </w:r>
          </w:p>
        </w:tc>
        <w:tc>
          <w:tcPr>
            <w:tcW w:w="1985" w:type="dxa"/>
          </w:tcPr>
          <w:p w:rsidR="0091564F" w:rsidRPr="004B643A" w:rsidRDefault="0091564F" w:rsidP="00EC50CD">
            <w:pPr>
              <w:spacing w:before="100" w:beforeAutospacing="1" w:after="100" w:afterAutospacing="1"/>
            </w:pPr>
            <w:r w:rsidRPr="004B643A">
              <w:t>1 гр.К. ИЗО № 1 Композиция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Живопись</w:t>
            </w:r>
          </w:p>
        </w:tc>
        <w:tc>
          <w:tcPr>
            <w:tcW w:w="1985" w:type="dxa"/>
          </w:tcPr>
          <w:p w:rsidR="0091564F" w:rsidRPr="004B643A" w:rsidRDefault="0091564F" w:rsidP="00EC50CD">
            <w:pPr>
              <w:spacing w:before="100" w:beforeAutospacing="1" w:after="100" w:afterAutospacing="1"/>
            </w:pPr>
            <w:r w:rsidRPr="004B643A">
              <w:t>История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 ИЗО №   1   Композиция</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Композиция</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14.00-14.40</w:t>
            </w:r>
          </w:p>
        </w:tc>
        <w:tc>
          <w:tcPr>
            <w:tcW w:w="1418" w:type="dxa"/>
            <w:gridSpan w:val="2"/>
          </w:tcPr>
          <w:p w:rsidR="0091564F" w:rsidRPr="004B643A" w:rsidRDefault="0091564F" w:rsidP="00EC50CD">
            <w:pPr>
              <w:spacing w:before="100" w:beforeAutospacing="1" w:after="100" w:afterAutospacing="1"/>
            </w:pPr>
            <w:r w:rsidRPr="004B643A">
              <w:t>Каб  ИЗО № 2Лепка</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r w:rsidRPr="004B643A">
              <w:t>Лепка</w:t>
            </w: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2 гр.К. ИЗО № 1 Композиция</w:t>
            </w:r>
          </w:p>
        </w:tc>
        <w:tc>
          <w:tcPr>
            <w:tcW w:w="1843" w:type="dxa"/>
          </w:tcPr>
          <w:p w:rsidR="0091564F" w:rsidRPr="004B643A" w:rsidRDefault="0091564F" w:rsidP="00EC50CD">
            <w:pPr>
              <w:spacing w:before="100" w:beforeAutospacing="1" w:after="100" w:afterAutospacing="1"/>
            </w:pPr>
            <w:r w:rsidRPr="004B643A">
              <w:t xml:space="preserve"> </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История</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Каб  ИЗО № 2Прикл-ое тв-во</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 ИЗО № 1</w:t>
            </w:r>
          </w:p>
          <w:p w:rsidR="0091564F" w:rsidRPr="004B643A" w:rsidRDefault="0091564F" w:rsidP="00EC50CD">
            <w:pPr>
              <w:spacing w:before="100" w:beforeAutospacing="1" w:after="100" w:afterAutospacing="1"/>
            </w:pPr>
            <w:r w:rsidRPr="004B643A">
              <w:t>Композиция</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r w:rsidRPr="004B643A">
              <w:t>Прикл-ое тв-во</w:t>
            </w: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Композиция</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p>
          <w:p w:rsidR="0091564F" w:rsidRPr="004B643A" w:rsidRDefault="0091564F" w:rsidP="00EC50CD">
            <w:pPr>
              <w:spacing w:before="100" w:beforeAutospacing="1" w:after="100" w:afterAutospacing="1"/>
              <w:jc w:val="center"/>
              <w:rPr>
                <w:b/>
              </w:rPr>
            </w:pPr>
          </w:p>
          <w:p w:rsidR="0091564F" w:rsidRPr="004B643A" w:rsidRDefault="0091564F" w:rsidP="00EC50CD">
            <w:pPr>
              <w:spacing w:before="100" w:beforeAutospacing="1" w:after="100" w:afterAutospacing="1"/>
              <w:jc w:val="center"/>
              <w:rPr>
                <w:b/>
              </w:rPr>
            </w:pPr>
            <w:r w:rsidRPr="004B643A">
              <w:rPr>
                <w:b/>
              </w:rPr>
              <w:t>Суббота 1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08.00-08.40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08.50-09.30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Каб  ИЗО № 2 Композиция</w:t>
            </w:r>
          </w:p>
        </w:tc>
        <w:tc>
          <w:tcPr>
            <w:tcW w:w="1985" w:type="dxa"/>
          </w:tcPr>
          <w:p w:rsidR="0091564F" w:rsidRPr="004B643A" w:rsidRDefault="0091564F" w:rsidP="00EC50CD">
            <w:pPr>
              <w:spacing w:before="100" w:beforeAutospacing="1" w:after="100" w:afterAutospacing="1"/>
            </w:pPr>
            <w:r w:rsidRPr="004B643A">
              <w:t>1 гр. К. ИЗО № 1 Скульптура</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09.40-10.20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История</w:t>
            </w:r>
          </w:p>
        </w:tc>
        <w:tc>
          <w:tcPr>
            <w:tcW w:w="1985" w:type="dxa"/>
          </w:tcPr>
          <w:p w:rsidR="0091564F" w:rsidRPr="004B643A" w:rsidRDefault="0091564F" w:rsidP="00EC50CD">
            <w:pPr>
              <w:spacing w:before="100" w:beforeAutospacing="1" w:after="100" w:afterAutospacing="1"/>
            </w:pPr>
            <w:r w:rsidRPr="004B643A">
              <w:t>Скульптура</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10.30-11.10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К. ИЗО № 1Скульптура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11.20-12.00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r w:rsidRPr="004B643A">
              <w:t>История</w:t>
            </w:r>
          </w:p>
        </w:tc>
      </w:tr>
      <w:tr w:rsidR="0091564F" w:rsidRPr="004B643A" w:rsidTr="00EC50CD">
        <w:trPr>
          <w:jc w:val="center"/>
        </w:trPr>
        <w:tc>
          <w:tcPr>
            <w:tcW w:w="13454" w:type="dxa"/>
            <w:gridSpan w:val="8"/>
          </w:tcPr>
          <w:p w:rsidR="0091564F" w:rsidRPr="004B643A" w:rsidRDefault="0091564F" w:rsidP="00EC50CD">
            <w:pPr>
              <w:spacing w:before="100" w:beforeAutospacing="1" w:after="100" w:afterAutospacing="1"/>
              <w:jc w:val="center"/>
              <w:rPr>
                <w:b/>
              </w:rPr>
            </w:pPr>
            <w:r w:rsidRPr="004B643A">
              <w:rPr>
                <w:b/>
              </w:rPr>
              <w:t>2 смена</w:t>
            </w: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14.50-15.30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2 гр. К. ИЗО № 1 Скульптура</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15.40-16.20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r w:rsidRPr="004B643A">
              <w:t>Скульптура</w:t>
            </w:r>
          </w:p>
        </w:tc>
        <w:tc>
          <w:tcPr>
            <w:tcW w:w="1843" w:type="dxa"/>
          </w:tcPr>
          <w:p w:rsidR="0091564F" w:rsidRPr="004B643A" w:rsidRDefault="0091564F" w:rsidP="00EC50CD">
            <w:pPr>
              <w:spacing w:before="100" w:beforeAutospacing="1" w:after="100" w:afterAutospacing="1"/>
            </w:pP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16.30-17.10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К. ИЗО № 1 Скульптура</w:t>
            </w:r>
          </w:p>
        </w:tc>
        <w:tc>
          <w:tcPr>
            <w:tcW w:w="2530" w:type="dxa"/>
          </w:tcPr>
          <w:p w:rsidR="0091564F" w:rsidRPr="004B643A" w:rsidRDefault="0091564F" w:rsidP="00EC50CD">
            <w:pPr>
              <w:spacing w:before="100" w:beforeAutospacing="1" w:after="100" w:afterAutospacing="1"/>
            </w:pPr>
          </w:p>
        </w:tc>
      </w:tr>
      <w:tr w:rsidR="0091564F" w:rsidRPr="004B643A" w:rsidTr="00EC50CD">
        <w:trPr>
          <w:jc w:val="center"/>
        </w:trPr>
        <w:tc>
          <w:tcPr>
            <w:tcW w:w="2276" w:type="dxa"/>
          </w:tcPr>
          <w:p w:rsidR="0091564F" w:rsidRPr="004B643A" w:rsidRDefault="0091564F" w:rsidP="00EC50CD">
            <w:pPr>
              <w:spacing w:before="100" w:beforeAutospacing="1" w:after="100" w:afterAutospacing="1"/>
            </w:pPr>
            <w:r w:rsidRPr="004B643A">
              <w:t>17.20-18.00</w:t>
            </w:r>
          </w:p>
        </w:tc>
        <w:tc>
          <w:tcPr>
            <w:tcW w:w="1418" w:type="dxa"/>
            <w:gridSpan w:val="2"/>
          </w:tcPr>
          <w:p w:rsidR="0091564F" w:rsidRPr="004B643A" w:rsidRDefault="0091564F" w:rsidP="00EC50CD">
            <w:pPr>
              <w:spacing w:before="100" w:beforeAutospacing="1" w:after="100" w:afterAutospacing="1"/>
            </w:pPr>
          </w:p>
        </w:tc>
        <w:tc>
          <w:tcPr>
            <w:tcW w:w="1559"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p>
        </w:tc>
        <w:tc>
          <w:tcPr>
            <w:tcW w:w="1985" w:type="dxa"/>
          </w:tcPr>
          <w:p w:rsidR="0091564F" w:rsidRPr="004B643A" w:rsidRDefault="0091564F" w:rsidP="00EC50CD">
            <w:pPr>
              <w:spacing w:before="100" w:beforeAutospacing="1" w:after="100" w:afterAutospacing="1"/>
            </w:pPr>
          </w:p>
        </w:tc>
        <w:tc>
          <w:tcPr>
            <w:tcW w:w="1843" w:type="dxa"/>
          </w:tcPr>
          <w:p w:rsidR="0091564F" w:rsidRPr="004B643A" w:rsidRDefault="0091564F" w:rsidP="00EC50CD">
            <w:pPr>
              <w:spacing w:before="100" w:beforeAutospacing="1" w:after="100" w:afterAutospacing="1"/>
            </w:pPr>
            <w:r w:rsidRPr="004B643A">
              <w:t>История</w:t>
            </w:r>
          </w:p>
        </w:tc>
        <w:tc>
          <w:tcPr>
            <w:tcW w:w="2530" w:type="dxa"/>
          </w:tcPr>
          <w:p w:rsidR="0091564F" w:rsidRPr="004B643A" w:rsidRDefault="0091564F" w:rsidP="00EC50CD">
            <w:pPr>
              <w:spacing w:before="100" w:beforeAutospacing="1" w:after="100" w:afterAutospacing="1"/>
            </w:pPr>
          </w:p>
        </w:tc>
      </w:tr>
    </w:tbl>
    <w:p w:rsidR="0091564F" w:rsidRPr="004B643A" w:rsidRDefault="0091564F" w:rsidP="00EC50CD"/>
    <w:p w:rsidR="0091564F" w:rsidRPr="004B643A" w:rsidRDefault="0091564F" w:rsidP="00EC50CD"/>
    <w:p w:rsidR="0091564F" w:rsidRPr="004B643A" w:rsidRDefault="0091564F" w:rsidP="00EC50CD">
      <w:pPr>
        <w:jc w:val="center"/>
        <w:rPr>
          <w:b/>
        </w:rPr>
      </w:pPr>
    </w:p>
    <w:p w:rsidR="0091564F" w:rsidRPr="004B643A" w:rsidRDefault="0091564F" w:rsidP="00FB10BF"/>
    <w:sectPr w:rsidR="0091564F" w:rsidRPr="004B643A" w:rsidSect="00932F28">
      <w:pgSz w:w="16838" w:h="11906" w:orient="landscape"/>
      <w:pgMar w:top="899" w:right="1077" w:bottom="924" w:left="90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YaHei">
    <w:altName w:val="Arial Unicode MS"/>
    <w:panose1 w:val="00000000000000000000"/>
    <w:charset w:val="86"/>
    <w:family w:val="swiss"/>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Lucida Grande CY">
    <w:altName w:val="Courier New"/>
    <w:panose1 w:val="00000000000000000000"/>
    <w:charset w:val="59"/>
    <w:family w:val="auto"/>
    <w:notTrueType/>
    <w:pitch w:val="variable"/>
    <w:sig w:usb0="00000001"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4">
    <w:nsid w:val="000202F0"/>
    <w:multiLevelType w:val="hybridMultilevel"/>
    <w:tmpl w:val="E988A824"/>
    <w:lvl w:ilvl="0" w:tplc="2E76DA0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7ED51D5"/>
    <w:multiLevelType w:val="hybridMultilevel"/>
    <w:tmpl w:val="4A1C70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1A92E49"/>
    <w:multiLevelType w:val="hybridMultilevel"/>
    <w:tmpl w:val="3E883DFE"/>
    <w:lvl w:ilvl="0" w:tplc="DD7A2E28">
      <w:start w:val="1"/>
      <w:numFmt w:val="decimal"/>
      <w:lvlText w:val="%1)"/>
      <w:lvlJc w:val="left"/>
      <w:pPr>
        <w:ind w:left="720" w:hanging="360"/>
      </w:pPr>
      <w:rPr>
        <w:rFonts w:cs="Times New Roman"/>
        <w:color w:val="auto"/>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047EC"/>
    <w:multiLevelType w:val="hybridMultilevel"/>
    <w:tmpl w:val="4C70D976"/>
    <w:lvl w:ilvl="0" w:tplc="18F48B86">
      <w:start w:val="1"/>
      <w:numFmt w:val="decimal"/>
      <w:lvlText w:val="%1."/>
      <w:lvlJc w:val="left"/>
      <w:pPr>
        <w:tabs>
          <w:tab w:val="num" w:pos="720"/>
        </w:tabs>
        <w:ind w:left="720" w:hanging="360"/>
      </w:pPr>
      <w:rPr>
        <w:rFonts w:cs="Times New Roman"/>
      </w:rPr>
    </w:lvl>
    <w:lvl w:ilvl="1" w:tplc="3710CAC8">
      <w:numFmt w:val="none"/>
      <w:lvlText w:val=""/>
      <w:lvlJc w:val="left"/>
      <w:pPr>
        <w:tabs>
          <w:tab w:val="num" w:pos="360"/>
        </w:tabs>
      </w:pPr>
      <w:rPr>
        <w:rFonts w:cs="Times New Roman"/>
      </w:rPr>
    </w:lvl>
    <w:lvl w:ilvl="2" w:tplc="E506D9FE">
      <w:numFmt w:val="none"/>
      <w:lvlText w:val=""/>
      <w:lvlJc w:val="left"/>
      <w:pPr>
        <w:tabs>
          <w:tab w:val="num" w:pos="360"/>
        </w:tabs>
      </w:pPr>
      <w:rPr>
        <w:rFonts w:cs="Times New Roman"/>
      </w:rPr>
    </w:lvl>
    <w:lvl w:ilvl="3" w:tplc="8D72C934">
      <w:numFmt w:val="none"/>
      <w:lvlText w:val=""/>
      <w:lvlJc w:val="left"/>
      <w:pPr>
        <w:tabs>
          <w:tab w:val="num" w:pos="360"/>
        </w:tabs>
      </w:pPr>
      <w:rPr>
        <w:rFonts w:cs="Times New Roman"/>
      </w:rPr>
    </w:lvl>
    <w:lvl w:ilvl="4" w:tplc="5756E100">
      <w:numFmt w:val="none"/>
      <w:lvlText w:val=""/>
      <w:lvlJc w:val="left"/>
      <w:pPr>
        <w:tabs>
          <w:tab w:val="num" w:pos="360"/>
        </w:tabs>
      </w:pPr>
      <w:rPr>
        <w:rFonts w:cs="Times New Roman"/>
      </w:rPr>
    </w:lvl>
    <w:lvl w:ilvl="5" w:tplc="39AE36C4">
      <w:numFmt w:val="none"/>
      <w:lvlText w:val=""/>
      <w:lvlJc w:val="left"/>
      <w:pPr>
        <w:tabs>
          <w:tab w:val="num" w:pos="360"/>
        </w:tabs>
      </w:pPr>
      <w:rPr>
        <w:rFonts w:cs="Times New Roman"/>
      </w:rPr>
    </w:lvl>
    <w:lvl w:ilvl="6" w:tplc="72BAD76C">
      <w:numFmt w:val="none"/>
      <w:lvlText w:val=""/>
      <w:lvlJc w:val="left"/>
      <w:pPr>
        <w:tabs>
          <w:tab w:val="num" w:pos="360"/>
        </w:tabs>
      </w:pPr>
      <w:rPr>
        <w:rFonts w:cs="Times New Roman"/>
      </w:rPr>
    </w:lvl>
    <w:lvl w:ilvl="7" w:tplc="FDAC3EE0">
      <w:numFmt w:val="none"/>
      <w:lvlText w:val=""/>
      <w:lvlJc w:val="left"/>
      <w:pPr>
        <w:tabs>
          <w:tab w:val="num" w:pos="360"/>
        </w:tabs>
      </w:pPr>
      <w:rPr>
        <w:rFonts w:cs="Times New Roman"/>
      </w:rPr>
    </w:lvl>
    <w:lvl w:ilvl="8" w:tplc="8DA21756">
      <w:numFmt w:val="none"/>
      <w:lvlText w:val=""/>
      <w:lvlJc w:val="left"/>
      <w:pPr>
        <w:tabs>
          <w:tab w:val="num" w:pos="360"/>
        </w:tabs>
      </w:pPr>
      <w:rPr>
        <w:rFonts w:cs="Times New Roman"/>
      </w:rPr>
    </w:lvl>
  </w:abstractNum>
  <w:abstractNum w:abstractNumId="8">
    <w:nsid w:val="22EB525C"/>
    <w:multiLevelType w:val="hybridMultilevel"/>
    <w:tmpl w:val="B4F825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A330EA1"/>
    <w:multiLevelType w:val="hybridMultilevel"/>
    <w:tmpl w:val="AFD2A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A5417C5"/>
    <w:multiLevelType w:val="hybridMultilevel"/>
    <w:tmpl w:val="121ADDD6"/>
    <w:lvl w:ilvl="0" w:tplc="2A542DBE">
      <w:start w:val="1"/>
      <w:numFmt w:val="bullet"/>
      <w:lvlText w:val=""/>
      <w:lvlJc w:val="left"/>
      <w:pPr>
        <w:tabs>
          <w:tab w:val="num" w:pos="757"/>
        </w:tabs>
        <w:ind w:left="927" w:hanging="170"/>
      </w:pPr>
      <w:rPr>
        <w:rFonts w:ascii="Wingdings" w:hAnsi="Wingdings"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1">
    <w:nsid w:val="3A6F79C4"/>
    <w:multiLevelType w:val="hybridMultilevel"/>
    <w:tmpl w:val="95A8E6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547D03"/>
    <w:multiLevelType w:val="hybridMultilevel"/>
    <w:tmpl w:val="DD1E6AA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9766E0E"/>
    <w:multiLevelType w:val="hybridMultilevel"/>
    <w:tmpl w:val="90FECF7E"/>
    <w:lvl w:ilvl="0" w:tplc="8F94C5A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4BA374B3"/>
    <w:multiLevelType w:val="hybridMultilevel"/>
    <w:tmpl w:val="9F7CCA8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
    <w:nsid w:val="51AC757C"/>
    <w:multiLevelType w:val="hybridMultilevel"/>
    <w:tmpl w:val="604E06E0"/>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CCD6AED"/>
    <w:multiLevelType w:val="hybridMultilevel"/>
    <w:tmpl w:val="BD32DE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DAA7C41"/>
    <w:multiLevelType w:val="hybridMultilevel"/>
    <w:tmpl w:val="9E6E5252"/>
    <w:lvl w:ilvl="0" w:tplc="9F760CE8">
      <w:start w:val="1"/>
      <w:numFmt w:val="decimal"/>
      <w:lvlText w:val="%1."/>
      <w:lvlJc w:val="left"/>
      <w:pPr>
        <w:ind w:left="1429" w:hanging="360"/>
      </w:pPr>
      <w:rPr>
        <w:rFonts w:cs="Times New Roman"/>
      </w:rPr>
    </w:lvl>
    <w:lvl w:ilvl="1" w:tplc="A448EAA2">
      <w:numFmt w:val="none"/>
      <w:lvlText w:val=""/>
      <w:lvlJc w:val="left"/>
      <w:pPr>
        <w:tabs>
          <w:tab w:val="num" w:pos="360"/>
        </w:tabs>
      </w:pPr>
      <w:rPr>
        <w:rFonts w:cs="Times New Roman"/>
      </w:rPr>
    </w:lvl>
    <w:lvl w:ilvl="2" w:tplc="CD3C0306">
      <w:numFmt w:val="none"/>
      <w:lvlText w:val=""/>
      <w:lvlJc w:val="left"/>
      <w:pPr>
        <w:tabs>
          <w:tab w:val="num" w:pos="360"/>
        </w:tabs>
      </w:pPr>
      <w:rPr>
        <w:rFonts w:cs="Times New Roman"/>
      </w:rPr>
    </w:lvl>
    <w:lvl w:ilvl="3" w:tplc="42D41318">
      <w:numFmt w:val="none"/>
      <w:lvlText w:val=""/>
      <w:lvlJc w:val="left"/>
      <w:pPr>
        <w:tabs>
          <w:tab w:val="num" w:pos="360"/>
        </w:tabs>
      </w:pPr>
      <w:rPr>
        <w:rFonts w:cs="Times New Roman"/>
      </w:rPr>
    </w:lvl>
    <w:lvl w:ilvl="4" w:tplc="CF581AAE">
      <w:numFmt w:val="none"/>
      <w:lvlText w:val=""/>
      <w:lvlJc w:val="left"/>
      <w:pPr>
        <w:tabs>
          <w:tab w:val="num" w:pos="360"/>
        </w:tabs>
      </w:pPr>
      <w:rPr>
        <w:rFonts w:cs="Times New Roman"/>
      </w:rPr>
    </w:lvl>
    <w:lvl w:ilvl="5" w:tplc="0C7A077C">
      <w:numFmt w:val="none"/>
      <w:lvlText w:val=""/>
      <w:lvlJc w:val="left"/>
      <w:pPr>
        <w:tabs>
          <w:tab w:val="num" w:pos="360"/>
        </w:tabs>
      </w:pPr>
      <w:rPr>
        <w:rFonts w:cs="Times New Roman"/>
      </w:rPr>
    </w:lvl>
    <w:lvl w:ilvl="6" w:tplc="5E7E81B2">
      <w:numFmt w:val="none"/>
      <w:lvlText w:val=""/>
      <w:lvlJc w:val="left"/>
      <w:pPr>
        <w:tabs>
          <w:tab w:val="num" w:pos="360"/>
        </w:tabs>
      </w:pPr>
      <w:rPr>
        <w:rFonts w:cs="Times New Roman"/>
      </w:rPr>
    </w:lvl>
    <w:lvl w:ilvl="7" w:tplc="2744C524">
      <w:numFmt w:val="none"/>
      <w:lvlText w:val=""/>
      <w:lvlJc w:val="left"/>
      <w:pPr>
        <w:tabs>
          <w:tab w:val="num" w:pos="360"/>
        </w:tabs>
      </w:pPr>
      <w:rPr>
        <w:rFonts w:cs="Times New Roman"/>
      </w:rPr>
    </w:lvl>
    <w:lvl w:ilvl="8" w:tplc="6D2824C6">
      <w:numFmt w:val="none"/>
      <w:lvlText w:val=""/>
      <w:lvlJc w:val="left"/>
      <w:pPr>
        <w:tabs>
          <w:tab w:val="num" w:pos="360"/>
        </w:tabs>
      </w:pPr>
      <w:rPr>
        <w:rFonts w:cs="Times New Roman"/>
      </w:rPr>
    </w:lvl>
  </w:abstractNum>
  <w:abstractNum w:abstractNumId="18">
    <w:nsid w:val="6001504C"/>
    <w:multiLevelType w:val="hybridMultilevel"/>
    <w:tmpl w:val="7B4EC3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982563"/>
    <w:multiLevelType w:val="hybridMultilevel"/>
    <w:tmpl w:val="52E489FA"/>
    <w:lvl w:ilvl="0" w:tplc="A6582530">
      <w:start w:val="1"/>
      <w:numFmt w:val="decimal"/>
      <w:lvlText w:val="%1."/>
      <w:lvlJc w:val="left"/>
      <w:pPr>
        <w:tabs>
          <w:tab w:val="num" w:pos="1080"/>
        </w:tabs>
        <w:ind w:left="1080" w:hanging="360"/>
      </w:pPr>
      <w:rPr>
        <w:rFonts w:cs="Times New Roman" w:hint="default"/>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63895686"/>
    <w:multiLevelType w:val="hybridMultilevel"/>
    <w:tmpl w:val="0040DD90"/>
    <w:lvl w:ilvl="0" w:tplc="4704B5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776771E4"/>
    <w:multiLevelType w:val="hybridMultilevel"/>
    <w:tmpl w:val="1D7C72EA"/>
    <w:lvl w:ilvl="0" w:tplc="FFFFFFFF">
      <w:start w:val="1"/>
      <w:numFmt w:val="bullet"/>
      <w:pStyle w:val="2"/>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7DAA2CAC"/>
    <w:multiLevelType w:val="hybridMultilevel"/>
    <w:tmpl w:val="10248C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0"/>
  </w:num>
  <w:num w:numId="3">
    <w:abstractNumId w:val="1"/>
  </w:num>
  <w:num w:numId="4">
    <w:abstractNumId w:val="2"/>
  </w:num>
  <w:num w:numId="5">
    <w:abstractNumId w:val="3"/>
  </w:num>
  <w:num w:numId="6">
    <w:abstractNumId w:val="15"/>
  </w:num>
  <w:num w:numId="7">
    <w:abstractNumId w:val="22"/>
  </w:num>
  <w:num w:numId="8">
    <w:abstractNumId w:val="6"/>
  </w:num>
  <w:num w:numId="9">
    <w:abstractNumId w:val="12"/>
  </w:num>
  <w:num w:numId="10">
    <w:abstractNumId w:val="18"/>
  </w:num>
  <w:num w:numId="11">
    <w:abstractNumId w:val="9"/>
  </w:num>
  <w:num w:numId="12">
    <w:abstractNumId w:val="5"/>
  </w:num>
  <w:num w:numId="13">
    <w:abstractNumId w:val="8"/>
  </w:num>
  <w:num w:numId="14">
    <w:abstractNumId w:val="10"/>
  </w:num>
  <w:num w:numId="15">
    <w:abstractNumId w:val="20"/>
  </w:num>
  <w:num w:numId="16">
    <w:abstractNumId w:val="11"/>
  </w:num>
  <w:num w:numId="17">
    <w:abstractNumId w:val="14"/>
  </w:num>
  <w:num w:numId="18">
    <w:abstractNumId w:val="19"/>
  </w:num>
  <w:num w:numId="19">
    <w:abstractNumId w:val="13"/>
  </w:num>
  <w:num w:numId="20">
    <w:abstractNumId w:val="16"/>
  </w:num>
  <w:num w:numId="21">
    <w:abstractNumId w:val="4"/>
  </w:num>
  <w:num w:numId="22">
    <w:abstractNumId w:val="17"/>
  </w:num>
  <w:num w:numId="23">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528"/>
    <w:rsid w:val="000014A2"/>
    <w:rsid w:val="00002B2C"/>
    <w:rsid w:val="00011868"/>
    <w:rsid w:val="00015BB7"/>
    <w:rsid w:val="0001733D"/>
    <w:rsid w:val="00022487"/>
    <w:rsid w:val="000250B2"/>
    <w:rsid w:val="00031255"/>
    <w:rsid w:val="00036338"/>
    <w:rsid w:val="0004072F"/>
    <w:rsid w:val="00041B74"/>
    <w:rsid w:val="000565F1"/>
    <w:rsid w:val="00056C2C"/>
    <w:rsid w:val="00061B07"/>
    <w:rsid w:val="00063D0C"/>
    <w:rsid w:val="00065190"/>
    <w:rsid w:val="00065737"/>
    <w:rsid w:val="00075084"/>
    <w:rsid w:val="00077F7E"/>
    <w:rsid w:val="000809A8"/>
    <w:rsid w:val="00080B0B"/>
    <w:rsid w:val="000830EE"/>
    <w:rsid w:val="00084987"/>
    <w:rsid w:val="000849A8"/>
    <w:rsid w:val="00087B68"/>
    <w:rsid w:val="00093635"/>
    <w:rsid w:val="00096A27"/>
    <w:rsid w:val="000A3E79"/>
    <w:rsid w:val="000B0230"/>
    <w:rsid w:val="000B16F8"/>
    <w:rsid w:val="000B24FE"/>
    <w:rsid w:val="000B43B8"/>
    <w:rsid w:val="000D6EB3"/>
    <w:rsid w:val="000E104E"/>
    <w:rsid w:val="000E4298"/>
    <w:rsid w:val="000F0A4B"/>
    <w:rsid w:val="000F64C9"/>
    <w:rsid w:val="0010511D"/>
    <w:rsid w:val="00106CA6"/>
    <w:rsid w:val="00107D50"/>
    <w:rsid w:val="001104BE"/>
    <w:rsid w:val="00110734"/>
    <w:rsid w:val="00122995"/>
    <w:rsid w:val="001240BD"/>
    <w:rsid w:val="00125CC9"/>
    <w:rsid w:val="00127578"/>
    <w:rsid w:val="00135A4E"/>
    <w:rsid w:val="0014713C"/>
    <w:rsid w:val="001472B5"/>
    <w:rsid w:val="00154C48"/>
    <w:rsid w:val="001660BB"/>
    <w:rsid w:val="00167177"/>
    <w:rsid w:val="00167978"/>
    <w:rsid w:val="00171E4A"/>
    <w:rsid w:val="00174926"/>
    <w:rsid w:val="0017641F"/>
    <w:rsid w:val="00185731"/>
    <w:rsid w:val="001870F7"/>
    <w:rsid w:val="00196F1F"/>
    <w:rsid w:val="001A3A63"/>
    <w:rsid w:val="001A73FA"/>
    <w:rsid w:val="001B063E"/>
    <w:rsid w:val="001B1095"/>
    <w:rsid w:val="001B1BB6"/>
    <w:rsid w:val="001B1C8F"/>
    <w:rsid w:val="001B3B82"/>
    <w:rsid w:val="001B59DA"/>
    <w:rsid w:val="001D3177"/>
    <w:rsid w:val="001D322A"/>
    <w:rsid w:val="001D4C27"/>
    <w:rsid w:val="001D5004"/>
    <w:rsid w:val="001E5930"/>
    <w:rsid w:val="001F123A"/>
    <w:rsid w:val="001F1F9D"/>
    <w:rsid w:val="001F4CF7"/>
    <w:rsid w:val="00203BCC"/>
    <w:rsid w:val="00206DB1"/>
    <w:rsid w:val="00212CD5"/>
    <w:rsid w:val="00216DB7"/>
    <w:rsid w:val="00233B37"/>
    <w:rsid w:val="00237FEF"/>
    <w:rsid w:val="00242DD1"/>
    <w:rsid w:val="00242FB6"/>
    <w:rsid w:val="00243016"/>
    <w:rsid w:val="00245767"/>
    <w:rsid w:val="0024701C"/>
    <w:rsid w:val="002520C7"/>
    <w:rsid w:val="0026303F"/>
    <w:rsid w:val="002636AA"/>
    <w:rsid w:val="002647C4"/>
    <w:rsid w:val="00270272"/>
    <w:rsid w:val="00270DB1"/>
    <w:rsid w:val="0027422A"/>
    <w:rsid w:val="00275733"/>
    <w:rsid w:val="00276302"/>
    <w:rsid w:val="00283FC2"/>
    <w:rsid w:val="00286035"/>
    <w:rsid w:val="00286A71"/>
    <w:rsid w:val="00290187"/>
    <w:rsid w:val="00290222"/>
    <w:rsid w:val="00290916"/>
    <w:rsid w:val="002B15DC"/>
    <w:rsid w:val="002B4C57"/>
    <w:rsid w:val="002B66A7"/>
    <w:rsid w:val="002C06EC"/>
    <w:rsid w:val="002C3F8B"/>
    <w:rsid w:val="002C705E"/>
    <w:rsid w:val="002D07C9"/>
    <w:rsid w:val="002D1AD2"/>
    <w:rsid w:val="002D1BB7"/>
    <w:rsid w:val="002D546F"/>
    <w:rsid w:val="002D5550"/>
    <w:rsid w:val="002D5A78"/>
    <w:rsid w:val="002E1621"/>
    <w:rsid w:val="002E1B84"/>
    <w:rsid w:val="002E601A"/>
    <w:rsid w:val="002E74F4"/>
    <w:rsid w:val="002F32D9"/>
    <w:rsid w:val="0030394D"/>
    <w:rsid w:val="0030688D"/>
    <w:rsid w:val="00315DD6"/>
    <w:rsid w:val="00320983"/>
    <w:rsid w:val="003261AF"/>
    <w:rsid w:val="003301A1"/>
    <w:rsid w:val="0033079B"/>
    <w:rsid w:val="0033095D"/>
    <w:rsid w:val="00332BB9"/>
    <w:rsid w:val="00334DD1"/>
    <w:rsid w:val="003372C6"/>
    <w:rsid w:val="003401B0"/>
    <w:rsid w:val="00353D93"/>
    <w:rsid w:val="00355C23"/>
    <w:rsid w:val="00355C35"/>
    <w:rsid w:val="003604C5"/>
    <w:rsid w:val="00382BD5"/>
    <w:rsid w:val="00386349"/>
    <w:rsid w:val="0039405C"/>
    <w:rsid w:val="00394E7D"/>
    <w:rsid w:val="00395206"/>
    <w:rsid w:val="003A19AA"/>
    <w:rsid w:val="003A594C"/>
    <w:rsid w:val="003A7AB9"/>
    <w:rsid w:val="003B0179"/>
    <w:rsid w:val="003B02E5"/>
    <w:rsid w:val="003B0855"/>
    <w:rsid w:val="003B2187"/>
    <w:rsid w:val="003B49DD"/>
    <w:rsid w:val="003C577C"/>
    <w:rsid w:val="003C5C0B"/>
    <w:rsid w:val="003C6143"/>
    <w:rsid w:val="003D5B6B"/>
    <w:rsid w:val="003D7975"/>
    <w:rsid w:val="003E0B81"/>
    <w:rsid w:val="003E5F8C"/>
    <w:rsid w:val="003F0634"/>
    <w:rsid w:val="003F3A7B"/>
    <w:rsid w:val="003F3D44"/>
    <w:rsid w:val="00400EEB"/>
    <w:rsid w:val="004023D2"/>
    <w:rsid w:val="00404950"/>
    <w:rsid w:val="00405178"/>
    <w:rsid w:val="00405EFE"/>
    <w:rsid w:val="004066B1"/>
    <w:rsid w:val="004069F6"/>
    <w:rsid w:val="00410AEC"/>
    <w:rsid w:val="0041176B"/>
    <w:rsid w:val="00412456"/>
    <w:rsid w:val="00416265"/>
    <w:rsid w:val="00417B9C"/>
    <w:rsid w:val="00420FEC"/>
    <w:rsid w:val="00425B6C"/>
    <w:rsid w:val="00427BF1"/>
    <w:rsid w:val="00430320"/>
    <w:rsid w:val="00432706"/>
    <w:rsid w:val="00447798"/>
    <w:rsid w:val="00451B60"/>
    <w:rsid w:val="00455386"/>
    <w:rsid w:val="004566C6"/>
    <w:rsid w:val="00464E07"/>
    <w:rsid w:val="00466ABB"/>
    <w:rsid w:val="004765DD"/>
    <w:rsid w:val="00481DF9"/>
    <w:rsid w:val="00485F7B"/>
    <w:rsid w:val="00486015"/>
    <w:rsid w:val="00494B62"/>
    <w:rsid w:val="004964B4"/>
    <w:rsid w:val="004A5274"/>
    <w:rsid w:val="004A7F45"/>
    <w:rsid w:val="004B3492"/>
    <w:rsid w:val="004B62C8"/>
    <w:rsid w:val="004B643A"/>
    <w:rsid w:val="004C4D37"/>
    <w:rsid w:val="004C5B6C"/>
    <w:rsid w:val="004C6507"/>
    <w:rsid w:val="004D46E9"/>
    <w:rsid w:val="004E031F"/>
    <w:rsid w:val="004E159F"/>
    <w:rsid w:val="004E4E05"/>
    <w:rsid w:val="004E500D"/>
    <w:rsid w:val="004E5919"/>
    <w:rsid w:val="004F2F3D"/>
    <w:rsid w:val="004F37D1"/>
    <w:rsid w:val="004F7F47"/>
    <w:rsid w:val="00505A6C"/>
    <w:rsid w:val="005104EE"/>
    <w:rsid w:val="00511347"/>
    <w:rsid w:val="00511C99"/>
    <w:rsid w:val="00521D32"/>
    <w:rsid w:val="005312D2"/>
    <w:rsid w:val="00535508"/>
    <w:rsid w:val="0053760E"/>
    <w:rsid w:val="00537617"/>
    <w:rsid w:val="00537972"/>
    <w:rsid w:val="00541E40"/>
    <w:rsid w:val="0054348F"/>
    <w:rsid w:val="0054494C"/>
    <w:rsid w:val="005455A7"/>
    <w:rsid w:val="00550417"/>
    <w:rsid w:val="00552C7B"/>
    <w:rsid w:val="0056025B"/>
    <w:rsid w:val="00561246"/>
    <w:rsid w:val="00571453"/>
    <w:rsid w:val="00576B41"/>
    <w:rsid w:val="00581BE3"/>
    <w:rsid w:val="005873A9"/>
    <w:rsid w:val="00596029"/>
    <w:rsid w:val="00596A7F"/>
    <w:rsid w:val="005974C5"/>
    <w:rsid w:val="005A0C02"/>
    <w:rsid w:val="005B03B7"/>
    <w:rsid w:val="005B2EEE"/>
    <w:rsid w:val="005B2F35"/>
    <w:rsid w:val="005B62A9"/>
    <w:rsid w:val="005B64FD"/>
    <w:rsid w:val="005C0F6E"/>
    <w:rsid w:val="005C12C3"/>
    <w:rsid w:val="005C3FF9"/>
    <w:rsid w:val="005C7149"/>
    <w:rsid w:val="005C76C3"/>
    <w:rsid w:val="005D02E9"/>
    <w:rsid w:val="005D070B"/>
    <w:rsid w:val="005D749B"/>
    <w:rsid w:val="005E1279"/>
    <w:rsid w:val="005E18BB"/>
    <w:rsid w:val="005E1F65"/>
    <w:rsid w:val="005F06DB"/>
    <w:rsid w:val="00603CD0"/>
    <w:rsid w:val="00604217"/>
    <w:rsid w:val="00614FD3"/>
    <w:rsid w:val="00617073"/>
    <w:rsid w:val="0062181D"/>
    <w:rsid w:val="006238C3"/>
    <w:rsid w:val="00627039"/>
    <w:rsid w:val="006308FA"/>
    <w:rsid w:val="00632E29"/>
    <w:rsid w:val="00633680"/>
    <w:rsid w:val="006355AC"/>
    <w:rsid w:val="00637EEF"/>
    <w:rsid w:val="006407C7"/>
    <w:rsid w:val="00651215"/>
    <w:rsid w:val="00653E27"/>
    <w:rsid w:val="0065724D"/>
    <w:rsid w:val="0066057E"/>
    <w:rsid w:val="006620BB"/>
    <w:rsid w:val="006635C4"/>
    <w:rsid w:val="0067735C"/>
    <w:rsid w:val="00677364"/>
    <w:rsid w:val="0067740C"/>
    <w:rsid w:val="00681D04"/>
    <w:rsid w:val="006820CA"/>
    <w:rsid w:val="00682B72"/>
    <w:rsid w:val="0068605D"/>
    <w:rsid w:val="0069666D"/>
    <w:rsid w:val="00696E2E"/>
    <w:rsid w:val="006A177A"/>
    <w:rsid w:val="006A3A75"/>
    <w:rsid w:val="006A3BEC"/>
    <w:rsid w:val="006A58F9"/>
    <w:rsid w:val="006C3374"/>
    <w:rsid w:val="006C67B2"/>
    <w:rsid w:val="006C6EBE"/>
    <w:rsid w:val="006D2B05"/>
    <w:rsid w:val="006D38EE"/>
    <w:rsid w:val="006E0991"/>
    <w:rsid w:val="006E302F"/>
    <w:rsid w:val="006E3059"/>
    <w:rsid w:val="006E50F2"/>
    <w:rsid w:val="006F5572"/>
    <w:rsid w:val="007044AB"/>
    <w:rsid w:val="007101CC"/>
    <w:rsid w:val="00716B35"/>
    <w:rsid w:val="007213AA"/>
    <w:rsid w:val="00724561"/>
    <w:rsid w:val="007329AE"/>
    <w:rsid w:val="00743CE7"/>
    <w:rsid w:val="00753417"/>
    <w:rsid w:val="007705AC"/>
    <w:rsid w:val="00771088"/>
    <w:rsid w:val="00772A1F"/>
    <w:rsid w:val="00776C1B"/>
    <w:rsid w:val="00777CE0"/>
    <w:rsid w:val="00785A94"/>
    <w:rsid w:val="00787A5E"/>
    <w:rsid w:val="00793E12"/>
    <w:rsid w:val="0079499C"/>
    <w:rsid w:val="00794E80"/>
    <w:rsid w:val="0079590D"/>
    <w:rsid w:val="00796C56"/>
    <w:rsid w:val="007A1DEF"/>
    <w:rsid w:val="007A2D9F"/>
    <w:rsid w:val="007A7F84"/>
    <w:rsid w:val="007B176A"/>
    <w:rsid w:val="007B2E3B"/>
    <w:rsid w:val="007B3F4C"/>
    <w:rsid w:val="007B561B"/>
    <w:rsid w:val="007C0C4D"/>
    <w:rsid w:val="007C5327"/>
    <w:rsid w:val="007C5C1B"/>
    <w:rsid w:val="007C7490"/>
    <w:rsid w:val="007D33C9"/>
    <w:rsid w:val="007D6A11"/>
    <w:rsid w:val="007E541B"/>
    <w:rsid w:val="007E6D36"/>
    <w:rsid w:val="007F460D"/>
    <w:rsid w:val="00806149"/>
    <w:rsid w:val="00812309"/>
    <w:rsid w:val="008139B2"/>
    <w:rsid w:val="00813BF2"/>
    <w:rsid w:val="00822825"/>
    <w:rsid w:val="008441AF"/>
    <w:rsid w:val="0085019F"/>
    <w:rsid w:val="00852136"/>
    <w:rsid w:val="00853F84"/>
    <w:rsid w:val="00856213"/>
    <w:rsid w:val="00864455"/>
    <w:rsid w:val="00865802"/>
    <w:rsid w:val="0086719A"/>
    <w:rsid w:val="00873871"/>
    <w:rsid w:val="008776C2"/>
    <w:rsid w:val="00880B21"/>
    <w:rsid w:val="00882CFE"/>
    <w:rsid w:val="00884836"/>
    <w:rsid w:val="0088682E"/>
    <w:rsid w:val="00894114"/>
    <w:rsid w:val="008A173B"/>
    <w:rsid w:val="008A5B77"/>
    <w:rsid w:val="008A6F46"/>
    <w:rsid w:val="008A7127"/>
    <w:rsid w:val="008B05AA"/>
    <w:rsid w:val="008B30EC"/>
    <w:rsid w:val="008B42A2"/>
    <w:rsid w:val="008B79A6"/>
    <w:rsid w:val="008C142E"/>
    <w:rsid w:val="008C3F69"/>
    <w:rsid w:val="008C5178"/>
    <w:rsid w:val="008C73F1"/>
    <w:rsid w:val="008D2C0E"/>
    <w:rsid w:val="008D2C2E"/>
    <w:rsid w:val="008E7E22"/>
    <w:rsid w:val="008F0BFF"/>
    <w:rsid w:val="008F302C"/>
    <w:rsid w:val="00901511"/>
    <w:rsid w:val="009051B9"/>
    <w:rsid w:val="00906CA9"/>
    <w:rsid w:val="0091564F"/>
    <w:rsid w:val="00915E26"/>
    <w:rsid w:val="00917BBE"/>
    <w:rsid w:val="00917CAB"/>
    <w:rsid w:val="009211AE"/>
    <w:rsid w:val="00924833"/>
    <w:rsid w:val="00925F10"/>
    <w:rsid w:val="00926620"/>
    <w:rsid w:val="009272B7"/>
    <w:rsid w:val="00927892"/>
    <w:rsid w:val="00930FD8"/>
    <w:rsid w:val="00932F28"/>
    <w:rsid w:val="0094680E"/>
    <w:rsid w:val="00950052"/>
    <w:rsid w:val="00950A26"/>
    <w:rsid w:val="00951711"/>
    <w:rsid w:val="009533D1"/>
    <w:rsid w:val="009571AA"/>
    <w:rsid w:val="0096297B"/>
    <w:rsid w:val="00963B03"/>
    <w:rsid w:val="009650A4"/>
    <w:rsid w:val="00970F72"/>
    <w:rsid w:val="009710DA"/>
    <w:rsid w:val="009718EC"/>
    <w:rsid w:val="00986EB4"/>
    <w:rsid w:val="009918D4"/>
    <w:rsid w:val="00991BE7"/>
    <w:rsid w:val="00994AE7"/>
    <w:rsid w:val="00996E82"/>
    <w:rsid w:val="009A197E"/>
    <w:rsid w:val="009B0128"/>
    <w:rsid w:val="009B5885"/>
    <w:rsid w:val="009C06B9"/>
    <w:rsid w:val="009C3486"/>
    <w:rsid w:val="009C3AD4"/>
    <w:rsid w:val="009C4FBF"/>
    <w:rsid w:val="009C627A"/>
    <w:rsid w:val="009C6DCC"/>
    <w:rsid w:val="009C7729"/>
    <w:rsid w:val="009D1283"/>
    <w:rsid w:val="009D214B"/>
    <w:rsid w:val="009E3018"/>
    <w:rsid w:val="009E4F42"/>
    <w:rsid w:val="009F0479"/>
    <w:rsid w:val="009F2886"/>
    <w:rsid w:val="009F35DA"/>
    <w:rsid w:val="009F5750"/>
    <w:rsid w:val="00A0167A"/>
    <w:rsid w:val="00A04057"/>
    <w:rsid w:val="00A0728F"/>
    <w:rsid w:val="00A13006"/>
    <w:rsid w:val="00A150C2"/>
    <w:rsid w:val="00A15460"/>
    <w:rsid w:val="00A208BF"/>
    <w:rsid w:val="00A22448"/>
    <w:rsid w:val="00A244D7"/>
    <w:rsid w:val="00A270A9"/>
    <w:rsid w:val="00A339CD"/>
    <w:rsid w:val="00A361BE"/>
    <w:rsid w:val="00A45DC6"/>
    <w:rsid w:val="00A5083E"/>
    <w:rsid w:val="00A53A8A"/>
    <w:rsid w:val="00A55528"/>
    <w:rsid w:val="00A62E90"/>
    <w:rsid w:val="00A63311"/>
    <w:rsid w:val="00A645C1"/>
    <w:rsid w:val="00A757EA"/>
    <w:rsid w:val="00A9363E"/>
    <w:rsid w:val="00A95C9C"/>
    <w:rsid w:val="00AA0B49"/>
    <w:rsid w:val="00AA6AF7"/>
    <w:rsid w:val="00AB28E5"/>
    <w:rsid w:val="00AB41D9"/>
    <w:rsid w:val="00AB4A7F"/>
    <w:rsid w:val="00AB51D8"/>
    <w:rsid w:val="00AC4F21"/>
    <w:rsid w:val="00AC5921"/>
    <w:rsid w:val="00AC6CAB"/>
    <w:rsid w:val="00AC742D"/>
    <w:rsid w:val="00AD3F14"/>
    <w:rsid w:val="00AD4BD3"/>
    <w:rsid w:val="00AD706E"/>
    <w:rsid w:val="00AE1B05"/>
    <w:rsid w:val="00AF6803"/>
    <w:rsid w:val="00B02078"/>
    <w:rsid w:val="00B04DF6"/>
    <w:rsid w:val="00B12808"/>
    <w:rsid w:val="00B15ABD"/>
    <w:rsid w:val="00B17519"/>
    <w:rsid w:val="00B17D97"/>
    <w:rsid w:val="00B25070"/>
    <w:rsid w:val="00B25AE4"/>
    <w:rsid w:val="00B30523"/>
    <w:rsid w:val="00B30F11"/>
    <w:rsid w:val="00B3220E"/>
    <w:rsid w:val="00B33693"/>
    <w:rsid w:val="00B415DA"/>
    <w:rsid w:val="00B45534"/>
    <w:rsid w:val="00B50906"/>
    <w:rsid w:val="00B55703"/>
    <w:rsid w:val="00B56FB5"/>
    <w:rsid w:val="00B57B53"/>
    <w:rsid w:val="00B61AAA"/>
    <w:rsid w:val="00B63DF4"/>
    <w:rsid w:val="00B65F11"/>
    <w:rsid w:val="00B70AD2"/>
    <w:rsid w:val="00B71D1B"/>
    <w:rsid w:val="00B731B5"/>
    <w:rsid w:val="00B74551"/>
    <w:rsid w:val="00B83CB6"/>
    <w:rsid w:val="00B931FA"/>
    <w:rsid w:val="00B938B4"/>
    <w:rsid w:val="00B95F4B"/>
    <w:rsid w:val="00B961B5"/>
    <w:rsid w:val="00B97784"/>
    <w:rsid w:val="00B97959"/>
    <w:rsid w:val="00BA2BE3"/>
    <w:rsid w:val="00BA5118"/>
    <w:rsid w:val="00BA611B"/>
    <w:rsid w:val="00BC0E5A"/>
    <w:rsid w:val="00BC18DB"/>
    <w:rsid w:val="00BC6A47"/>
    <w:rsid w:val="00BC6A77"/>
    <w:rsid w:val="00BD3100"/>
    <w:rsid w:val="00BD43B5"/>
    <w:rsid w:val="00BD7773"/>
    <w:rsid w:val="00BE714F"/>
    <w:rsid w:val="00BF6835"/>
    <w:rsid w:val="00BF7A7A"/>
    <w:rsid w:val="00C00461"/>
    <w:rsid w:val="00C01540"/>
    <w:rsid w:val="00C0199F"/>
    <w:rsid w:val="00C024FE"/>
    <w:rsid w:val="00C07B6F"/>
    <w:rsid w:val="00C17847"/>
    <w:rsid w:val="00C2362D"/>
    <w:rsid w:val="00C23BB5"/>
    <w:rsid w:val="00C2686F"/>
    <w:rsid w:val="00C33DFF"/>
    <w:rsid w:val="00C37C30"/>
    <w:rsid w:val="00C4785F"/>
    <w:rsid w:val="00C53838"/>
    <w:rsid w:val="00C555B3"/>
    <w:rsid w:val="00C56C13"/>
    <w:rsid w:val="00C57C66"/>
    <w:rsid w:val="00C60F61"/>
    <w:rsid w:val="00C63B55"/>
    <w:rsid w:val="00C64C8C"/>
    <w:rsid w:val="00C71725"/>
    <w:rsid w:val="00C725C3"/>
    <w:rsid w:val="00C740C1"/>
    <w:rsid w:val="00C749CB"/>
    <w:rsid w:val="00C760C6"/>
    <w:rsid w:val="00C856B1"/>
    <w:rsid w:val="00C94160"/>
    <w:rsid w:val="00C9428F"/>
    <w:rsid w:val="00C97CC0"/>
    <w:rsid w:val="00CA1CE8"/>
    <w:rsid w:val="00CA2315"/>
    <w:rsid w:val="00CA415F"/>
    <w:rsid w:val="00CA53BC"/>
    <w:rsid w:val="00CA5EBF"/>
    <w:rsid w:val="00CA7116"/>
    <w:rsid w:val="00CB0039"/>
    <w:rsid w:val="00CB2314"/>
    <w:rsid w:val="00CC0BFC"/>
    <w:rsid w:val="00CC4F06"/>
    <w:rsid w:val="00CC6106"/>
    <w:rsid w:val="00CD54B4"/>
    <w:rsid w:val="00CD7BFC"/>
    <w:rsid w:val="00CE2F08"/>
    <w:rsid w:val="00CE576B"/>
    <w:rsid w:val="00CE6C73"/>
    <w:rsid w:val="00CF10B7"/>
    <w:rsid w:val="00CF4778"/>
    <w:rsid w:val="00CF5895"/>
    <w:rsid w:val="00D040AF"/>
    <w:rsid w:val="00D0499E"/>
    <w:rsid w:val="00D065BC"/>
    <w:rsid w:val="00D10526"/>
    <w:rsid w:val="00D105CE"/>
    <w:rsid w:val="00D11AFD"/>
    <w:rsid w:val="00D25AA8"/>
    <w:rsid w:val="00D33E02"/>
    <w:rsid w:val="00D357F9"/>
    <w:rsid w:val="00D42F30"/>
    <w:rsid w:val="00D46554"/>
    <w:rsid w:val="00D5390E"/>
    <w:rsid w:val="00D54274"/>
    <w:rsid w:val="00D55361"/>
    <w:rsid w:val="00D67EE7"/>
    <w:rsid w:val="00D72580"/>
    <w:rsid w:val="00D802AC"/>
    <w:rsid w:val="00D8091F"/>
    <w:rsid w:val="00D91932"/>
    <w:rsid w:val="00D95B72"/>
    <w:rsid w:val="00DA0632"/>
    <w:rsid w:val="00DA1EBC"/>
    <w:rsid w:val="00DA48A1"/>
    <w:rsid w:val="00DA48DB"/>
    <w:rsid w:val="00DB0635"/>
    <w:rsid w:val="00DB54C4"/>
    <w:rsid w:val="00DC0054"/>
    <w:rsid w:val="00DC0A84"/>
    <w:rsid w:val="00DC301B"/>
    <w:rsid w:val="00DD5F4C"/>
    <w:rsid w:val="00DE353F"/>
    <w:rsid w:val="00DF604B"/>
    <w:rsid w:val="00DF6AB3"/>
    <w:rsid w:val="00DF7574"/>
    <w:rsid w:val="00E00DB2"/>
    <w:rsid w:val="00E0231E"/>
    <w:rsid w:val="00E13F99"/>
    <w:rsid w:val="00E142D0"/>
    <w:rsid w:val="00E16C9C"/>
    <w:rsid w:val="00E22C23"/>
    <w:rsid w:val="00E365AC"/>
    <w:rsid w:val="00E414C3"/>
    <w:rsid w:val="00E50D76"/>
    <w:rsid w:val="00E5702B"/>
    <w:rsid w:val="00E675EE"/>
    <w:rsid w:val="00E677E0"/>
    <w:rsid w:val="00E77AE5"/>
    <w:rsid w:val="00E77DB8"/>
    <w:rsid w:val="00E854E3"/>
    <w:rsid w:val="00EA5B3F"/>
    <w:rsid w:val="00EA5F81"/>
    <w:rsid w:val="00EB028D"/>
    <w:rsid w:val="00EB14F5"/>
    <w:rsid w:val="00EB30F3"/>
    <w:rsid w:val="00EB527A"/>
    <w:rsid w:val="00EC0114"/>
    <w:rsid w:val="00EC50CD"/>
    <w:rsid w:val="00ED1B2B"/>
    <w:rsid w:val="00ED2FAA"/>
    <w:rsid w:val="00ED4D10"/>
    <w:rsid w:val="00ED6421"/>
    <w:rsid w:val="00EE012D"/>
    <w:rsid w:val="00EE487A"/>
    <w:rsid w:val="00EE6148"/>
    <w:rsid w:val="00EE6935"/>
    <w:rsid w:val="00EF2274"/>
    <w:rsid w:val="00F029DF"/>
    <w:rsid w:val="00F037A3"/>
    <w:rsid w:val="00F04A71"/>
    <w:rsid w:val="00F13C5D"/>
    <w:rsid w:val="00F13DFA"/>
    <w:rsid w:val="00F274B0"/>
    <w:rsid w:val="00F27EA8"/>
    <w:rsid w:val="00F37949"/>
    <w:rsid w:val="00F406ED"/>
    <w:rsid w:val="00F40DC1"/>
    <w:rsid w:val="00F4234E"/>
    <w:rsid w:val="00F428B1"/>
    <w:rsid w:val="00F56D2F"/>
    <w:rsid w:val="00F5709F"/>
    <w:rsid w:val="00F632AE"/>
    <w:rsid w:val="00F64E93"/>
    <w:rsid w:val="00F67F86"/>
    <w:rsid w:val="00F7280B"/>
    <w:rsid w:val="00F739FB"/>
    <w:rsid w:val="00F847F2"/>
    <w:rsid w:val="00F84DD6"/>
    <w:rsid w:val="00F853CC"/>
    <w:rsid w:val="00F85996"/>
    <w:rsid w:val="00F926F4"/>
    <w:rsid w:val="00F962C9"/>
    <w:rsid w:val="00FA372C"/>
    <w:rsid w:val="00FA4DF8"/>
    <w:rsid w:val="00FA7EF2"/>
    <w:rsid w:val="00FB10BF"/>
    <w:rsid w:val="00FB2437"/>
    <w:rsid w:val="00FC3A93"/>
    <w:rsid w:val="00FC78A3"/>
    <w:rsid w:val="00FD0A82"/>
    <w:rsid w:val="00FD4E8D"/>
    <w:rsid w:val="00FE499C"/>
    <w:rsid w:val="00FE5707"/>
    <w:rsid w:val="00FF13BC"/>
    <w:rsid w:val="00FF462F"/>
    <w:rsid w:val="00FF55D4"/>
    <w:rsid w:val="00FF751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55528"/>
    <w:rPr>
      <w:rFonts w:ascii="Times New Roman" w:eastAsia="Times New Roman" w:hAnsi="Times New Roman"/>
      <w:sz w:val="24"/>
      <w:szCs w:val="24"/>
    </w:rPr>
  </w:style>
  <w:style w:type="paragraph" w:styleId="Heading1">
    <w:name w:val="heading 1"/>
    <w:basedOn w:val="Normal"/>
    <w:next w:val="Normal"/>
    <w:link w:val="Heading1Char"/>
    <w:uiPriority w:val="99"/>
    <w:qFormat/>
    <w:rsid w:val="00A5552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A5552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555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A55528"/>
    <w:pPr>
      <w:keepNext/>
      <w:keepLines/>
      <w:spacing w:before="200"/>
      <w:outlineLvl w:val="3"/>
    </w:pPr>
    <w:rPr>
      <w:rFonts w:ascii="Cambria" w:hAnsi="Cambria"/>
      <w:b/>
      <w:bCs/>
      <w:i/>
      <w:iCs/>
      <w:color w:val="4F81BD"/>
    </w:rPr>
  </w:style>
  <w:style w:type="paragraph" w:styleId="Heading6">
    <w:name w:val="heading 6"/>
    <w:basedOn w:val="Normal"/>
    <w:next w:val="Normal"/>
    <w:link w:val="Heading6Char"/>
    <w:uiPriority w:val="99"/>
    <w:qFormat/>
    <w:rsid w:val="00A55528"/>
    <w:pPr>
      <w:keepNext/>
      <w:jc w:val="center"/>
      <w:outlineLvl w:val="5"/>
    </w:pPr>
    <w:rPr>
      <w:b/>
      <w:bCs/>
      <w:sz w:val="28"/>
    </w:rPr>
  </w:style>
  <w:style w:type="paragraph" w:styleId="Heading7">
    <w:name w:val="heading 7"/>
    <w:basedOn w:val="Normal"/>
    <w:next w:val="Normal"/>
    <w:link w:val="Heading7Char"/>
    <w:uiPriority w:val="99"/>
    <w:qFormat/>
    <w:rsid w:val="00A55528"/>
    <w:pPr>
      <w:spacing w:before="240" w:after="60"/>
      <w:outlineLvl w:val="6"/>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5528"/>
    <w:rPr>
      <w:rFonts w:ascii="Cambria" w:hAnsi="Cambria" w:cs="Times New Roman"/>
      <w:b/>
      <w:bCs/>
      <w:kern w:val="32"/>
      <w:sz w:val="32"/>
      <w:szCs w:val="32"/>
      <w:lang w:eastAsia="ru-RU"/>
    </w:rPr>
  </w:style>
  <w:style w:type="character" w:customStyle="1" w:styleId="Heading2Char">
    <w:name w:val="Heading 2 Char"/>
    <w:basedOn w:val="DefaultParagraphFont"/>
    <w:link w:val="Heading2"/>
    <w:uiPriority w:val="99"/>
    <w:locked/>
    <w:rsid w:val="00A55528"/>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A55528"/>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A55528"/>
    <w:rPr>
      <w:rFonts w:ascii="Cambria" w:hAnsi="Cambria" w:cs="Times New Roman"/>
      <w:b/>
      <w:bCs/>
      <w:i/>
      <w:iCs/>
      <w:color w:val="4F81BD"/>
      <w:sz w:val="24"/>
      <w:szCs w:val="24"/>
      <w:lang w:eastAsia="ru-RU"/>
    </w:rPr>
  </w:style>
  <w:style w:type="character" w:customStyle="1" w:styleId="Heading6Char">
    <w:name w:val="Heading 6 Char"/>
    <w:basedOn w:val="DefaultParagraphFont"/>
    <w:link w:val="Heading6"/>
    <w:uiPriority w:val="99"/>
    <w:locked/>
    <w:rsid w:val="00A55528"/>
    <w:rPr>
      <w:rFonts w:ascii="Times New Roman" w:hAnsi="Times New Roman" w:cs="Times New Roman"/>
      <w:b/>
      <w:bCs/>
      <w:sz w:val="24"/>
      <w:szCs w:val="24"/>
      <w:lang w:eastAsia="ru-RU"/>
    </w:rPr>
  </w:style>
  <w:style w:type="character" w:customStyle="1" w:styleId="Heading7Char">
    <w:name w:val="Heading 7 Char"/>
    <w:basedOn w:val="DefaultParagraphFont"/>
    <w:link w:val="Heading7"/>
    <w:uiPriority w:val="99"/>
    <w:locked/>
    <w:rsid w:val="00A55528"/>
    <w:rPr>
      <w:rFonts w:ascii="Times New Roman" w:hAnsi="Times New Roman" w:cs="Times New Roman"/>
      <w:sz w:val="24"/>
      <w:szCs w:val="24"/>
      <w:lang w:eastAsia="ru-RU"/>
    </w:rPr>
  </w:style>
  <w:style w:type="paragraph" w:styleId="NormalWeb">
    <w:name w:val="Normal (Web)"/>
    <w:aliases w:val="Обычный (Web)"/>
    <w:basedOn w:val="Normal"/>
    <w:uiPriority w:val="99"/>
    <w:rsid w:val="00A55528"/>
    <w:pPr>
      <w:spacing w:before="100" w:beforeAutospacing="1" w:after="100" w:afterAutospacing="1"/>
    </w:pPr>
  </w:style>
  <w:style w:type="character" w:styleId="Strong">
    <w:name w:val="Strong"/>
    <w:basedOn w:val="DefaultParagraphFont"/>
    <w:uiPriority w:val="99"/>
    <w:qFormat/>
    <w:rsid w:val="00A55528"/>
    <w:rPr>
      <w:rFonts w:cs="Times New Roman"/>
      <w:b/>
    </w:rPr>
  </w:style>
  <w:style w:type="character" w:customStyle="1" w:styleId="ebody">
    <w:name w:val="ebody"/>
    <w:basedOn w:val="DefaultParagraphFont"/>
    <w:uiPriority w:val="99"/>
    <w:rsid w:val="00A55528"/>
    <w:rPr>
      <w:rFonts w:cs="Times New Roman"/>
    </w:rPr>
  </w:style>
  <w:style w:type="paragraph" w:styleId="BodyTextIndent2">
    <w:name w:val="Body Text Indent 2"/>
    <w:basedOn w:val="Normal"/>
    <w:link w:val="BodyTextIndent2Char"/>
    <w:uiPriority w:val="99"/>
    <w:rsid w:val="00A55528"/>
    <w:pPr>
      <w:ind w:firstLine="709"/>
      <w:jc w:val="both"/>
    </w:pPr>
    <w:rPr>
      <w:sz w:val="28"/>
      <w:szCs w:val="20"/>
    </w:rPr>
  </w:style>
  <w:style w:type="character" w:customStyle="1" w:styleId="BodyTextIndent2Char">
    <w:name w:val="Body Text Indent 2 Char"/>
    <w:basedOn w:val="DefaultParagraphFont"/>
    <w:link w:val="BodyTextIndent2"/>
    <w:uiPriority w:val="99"/>
    <w:locked/>
    <w:rsid w:val="00A55528"/>
    <w:rPr>
      <w:rFonts w:ascii="Times New Roman" w:hAnsi="Times New Roman" w:cs="Times New Roman"/>
      <w:sz w:val="20"/>
      <w:szCs w:val="20"/>
      <w:lang w:eastAsia="ru-RU"/>
    </w:rPr>
  </w:style>
  <w:style w:type="paragraph" w:customStyle="1" w:styleId="1">
    <w:name w:val="Основной текст1"/>
    <w:basedOn w:val="Normal"/>
    <w:uiPriority w:val="99"/>
    <w:rsid w:val="00A55528"/>
    <w:pPr>
      <w:jc w:val="both"/>
    </w:pPr>
    <w:rPr>
      <w:color w:val="000000"/>
      <w:szCs w:val="20"/>
    </w:rPr>
  </w:style>
  <w:style w:type="paragraph" w:styleId="FootnoteText">
    <w:name w:val="footnote text"/>
    <w:basedOn w:val="Normal"/>
    <w:link w:val="FootnoteTextChar"/>
    <w:uiPriority w:val="99"/>
    <w:semiHidden/>
    <w:rsid w:val="00A55528"/>
    <w:rPr>
      <w:color w:val="000000"/>
      <w:sz w:val="28"/>
      <w:szCs w:val="20"/>
    </w:rPr>
  </w:style>
  <w:style w:type="character" w:customStyle="1" w:styleId="FootnoteTextChar">
    <w:name w:val="Footnote Text Char"/>
    <w:basedOn w:val="DefaultParagraphFont"/>
    <w:link w:val="FootnoteText"/>
    <w:uiPriority w:val="99"/>
    <w:semiHidden/>
    <w:locked/>
    <w:rsid w:val="00A55528"/>
    <w:rPr>
      <w:rFonts w:ascii="Times New Roman" w:hAnsi="Times New Roman" w:cs="Times New Roman"/>
      <w:snapToGrid w:val="0"/>
      <w:color w:val="000000"/>
      <w:sz w:val="20"/>
      <w:szCs w:val="20"/>
      <w:lang w:eastAsia="ru-RU"/>
    </w:rPr>
  </w:style>
  <w:style w:type="character" w:styleId="FootnoteReference">
    <w:name w:val="footnote reference"/>
    <w:basedOn w:val="DefaultParagraphFont"/>
    <w:uiPriority w:val="99"/>
    <w:semiHidden/>
    <w:rsid w:val="00A55528"/>
    <w:rPr>
      <w:rFonts w:cs="Times New Roman"/>
      <w:vertAlign w:val="superscript"/>
    </w:rPr>
  </w:style>
  <w:style w:type="paragraph" w:styleId="BodyText">
    <w:name w:val="Body Text"/>
    <w:basedOn w:val="Normal"/>
    <w:link w:val="BodyTextChar"/>
    <w:uiPriority w:val="99"/>
    <w:rsid w:val="00A55528"/>
    <w:pPr>
      <w:spacing w:after="120"/>
    </w:pPr>
  </w:style>
  <w:style w:type="character" w:customStyle="1" w:styleId="BodyTextChar">
    <w:name w:val="Body Text Char"/>
    <w:basedOn w:val="DefaultParagraphFont"/>
    <w:link w:val="BodyText"/>
    <w:uiPriority w:val="99"/>
    <w:locked/>
    <w:rsid w:val="00A55528"/>
    <w:rPr>
      <w:rFonts w:ascii="Times New Roman" w:hAnsi="Times New Roman" w:cs="Times New Roman"/>
      <w:sz w:val="24"/>
      <w:szCs w:val="24"/>
      <w:lang w:eastAsia="ru-RU"/>
    </w:rPr>
  </w:style>
  <w:style w:type="paragraph" w:styleId="BlockText">
    <w:name w:val="Block Text"/>
    <w:basedOn w:val="Normal"/>
    <w:uiPriority w:val="99"/>
    <w:rsid w:val="00A55528"/>
    <w:pPr>
      <w:shd w:val="clear" w:color="auto" w:fill="FFFFFF"/>
      <w:spacing w:line="211" w:lineRule="exact"/>
      <w:ind w:left="5" w:right="24" w:firstLine="264"/>
      <w:jc w:val="both"/>
    </w:pPr>
    <w:rPr>
      <w:color w:val="000000"/>
      <w:sz w:val="28"/>
      <w:szCs w:val="20"/>
    </w:rPr>
  </w:style>
  <w:style w:type="paragraph" w:styleId="EndnoteText">
    <w:name w:val="endnote text"/>
    <w:basedOn w:val="Normal"/>
    <w:link w:val="EndnoteTextChar"/>
    <w:uiPriority w:val="99"/>
    <w:semiHidden/>
    <w:rsid w:val="00A55528"/>
    <w:rPr>
      <w:sz w:val="20"/>
      <w:szCs w:val="20"/>
    </w:rPr>
  </w:style>
  <w:style w:type="character" w:customStyle="1" w:styleId="EndnoteTextChar">
    <w:name w:val="Endnote Text Char"/>
    <w:basedOn w:val="DefaultParagraphFont"/>
    <w:link w:val="EndnoteText"/>
    <w:uiPriority w:val="99"/>
    <w:semiHidden/>
    <w:locked/>
    <w:rsid w:val="00A55528"/>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A55528"/>
    <w:rPr>
      <w:rFonts w:cs="Times New Roman"/>
      <w:vertAlign w:val="superscript"/>
    </w:rPr>
  </w:style>
  <w:style w:type="character" w:styleId="Emphasis">
    <w:name w:val="Emphasis"/>
    <w:basedOn w:val="DefaultParagraphFont"/>
    <w:uiPriority w:val="99"/>
    <w:qFormat/>
    <w:rsid w:val="00A55528"/>
    <w:rPr>
      <w:rFonts w:cs="Times New Roman"/>
      <w:i/>
    </w:rPr>
  </w:style>
  <w:style w:type="paragraph" w:styleId="Header">
    <w:name w:val="header"/>
    <w:basedOn w:val="Normal"/>
    <w:link w:val="HeaderChar"/>
    <w:uiPriority w:val="99"/>
    <w:rsid w:val="00A55528"/>
    <w:pPr>
      <w:tabs>
        <w:tab w:val="center" w:pos="4677"/>
        <w:tab w:val="right" w:pos="9355"/>
      </w:tabs>
    </w:pPr>
  </w:style>
  <w:style w:type="character" w:customStyle="1" w:styleId="HeaderChar">
    <w:name w:val="Header Char"/>
    <w:basedOn w:val="DefaultParagraphFont"/>
    <w:link w:val="Header"/>
    <w:uiPriority w:val="99"/>
    <w:locked/>
    <w:rsid w:val="00A55528"/>
    <w:rPr>
      <w:rFonts w:ascii="Times New Roman" w:hAnsi="Times New Roman" w:cs="Times New Roman"/>
      <w:sz w:val="24"/>
      <w:szCs w:val="24"/>
      <w:lang w:eastAsia="ru-RU"/>
    </w:rPr>
  </w:style>
  <w:style w:type="paragraph" w:styleId="Footer">
    <w:name w:val="footer"/>
    <w:basedOn w:val="Normal"/>
    <w:link w:val="FooterChar"/>
    <w:uiPriority w:val="99"/>
    <w:rsid w:val="00A55528"/>
    <w:pPr>
      <w:tabs>
        <w:tab w:val="center" w:pos="4677"/>
        <w:tab w:val="right" w:pos="9355"/>
      </w:tabs>
    </w:pPr>
  </w:style>
  <w:style w:type="character" w:customStyle="1" w:styleId="FooterChar">
    <w:name w:val="Footer Char"/>
    <w:basedOn w:val="DefaultParagraphFont"/>
    <w:link w:val="Footer"/>
    <w:uiPriority w:val="99"/>
    <w:locked/>
    <w:rsid w:val="00A55528"/>
    <w:rPr>
      <w:rFonts w:ascii="Times New Roman" w:hAnsi="Times New Roman" w:cs="Times New Roman"/>
      <w:sz w:val="24"/>
      <w:szCs w:val="24"/>
      <w:lang w:eastAsia="ru-RU"/>
    </w:rPr>
  </w:style>
  <w:style w:type="paragraph" w:styleId="HTMLPreformatted">
    <w:name w:val="HTML Preformatted"/>
    <w:basedOn w:val="Normal"/>
    <w:link w:val="HTMLPreformattedChar"/>
    <w:uiPriority w:val="99"/>
    <w:rsid w:val="00A55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locked/>
    <w:rsid w:val="00A55528"/>
    <w:rPr>
      <w:rFonts w:ascii="Courier New" w:hAnsi="Courier New" w:cs="Courier New"/>
      <w:sz w:val="20"/>
      <w:szCs w:val="20"/>
      <w:lang w:eastAsia="ru-RU"/>
    </w:rPr>
  </w:style>
  <w:style w:type="character" w:styleId="PageNumber">
    <w:name w:val="page number"/>
    <w:basedOn w:val="DefaultParagraphFont"/>
    <w:uiPriority w:val="99"/>
    <w:rsid w:val="00A55528"/>
    <w:rPr>
      <w:rFonts w:cs="Times New Roman"/>
    </w:rPr>
  </w:style>
  <w:style w:type="paragraph" w:styleId="BodyTextIndent">
    <w:name w:val="Body Text Indent"/>
    <w:basedOn w:val="Normal"/>
    <w:link w:val="BodyTextIndentChar"/>
    <w:uiPriority w:val="99"/>
    <w:rsid w:val="00A55528"/>
    <w:pPr>
      <w:spacing w:after="120"/>
      <w:ind w:left="283"/>
    </w:pPr>
  </w:style>
  <w:style w:type="character" w:customStyle="1" w:styleId="BodyTextIndentChar">
    <w:name w:val="Body Text Indent Char"/>
    <w:basedOn w:val="DefaultParagraphFont"/>
    <w:link w:val="BodyTextIndent"/>
    <w:uiPriority w:val="99"/>
    <w:locked/>
    <w:rsid w:val="00A55528"/>
    <w:rPr>
      <w:rFonts w:ascii="Times New Roman" w:hAnsi="Times New Roman" w:cs="Times New Roman"/>
      <w:sz w:val="24"/>
      <w:szCs w:val="24"/>
      <w:lang w:eastAsia="ru-RU"/>
    </w:rPr>
  </w:style>
  <w:style w:type="paragraph" w:styleId="BodyTextIndent3">
    <w:name w:val="Body Text Indent 3"/>
    <w:basedOn w:val="Normal"/>
    <w:link w:val="BodyTextIndent3Char"/>
    <w:uiPriority w:val="99"/>
    <w:rsid w:val="00A55528"/>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A55528"/>
    <w:rPr>
      <w:rFonts w:ascii="Times New Roman" w:hAnsi="Times New Roman" w:cs="Times New Roman"/>
      <w:sz w:val="16"/>
      <w:szCs w:val="16"/>
      <w:lang w:eastAsia="ru-RU"/>
    </w:rPr>
  </w:style>
  <w:style w:type="paragraph" w:styleId="BodyText2">
    <w:name w:val="Body Text 2"/>
    <w:basedOn w:val="Normal"/>
    <w:link w:val="BodyText2Char"/>
    <w:uiPriority w:val="99"/>
    <w:rsid w:val="00A55528"/>
    <w:pPr>
      <w:spacing w:after="120" w:line="480" w:lineRule="auto"/>
    </w:pPr>
  </w:style>
  <w:style w:type="character" w:customStyle="1" w:styleId="BodyText2Char">
    <w:name w:val="Body Text 2 Char"/>
    <w:basedOn w:val="DefaultParagraphFont"/>
    <w:link w:val="BodyText2"/>
    <w:uiPriority w:val="99"/>
    <w:locked/>
    <w:rsid w:val="00A55528"/>
    <w:rPr>
      <w:rFonts w:ascii="Times New Roman" w:hAnsi="Times New Roman" w:cs="Times New Roman"/>
      <w:sz w:val="24"/>
      <w:szCs w:val="24"/>
      <w:lang w:eastAsia="ru-RU"/>
    </w:rPr>
  </w:style>
  <w:style w:type="paragraph" w:styleId="BodyText3">
    <w:name w:val="Body Text 3"/>
    <w:basedOn w:val="Normal"/>
    <w:link w:val="BodyText3Char"/>
    <w:uiPriority w:val="99"/>
    <w:rsid w:val="00A55528"/>
    <w:pPr>
      <w:spacing w:after="120"/>
    </w:pPr>
    <w:rPr>
      <w:sz w:val="16"/>
      <w:szCs w:val="16"/>
    </w:rPr>
  </w:style>
  <w:style w:type="character" w:customStyle="1" w:styleId="BodyText3Char">
    <w:name w:val="Body Text 3 Char"/>
    <w:basedOn w:val="DefaultParagraphFont"/>
    <w:link w:val="BodyText3"/>
    <w:uiPriority w:val="99"/>
    <w:locked/>
    <w:rsid w:val="00A55528"/>
    <w:rPr>
      <w:rFonts w:ascii="Times New Roman" w:hAnsi="Times New Roman" w:cs="Times New Roman"/>
      <w:sz w:val="16"/>
      <w:szCs w:val="16"/>
      <w:lang w:eastAsia="ru-RU"/>
    </w:rPr>
  </w:style>
  <w:style w:type="table" w:styleId="TableGrid">
    <w:name w:val="Table Grid"/>
    <w:basedOn w:val="TableNormal"/>
    <w:uiPriority w:val="99"/>
    <w:rsid w:val="00A5552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autoRedefine/>
    <w:uiPriority w:val="99"/>
    <w:qFormat/>
    <w:rsid w:val="00A55528"/>
    <w:pPr>
      <w:suppressAutoHyphens/>
    </w:pPr>
    <w:rPr>
      <w:bCs/>
    </w:rPr>
  </w:style>
  <w:style w:type="character" w:customStyle="1" w:styleId="TitleChar">
    <w:name w:val="Title Char"/>
    <w:basedOn w:val="DefaultParagraphFont"/>
    <w:link w:val="Title"/>
    <w:uiPriority w:val="99"/>
    <w:locked/>
    <w:rsid w:val="00A55528"/>
    <w:rPr>
      <w:rFonts w:ascii="Times New Roman" w:hAnsi="Times New Roman" w:cs="Times New Roman"/>
      <w:bCs/>
      <w:sz w:val="24"/>
      <w:szCs w:val="24"/>
      <w:lang w:eastAsia="ru-RU"/>
    </w:rPr>
  </w:style>
  <w:style w:type="paragraph" w:styleId="ListParagraph">
    <w:name w:val="List Paragraph"/>
    <w:basedOn w:val="Normal"/>
    <w:uiPriority w:val="99"/>
    <w:qFormat/>
    <w:rsid w:val="00A55528"/>
    <w:pPr>
      <w:spacing w:after="200" w:line="276" w:lineRule="auto"/>
      <w:ind w:left="720"/>
      <w:contextualSpacing/>
    </w:pPr>
    <w:rPr>
      <w:rFonts w:ascii="Calibri" w:eastAsia="Calibri" w:hAnsi="Calibri"/>
      <w:sz w:val="22"/>
      <w:szCs w:val="22"/>
      <w:lang w:eastAsia="en-US"/>
    </w:rPr>
  </w:style>
  <w:style w:type="paragraph" w:customStyle="1" w:styleId="2">
    <w:name w:val="Стиль2"/>
    <w:basedOn w:val="Normal"/>
    <w:uiPriority w:val="99"/>
    <w:rsid w:val="00A55528"/>
    <w:pPr>
      <w:numPr>
        <w:numId w:val="1"/>
      </w:numPr>
    </w:pPr>
  </w:style>
  <w:style w:type="paragraph" w:styleId="NoSpacing">
    <w:name w:val="No Spacing"/>
    <w:uiPriority w:val="99"/>
    <w:qFormat/>
    <w:rsid w:val="00A55528"/>
    <w:rPr>
      <w:rFonts w:eastAsia="Times New Roman"/>
    </w:rPr>
  </w:style>
  <w:style w:type="paragraph" w:styleId="BalloonText">
    <w:name w:val="Balloon Text"/>
    <w:basedOn w:val="Normal"/>
    <w:link w:val="BalloonTextChar"/>
    <w:uiPriority w:val="99"/>
    <w:rsid w:val="00A55528"/>
    <w:rPr>
      <w:rFonts w:ascii="Tahoma" w:hAnsi="Tahoma" w:cs="Tahoma"/>
      <w:sz w:val="16"/>
      <w:szCs w:val="16"/>
    </w:rPr>
  </w:style>
  <w:style w:type="character" w:customStyle="1" w:styleId="BalloonTextChar">
    <w:name w:val="Balloon Text Char"/>
    <w:basedOn w:val="DefaultParagraphFont"/>
    <w:link w:val="BalloonText"/>
    <w:uiPriority w:val="99"/>
    <w:locked/>
    <w:rsid w:val="00A55528"/>
    <w:rPr>
      <w:rFonts w:ascii="Tahoma" w:hAnsi="Tahoma" w:cs="Tahoma"/>
      <w:sz w:val="16"/>
      <w:szCs w:val="16"/>
      <w:lang w:eastAsia="ru-RU"/>
    </w:rPr>
  </w:style>
  <w:style w:type="paragraph" w:customStyle="1" w:styleId="western">
    <w:name w:val="western"/>
    <w:basedOn w:val="Normal"/>
    <w:uiPriority w:val="99"/>
    <w:rsid w:val="00A55528"/>
    <w:pPr>
      <w:spacing w:before="100" w:beforeAutospacing="1" w:after="100" w:afterAutospacing="1"/>
    </w:pPr>
  </w:style>
  <w:style w:type="paragraph" w:customStyle="1" w:styleId="Style15">
    <w:name w:val="Style15"/>
    <w:basedOn w:val="Normal"/>
    <w:uiPriority w:val="99"/>
    <w:rsid w:val="00A55528"/>
    <w:pPr>
      <w:widowControl w:val="0"/>
      <w:autoSpaceDE w:val="0"/>
      <w:autoSpaceDN w:val="0"/>
      <w:adjustRightInd w:val="0"/>
      <w:spacing w:line="221" w:lineRule="exact"/>
    </w:pPr>
  </w:style>
  <w:style w:type="character" w:customStyle="1" w:styleId="FontStyle56">
    <w:name w:val="Font Style56"/>
    <w:basedOn w:val="DefaultParagraphFont"/>
    <w:uiPriority w:val="99"/>
    <w:rsid w:val="00A55528"/>
    <w:rPr>
      <w:rFonts w:ascii="Times New Roman" w:hAnsi="Times New Roman" w:cs="Times New Roman"/>
      <w:sz w:val="26"/>
      <w:szCs w:val="26"/>
    </w:rPr>
  </w:style>
  <w:style w:type="paragraph" w:customStyle="1" w:styleId="Default">
    <w:name w:val="Default"/>
    <w:uiPriority w:val="99"/>
    <w:rsid w:val="00A55528"/>
    <w:pPr>
      <w:autoSpaceDE w:val="0"/>
      <w:autoSpaceDN w:val="0"/>
      <w:adjustRightInd w:val="0"/>
    </w:pPr>
    <w:rPr>
      <w:rFonts w:eastAsia="Times New Roman" w:cs="Calibri"/>
      <w:color w:val="000000"/>
      <w:sz w:val="24"/>
      <w:szCs w:val="24"/>
    </w:rPr>
  </w:style>
  <w:style w:type="paragraph" w:customStyle="1" w:styleId="10">
    <w:name w:val="Без интервала1"/>
    <w:uiPriority w:val="99"/>
    <w:rsid w:val="00A55528"/>
    <w:rPr>
      <w:rFonts w:eastAsia="Times New Roman" w:cs="Calibri"/>
      <w:sz w:val="24"/>
      <w:szCs w:val="24"/>
    </w:rPr>
  </w:style>
  <w:style w:type="character" w:customStyle="1" w:styleId="FontStyle55">
    <w:name w:val="Font Style55"/>
    <w:basedOn w:val="DefaultParagraphFont"/>
    <w:uiPriority w:val="99"/>
    <w:rsid w:val="00A55528"/>
    <w:rPr>
      <w:rFonts w:ascii="Times New Roman" w:hAnsi="Times New Roman" w:cs="Times New Roman"/>
      <w:b/>
      <w:bCs/>
      <w:sz w:val="26"/>
      <w:szCs w:val="26"/>
    </w:rPr>
  </w:style>
  <w:style w:type="paragraph" w:customStyle="1" w:styleId="Style10">
    <w:name w:val="Style10"/>
    <w:basedOn w:val="Normal"/>
    <w:uiPriority w:val="99"/>
    <w:rsid w:val="00A55528"/>
    <w:pPr>
      <w:widowControl w:val="0"/>
      <w:autoSpaceDE w:val="0"/>
      <w:autoSpaceDN w:val="0"/>
      <w:adjustRightInd w:val="0"/>
      <w:spacing w:line="485" w:lineRule="exact"/>
      <w:ind w:firstLine="710"/>
      <w:jc w:val="both"/>
    </w:pPr>
  </w:style>
  <w:style w:type="character" w:customStyle="1" w:styleId="FontStyle47">
    <w:name w:val="Font Style47"/>
    <w:basedOn w:val="DefaultParagraphFont"/>
    <w:uiPriority w:val="99"/>
    <w:rsid w:val="00A55528"/>
    <w:rPr>
      <w:rFonts w:ascii="Times New Roman" w:hAnsi="Times New Roman" w:cs="Times New Roman"/>
      <w:sz w:val="26"/>
      <w:szCs w:val="26"/>
    </w:rPr>
  </w:style>
  <w:style w:type="paragraph" w:customStyle="1" w:styleId="Style16">
    <w:name w:val="Style16"/>
    <w:basedOn w:val="Normal"/>
    <w:uiPriority w:val="99"/>
    <w:rsid w:val="00A55528"/>
    <w:pPr>
      <w:widowControl w:val="0"/>
      <w:autoSpaceDE w:val="0"/>
      <w:autoSpaceDN w:val="0"/>
      <w:adjustRightInd w:val="0"/>
      <w:spacing w:line="480" w:lineRule="exact"/>
      <w:ind w:firstLine="269"/>
    </w:pPr>
  </w:style>
  <w:style w:type="character" w:customStyle="1" w:styleId="FontStyle44">
    <w:name w:val="Font Style44"/>
    <w:basedOn w:val="DefaultParagraphFont"/>
    <w:uiPriority w:val="99"/>
    <w:rsid w:val="00A55528"/>
    <w:rPr>
      <w:rFonts w:ascii="Times New Roman" w:hAnsi="Times New Roman" w:cs="Times New Roman"/>
      <w:b/>
      <w:bCs/>
      <w:sz w:val="26"/>
      <w:szCs w:val="26"/>
    </w:rPr>
  </w:style>
  <w:style w:type="character" w:customStyle="1" w:styleId="apple-converted-space">
    <w:name w:val="apple-converted-space"/>
    <w:basedOn w:val="DefaultParagraphFont"/>
    <w:uiPriority w:val="99"/>
    <w:rsid w:val="00A55528"/>
    <w:rPr>
      <w:rFonts w:cs="Times New Roman"/>
    </w:rPr>
  </w:style>
  <w:style w:type="character" w:styleId="Hyperlink">
    <w:name w:val="Hyperlink"/>
    <w:basedOn w:val="DefaultParagraphFont"/>
    <w:uiPriority w:val="99"/>
    <w:semiHidden/>
    <w:rsid w:val="00A55528"/>
    <w:rPr>
      <w:rFonts w:cs="Times New Roman"/>
      <w:color w:val="0000FF"/>
      <w:u w:val="single"/>
    </w:rPr>
  </w:style>
  <w:style w:type="character" w:customStyle="1" w:styleId="FontStyle49">
    <w:name w:val="Font Style49"/>
    <w:basedOn w:val="DefaultParagraphFont"/>
    <w:uiPriority w:val="99"/>
    <w:rsid w:val="00A55528"/>
    <w:rPr>
      <w:rFonts w:ascii="Times New Roman" w:hAnsi="Times New Roman" w:cs="Times New Roman"/>
      <w:sz w:val="28"/>
      <w:szCs w:val="28"/>
    </w:rPr>
  </w:style>
  <w:style w:type="character" w:customStyle="1" w:styleId="FontStyle54">
    <w:name w:val="Font Style54"/>
    <w:basedOn w:val="DefaultParagraphFont"/>
    <w:uiPriority w:val="99"/>
    <w:rsid w:val="00A55528"/>
    <w:rPr>
      <w:rFonts w:ascii="Times New Roman" w:hAnsi="Times New Roman" w:cs="Times New Roman"/>
      <w:b/>
      <w:bCs/>
      <w:sz w:val="26"/>
      <w:szCs w:val="26"/>
    </w:rPr>
  </w:style>
  <w:style w:type="paragraph" w:customStyle="1" w:styleId="Style12">
    <w:name w:val="Style12"/>
    <w:basedOn w:val="Normal"/>
    <w:uiPriority w:val="99"/>
    <w:rsid w:val="00A55528"/>
    <w:pPr>
      <w:widowControl w:val="0"/>
      <w:autoSpaceDE w:val="0"/>
      <w:autoSpaceDN w:val="0"/>
      <w:adjustRightInd w:val="0"/>
      <w:spacing w:line="484" w:lineRule="exact"/>
      <w:ind w:firstLine="710"/>
      <w:jc w:val="both"/>
    </w:pPr>
  </w:style>
  <w:style w:type="character" w:customStyle="1" w:styleId="FontStyle43">
    <w:name w:val="Font Style43"/>
    <w:basedOn w:val="DefaultParagraphFont"/>
    <w:uiPriority w:val="99"/>
    <w:rsid w:val="00A55528"/>
    <w:rPr>
      <w:rFonts w:ascii="Times New Roman" w:hAnsi="Times New Roman" w:cs="Times New Roman"/>
      <w:sz w:val="26"/>
      <w:szCs w:val="26"/>
    </w:rPr>
  </w:style>
  <w:style w:type="paragraph" w:customStyle="1" w:styleId="Style11">
    <w:name w:val="Style11"/>
    <w:basedOn w:val="Normal"/>
    <w:uiPriority w:val="99"/>
    <w:rsid w:val="00A55528"/>
    <w:pPr>
      <w:widowControl w:val="0"/>
      <w:autoSpaceDE w:val="0"/>
      <w:autoSpaceDN w:val="0"/>
      <w:adjustRightInd w:val="0"/>
      <w:spacing w:line="482" w:lineRule="exact"/>
      <w:ind w:firstLine="701"/>
      <w:jc w:val="both"/>
    </w:pPr>
  </w:style>
  <w:style w:type="paragraph" w:customStyle="1" w:styleId="ConsPlusNonformat">
    <w:name w:val="ConsPlusNonformat"/>
    <w:uiPriority w:val="99"/>
    <w:rsid w:val="00A55528"/>
    <w:pPr>
      <w:autoSpaceDE w:val="0"/>
      <w:autoSpaceDN w:val="0"/>
      <w:adjustRightInd w:val="0"/>
    </w:pPr>
    <w:rPr>
      <w:rFonts w:ascii="Courier New" w:eastAsia="Times New Roman" w:hAnsi="Courier New" w:cs="Courier New"/>
      <w:sz w:val="20"/>
      <w:szCs w:val="20"/>
    </w:rPr>
  </w:style>
  <w:style w:type="character" w:customStyle="1" w:styleId="WW8Num2z0">
    <w:name w:val="WW8Num2z0"/>
    <w:uiPriority w:val="99"/>
    <w:rsid w:val="00A55528"/>
    <w:rPr>
      <w:rFonts w:ascii="Wingdings" w:hAnsi="Wingdings"/>
    </w:rPr>
  </w:style>
  <w:style w:type="character" w:customStyle="1" w:styleId="WW8Num5z0">
    <w:name w:val="WW8Num5z0"/>
    <w:uiPriority w:val="99"/>
    <w:rsid w:val="00A55528"/>
    <w:rPr>
      <w:rFonts w:ascii="Wingdings" w:hAnsi="Wingdings"/>
    </w:rPr>
  </w:style>
  <w:style w:type="character" w:customStyle="1" w:styleId="WW8Num6z1">
    <w:name w:val="WW8Num6z1"/>
    <w:uiPriority w:val="99"/>
    <w:rsid w:val="00A55528"/>
    <w:rPr>
      <w:rFonts w:ascii="Symbol" w:hAnsi="Symbol"/>
    </w:rPr>
  </w:style>
  <w:style w:type="character" w:customStyle="1" w:styleId="WW8Num7z0">
    <w:name w:val="WW8Num7z0"/>
    <w:uiPriority w:val="99"/>
    <w:rsid w:val="00A55528"/>
    <w:rPr>
      <w:rFonts w:ascii="Wingdings" w:hAnsi="Wingdings"/>
    </w:rPr>
  </w:style>
  <w:style w:type="character" w:customStyle="1" w:styleId="WW8Num8z0">
    <w:name w:val="WW8Num8z0"/>
    <w:uiPriority w:val="99"/>
    <w:rsid w:val="00A55528"/>
    <w:rPr>
      <w:rFonts w:ascii="Wingdings" w:hAnsi="Wingdings"/>
    </w:rPr>
  </w:style>
  <w:style w:type="character" w:customStyle="1" w:styleId="WW8Num9z0">
    <w:name w:val="WW8Num9z0"/>
    <w:uiPriority w:val="99"/>
    <w:rsid w:val="00A55528"/>
    <w:rPr>
      <w:rFonts w:ascii="Symbol" w:hAnsi="Symbol"/>
    </w:rPr>
  </w:style>
  <w:style w:type="character" w:customStyle="1" w:styleId="WW8Num10z0">
    <w:name w:val="WW8Num10z0"/>
    <w:uiPriority w:val="99"/>
    <w:rsid w:val="00A55528"/>
    <w:rPr>
      <w:rFonts w:ascii="Symbol" w:hAnsi="Symbol"/>
    </w:rPr>
  </w:style>
  <w:style w:type="character" w:customStyle="1" w:styleId="WW8Num10z1">
    <w:name w:val="WW8Num10z1"/>
    <w:uiPriority w:val="99"/>
    <w:rsid w:val="00A55528"/>
    <w:rPr>
      <w:rFonts w:ascii="Symbol" w:hAnsi="Symbol"/>
    </w:rPr>
  </w:style>
  <w:style w:type="character" w:customStyle="1" w:styleId="WW8Num10z2">
    <w:name w:val="WW8Num10z2"/>
    <w:uiPriority w:val="99"/>
    <w:rsid w:val="00A55528"/>
    <w:rPr>
      <w:rFonts w:ascii="Wingdings" w:hAnsi="Wingdings"/>
    </w:rPr>
  </w:style>
  <w:style w:type="character" w:customStyle="1" w:styleId="WW8Num10z3">
    <w:name w:val="WW8Num10z3"/>
    <w:uiPriority w:val="99"/>
    <w:rsid w:val="00A55528"/>
    <w:rPr>
      <w:rFonts w:ascii="Symbol" w:hAnsi="Symbol"/>
    </w:rPr>
  </w:style>
  <w:style w:type="character" w:customStyle="1" w:styleId="3">
    <w:name w:val="Основной шрифт абзаца3"/>
    <w:uiPriority w:val="99"/>
    <w:rsid w:val="00A55528"/>
  </w:style>
  <w:style w:type="character" w:customStyle="1" w:styleId="20">
    <w:name w:val="Основной шрифт абзаца2"/>
    <w:uiPriority w:val="99"/>
    <w:rsid w:val="00A55528"/>
  </w:style>
  <w:style w:type="character" w:customStyle="1" w:styleId="WW8Num1z0">
    <w:name w:val="WW8Num1z0"/>
    <w:uiPriority w:val="99"/>
    <w:rsid w:val="00A55528"/>
    <w:rPr>
      <w:rFonts w:ascii="Times New Roman" w:hAnsi="Times New Roman"/>
    </w:rPr>
  </w:style>
  <w:style w:type="character" w:customStyle="1" w:styleId="WW8Num2z1">
    <w:name w:val="WW8Num2z1"/>
    <w:uiPriority w:val="99"/>
    <w:rsid w:val="00A55528"/>
    <w:rPr>
      <w:rFonts w:ascii="Courier New" w:hAnsi="Courier New"/>
    </w:rPr>
  </w:style>
  <w:style w:type="character" w:customStyle="1" w:styleId="WW8Num2z3">
    <w:name w:val="WW8Num2z3"/>
    <w:uiPriority w:val="99"/>
    <w:rsid w:val="00A55528"/>
    <w:rPr>
      <w:rFonts w:ascii="Symbol" w:hAnsi="Symbol"/>
    </w:rPr>
  </w:style>
  <w:style w:type="character" w:customStyle="1" w:styleId="WW8Num6z0">
    <w:name w:val="WW8Num6z0"/>
    <w:uiPriority w:val="99"/>
    <w:rsid w:val="00A55528"/>
    <w:rPr>
      <w:rFonts w:ascii="Symbol" w:hAnsi="Symbol"/>
    </w:rPr>
  </w:style>
  <w:style w:type="character" w:customStyle="1" w:styleId="WW8Num7z1">
    <w:name w:val="WW8Num7z1"/>
    <w:uiPriority w:val="99"/>
    <w:rsid w:val="00A55528"/>
    <w:rPr>
      <w:rFonts w:ascii="Symbol" w:hAnsi="Symbol"/>
    </w:rPr>
  </w:style>
  <w:style w:type="character" w:customStyle="1" w:styleId="WW8Num8z1">
    <w:name w:val="WW8Num8z1"/>
    <w:uiPriority w:val="99"/>
    <w:rsid w:val="00A55528"/>
    <w:rPr>
      <w:rFonts w:ascii="Courier New" w:hAnsi="Courier New"/>
    </w:rPr>
  </w:style>
  <w:style w:type="character" w:customStyle="1" w:styleId="WW8Num8z3">
    <w:name w:val="WW8Num8z3"/>
    <w:uiPriority w:val="99"/>
    <w:rsid w:val="00A55528"/>
    <w:rPr>
      <w:rFonts w:ascii="Symbol" w:hAnsi="Symbol"/>
    </w:rPr>
  </w:style>
  <w:style w:type="character" w:customStyle="1" w:styleId="WW8Num9z1">
    <w:name w:val="WW8Num9z1"/>
    <w:uiPriority w:val="99"/>
    <w:rsid w:val="00A55528"/>
    <w:rPr>
      <w:rFonts w:ascii="Symbol" w:hAnsi="Symbol"/>
    </w:rPr>
  </w:style>
  <w:style w:type="character" w:customStyle="1" w:styleId="WW8Num11z0">
    <w:name w:val="WW8Num11z0"/>
    <w:uiPriority w:val="99"/>
    <w:rsid w:val="00A55528"/>
    <w:rPr>
      <w:rFonts w:ascii="Wingdings" w:hAnsi="Wingdings"/>
    </w:rPr>
  </w:style>
  <w:style w:type="character" w:customStyle="1" w:styleId="WW8Num11z1">
    <w:name w:val="WW8Num11z1"/>
    <w:uiPriority w:val="99"/>
    <w:rsid w:val="00A55528"/>
    <w:rPr>
      <w:rFonts w:ascii="Courier New" w:hAnsi="Courier New"/>
    </w:rPr>
  </w:style>
  <w:style w:type="character" w:customStyle="1" w:styleId="WW8Num11z3">
    <w:name w:val="WW8Num11z3"/>
    <w:uiPriority w:val="99"/>
    <w:rsid w:val="00A55528"/>
    <w:rPr>
      <w:rFonts w:ascii="Symbol" w:hAnsi="Symbol"/>
    </w:rPr>
  </w:style>
  <w:style w:type="character" w:customStyle="1" w:styleId="WW8Num13z0">
    <w:name w:val="WW8Num13z0"/>
    <w:uiPriority w:val="99"/>
    <w:rsid w:val="00A55528"/>
    <w:rPr>
      <w:rFonts w:ascii="Wingdings" w:hAnsi="Wingdings"/>
    </w:rPr>
  </w:style>
  <w:style w:type="character" w:customStyle="1" w:styleId="WW8Num13z1">
    <w:name w:val="WW8Num13z1"/>
    <w:uiPriority w:val="99"/>
    <w:rsid w:val="00A55528"/>
    <w:rPr>
      <w:rFonts w:ascii="Courier New" w:hAnsi="Courier New"/>
    </w:rPr>
  </w:style>
  <w:style w:type="character" w:customStyle="1" w:styleId="WW8Num13z3">
    <w:name w:val="WW8Num13z3"/>
    <w:uiPriority w:val="99"/>
    <w:rsid w:val="00A55528"/>
    <w:rPr>
      <w:rFonts w:ascii="Symbol" w:hAnsi="Symbol"/>
    </w:rPr>
  </w:style>
  <w:style w:type="character" w:customStyle="1" w:styleId="WW8Num14z0">
    <w:name w:val="WW8Num14z0"/>
    <w:uiPriority w:val="99"/>
    <w:rsid w:val="00A55528"/>
    <w:rPr>
      <w:rFonts w:ascii="Symbol" w:hAnsi="Symbol"/>
    </w:rPr>
  </w:style>
  <w:style w:type="character" w:customStyle="1" w:styleId="WW8Num14z1">
    <w:name w:val="WW8Num14z1"/>
    <w:uiPriority w:val="99"/>
    <w:rsid w:val="00A55528"/>
    <w:rPr>
      <w:rFonts w:ascii="Courier New" w:hAnsi="Courier New"/>
    </w:rPr>
  </w:style>
  <w:style w:type="character" w:customStyle="1" w:styleId="WW8Num14z2">
    <w:name w:val="WW8Num14z2"/>
    <w:uiPriority w:val="99"/>
    <w:rsid w:val="00A55528"/>
    <w:rPr>
      <w:rFonts w:ascii="Wingdings" w:hAnsi="Wingdings"/>
    </w:rPr>
  </w:style>
  <w:style w:type="character" w:customStyle="1" w:styleId="WW8Num15z0">
    <w:name w:val="WW8Num15z0"/>
    <w:uiPriority w:val="99"/>
    <w:rsid w:val="00A55528"/>
    <w:rPr>
      <w:rFonts w:ascii="Symbol" w:hAnsi="Symbol"/>
    </w:rPr>
  </w:style>
  <w:style w:type="character" w:customStyle="1" w:styleId="WW8Num15z1">
    <w:name w:val="WW8Num15z1"/>
    <w:uiPriority w:val="99"/>
    <w:rsid w:val="00A55528"/>
    <w:rPr>
      <w:rFonts w:ascii="Courier New" w:hAnsi="Courier New"/>
    </w:rPr>
  </w:style>
  <w:style w:type="character" w:customStyle="1" w:styleId="WW8Num15z2">
    <w:name w:val="WW8Num15z2"/>
    <w:uiPriority w:val="99"/>
    <w:rsid w:val="00A55528"/>
    <w:rPr>
      <w:rFonts w:ascii="Wingdings" w:hAnsi="Wingdings"/>
    </w:rPr>
  </w:style>
  <w:style w:type="character" w:customStyle="1" w:styleId="11">
    <w:name w:val="Основной шрифт абзаца1"/>
    <w:uiPriority w:val="99"/>
    <w:rsid w:val="00A55528"/>
  </w:style>
  <w:style w:type="character" w:customStyle="1" w:styleId="FontStyle16">
    <w:name w:val="Font Style16"/>
    <w:uiPriority w:val="99"/>
    <w:rsid w:val="00A55528"/>
    <w:rPr>
      <w:rFonts w:ascii="Times New Roman" w:hAnsi="Times New Roman"/>
      <w:sz w:val="24"/>
    </w:rPr>
  </w:style>
  <w:style w:type="character" w:customStyle="1" w:styleId="4">
    <w:name w:val="Знак Знак4"/>
    <w:uiPriority w:val="99"/>
    <w:rsid w:val="00A55528"/>
    <w:rPr>
      <w:sz w:val="24"/>
      <w:lang w:val="ru-RU" w:eastAsia="ar-SA" w:bidi="ar-SA"/>
    </w:rPr>
  </w:style>
  <w:style w:type="character" w:customStyle="1" w:styleId="12">
    <w:name w:val="Знак Знак1"/>
    <w:uiPriority w:val="99"/>
    <w:rsid w:val="00A55528"/>
    <w:rPr>
      <w:sz w:val="24"/>
      <w:lang w:val="ru-RU" w:eastAsia="ar-SA" w:bidi="ar-SA"/>
    </w:rPr>
  </w:style>
  <w:style w:type="character" w:customStyle="1" w:styleId="120">
    <w:name w:val="Знак Знак12"/>
    <w:uiPriority w:val="99"/>
    <w:rsid w:val="00A55528"/>
    <w:rPr>
      <w:rFonts w:ascii="Arial" w:hAnsi="Arial"/>
      <w:b/>
      <w:kern w:val="1"/>
      <w:sz w:val="32"/>
      <w:lang w:val="ru-RU" w:eastAsia="ar-SA" w:bidi="ar-SA"/>
    </w:rPr>
  </w:style>
  <w:style w:type="paragraph" w:customStyle="1" w:styleId="a">
    <w:name w:val="Заголовок"/>
    <w:basedOn w:val="Normal"/>
    <w:next w:val="BodyText"/>
    <w:uiPriority w:val="99"/>
    <w:rsid w:val="00A55528"/>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A55528"/>
    <w:pPr>
      <w:suppressAutoHyphens/>
    </w:pPr>
    <w:rPr>
      <w:rFonts w:cs="Mangal"/>
      <w:lang w:eastAsia="ar-SA"/>
    </w:rPr>
  </w:style>
  <w:style w:type="paragraph" w:customStyle="1" w:styleId="30">
    <w:name w:val="Название3"/>
    <w:basedOn w:val="Normal"/>
    <w:uiPriority w:val="99"/>
    <w:rsid w:val="00A55528"/>
    <w:pPr>
      <w:suppressLineNumbers/>
      <w:suppressAutoHyphens/>
      <w:spacing w:before="120" w:after="120"/>
    </w:pPr>
    <w:rPr>
      <w:rFonts w:cs="Mangal"/>
      <w:i/>
      <w:iCs/>
      <w:lang w:eastAsia="ar-SA"/>
    </w:rPr>
  </w:style>
  <w:style w:type="paragraph" w:customStyle="1" w:styleId="31">
    <w:name w:val="Указатель3"/>
    <w:basedOn w:val="Normal"/>
    <w:uiPriority w:val="99"/>
    <w:rsid w:val="00A55528"/>
    <w:pPr>
      <w:suppressLineNumbers/>
      <w:suppressAutoHyphens/>
    </w:pPr>
    <w:rPr>
      <w:rFonts w:cs="Mangal"/>
      <w:lang w:eastAsia="ar-SA"/>
    </w:rPr>
  </w:style>
  <w:style w:type="paragraph" w:customStyle="1" w:styleId="21">
    <w:name w:val="Название2"/>
    <w:basedOn w:val="Normal"/>
    <w:uiPriority w:val="99"/>
    <w:rsid w:val="00A55528"/>
    <w:pPr>
      <w:suppressLineNumbers/>
      <w:suppressAutoHyphens/>
      <w:spacing w:before="120" w:after="120"/>
    </w:pPr>
    <w:rPr>
      <w:rFonts w:cs="Mangal"/>
      <w:i/>
      <w:iCs/>
      <w:lang w:eastAsia="ar-SA"/>
    </w:rPr>
  </w:style>
  <w:style w:type="paragraph" w:customStyle="1" w:styleId="22">
    <w:name w:val="Указатель2"/>
    <w:basedOn w:val="Normal"/>
    <w:uiPriority w:val="99"/>
    <w:rsid w:val="00A55528"/>
    <w:pPr>
      <w:suppressLineNumbers/>
      <w:suppressAutoHyphens/>
    </w:pPr>
    <w:rPr>
      <w:rFonts w:cs="Mangal"/>
      <w:lang w:eastAsia="ar-SA"/>
    </w:rPr>
  </w:style>
  <w:style w:type="paragraph" w:customStyle="1" w:styleId="13">
    <w:name w:val="Название1"/>
    <w:basedOn w:val="Normal"/>
    <w:uiPriority w:val="99"/>
    <w:rsid w:val="00A55528"/>
    <w:pPr>
      <w:suppressLineNumbers/>
      <w:suppressAutoHyphens/>
      <w:spacing w:before="120" w:after="120"/>
    </w:pPr>
    <w:rPr>
      <w:rFonts w:cs="Mangal"/>
      <w:i/>
      <w:iCs/>
      <w:lang w:eastAsia="ar-SA"/>
    </w:rPr>
  </w:style>
  <w:style w:type="paragraph" w:customStyle="1" w:styleId="14">
    <w:name w:val="Указатель1"/>
    <w:basedOn w:val="Normal"/>
    <w:uiPriority w:val="99"/>
    <w:rsid w:val="00A55528"/>
    <w:pPr>
      <w:suppressLineNumbers/>
      <w:suppressAutoHyphens/>
    </w:pPr>
    <w:rPr>
      <w:rFonts w:cs="Mangal"/>
      <w:lang w:eastAsia="ar-SA"/>
    </w:rPr>
  </w:style>
  <w:style w:type="paragraph" w:customStyle="1" w:styleId="Style4">
    <w:name w:val="Style4"/>
    <w:basedOn w:val="Normal"/>
    <w:uiPriority w:val="99"/>
    <w:rsid w:val="00A55528"/>
    <w:pPr>
      <w:widowControl w:val="0"/>
      <w:suppressAutoHyphens/>
      <w:autoSpaceDE w:val="0"/>
      <w:spacing w:line="462" w:lineRule="exact"/>
      <w:ind w:firstLine="686"/>
      <w:jc w:val="both"/>
    </w:pPr>
    <w:rPr>
      <w:lang w:eastAsia="ar-SA"/>
    </w:rPr>
  </w:style>
  <w:style w:type="paragraph" w:customStyle="1" w:styleId="15">
    <w:name w:val="Абзац списка1"/>
    <w:basedOn w:val="Normal"/>
    <w:uiPriority w:val="99"/>
    <w:rsid w:val="00A55528"/>
    <w:pPr>
      <w:suppressAutoHyphens/>
      <w:spacing w:after="200" w:line="276" w:lineRule="auto"/>
      <w:ind w:left="720"/>
    </w:pPr>
    <w:rPr>
      <w:rFonts w:ascii="Calibri" w:hAnsi="Calibri"/>
      <w:sz w:val="22"/>
      <w:szCs w:val="22"/>
      <w:lang w:eastAsia="ar-SA"/>
    </w:rPr>
  </w:style>
  <w:style w:type="paragraph" w:customStyle="1" w:styleId="a0">
    <w:name w:val="Содержимое таблицы"/>
    <w:basedOn w:val="Normal"/>
    <w:uiPriority w:val="99"/>
    <w:rsid w:val="00A55528"/>
    <w:pPr>
      <w:suppressLineNumbers/>
      <w:suppressAutoHyphens/>
    </w:pPr>
    <w:rPr>
      <w:lang w:eastAsia="ar-SA"/>
    </w:rPr>
  </w:style>
  <w:style w:type="paragraph" w:customStyle="1" w:styleId="a1">
    <w:name w:val="Заголовок таблицы"/>
    <w:basedOn w:val="a0"/>
    <w:uiPriority w:val="99"/>
    <w:rsid w:val="00A55528"/>
    <w:pPr>
      <w:jc w:val="center"/>
    </w:pPr>
    <w:rPr>
      <w:b/>
      <w:bCs/>
    </w:rPr>
  </w:style>
  <w:style w:type="paragraph" w:customStyle="1" w:styleId="a2">
    <w:name w:val="Содержимое врезки"/>
    <w:basedOn w:val="BodyText"/>
    <w:uiPriority w:val="99"/>
    <w:rsid w:val="00A55528"/>
    <w:pPr>
      <w:suppressAutoHyphens/>
    </w:pPr>
    <w:rPr>
      <w:lang w:eastAsia="ar-SA"/>
    </w:rPr>
  </w:style>
  <w:style w:type="paragraph" w:customStyle="1" w:styleId="23">
    <w:name w:val="Без интервала2"/>
    <w:uiPriority w:val="99"/>
    <w:rsid w:val="00A55528"/>
    <w:rPr>
      <w:rFonts w:eastAsia="Times New Roman"/>
      <w:lang w:eastAsia="en-US"/>
    </w:rPr>
  </w:style>
  <w:style w:type="character" w:customStyle="1" w:styleId="FontStyle60">
    <w:name w:val="Font Style60"/>
    <w:basedOn w:val="DefaultParagraphFont"/>
    <w:uiPriority w:val="99"/>
    <w:rsid w:val="00A55528"/>
    <w:rPr>
      <w:rFonts w:ascii="Times New Roman" w:hAnsi="Times New Roman" w:cs="Times New Roman"/>
      <w:sz w:val="26"/>
      <w:szCs w:val="26"/>
    </w:rPr>
  </w:style>
  <w:style w:type="character" w:customStyle="1" w:styleId="FontStyle68">
    <w:name w:val="Font Style68"/>
    <w:basedOn w:val="DefaultParagraphFont"/>
    <w:uiPriority w:val="99"/>
    <w:rsid w:val="00A55528"/>
    <w:rPr>
      <w:rFonts w:ascii="Times New Roman" w:hAnsi="Times New Roman" w:cs="Times New Roman"/>
      <w:sz w:val="26"/>
      <w:szCs w:val="26"/>
    </w:rPr>
  </w:style>
  <w:style w:type="paragraph" w:customStyle="1" w:styleId="Style9">
    <w:name w:val="Style9"/>
    <w:basedOn w:val="Normal"/>
    <w:uiPriority w:val="99"/>
    <w:rsid w:val="00A55528"/>
    <w:pPr>
      <w:widowControl w:val="0"/>
      <w:autoSpaceDE w:val="0"/>
      <w:autoSpaceDN w:val="0"/>
      <w:adjustRightInd w:val="0"/>
      <w:spacing w:line="483" w:lineRule="exact"/>
      <w:ind w:firstLine="854"/>
      <w:jc w:val="both"/>
    </w:pPr>
  </w:style>
  <w:style w:type="character" w:customStyle="1" w:styleId="FontStyle64">
    <w:name w:val="Font Style64"/>
    <w:basedOn w:val="DefaultParagraphFont"/>
    <w:uiPriority w:val="99"/>
    <w:rsid w:val="00A55528"/>
    <w:rPr>
      <w:rFonts w:ascii="Times New Roman" w:hAnsi="Times New Roman" w:cs="Times New Roman"/>
      <w:sz w:val="26"/>
      <w:szCs w:val="26"/>
    </w:rPr>
  </w:style>
  <w:style w:type="paragraph" w:customStyle="1" w:styleId="Style18">
    <w:name w:val="Style18"/>
    <w:basedOn w:val="Normal"/>
    <w:uiPriority w:val="99"/>
    <w:rsid w:val="00A55528"/>
    <w:pPr>
      <w:widowControl w:val="0"/>
      <w:autoSpaceDE w:val="0"/>
      <w:autoSpaceDN w:val="0"/>
      <w:adjustRightInd w:val="0"/>
      <w:spacing w:line="484" w:lineRule="exact"/>
      <w:ind w:firstLine="706"/>
      <w:jc w:val="both"/>
    </w:pPr>
  </w:style>
  <w:style w:type="character" w:customStyle="1" w:styleId="FontStyle190">
    <w:name w:val="Font Style190"/>
    <w:basedOn w:val="DefaultParagraphFont"/>
    <w:uiPriority w:val="99"/>
    <w:rsid w:val="00A55528"/>
    <w:rPr>
      <w:rFonts w:ascii="Times New Roman" w:hAnsi="Times New Roman" w:cs="Times New Roman"/>
      <w:sz w:val="26"/>
      <w:szCs w:val="26"/>
    </w:rPr>
  </w:style>
  <w:style w:type="paragraph" w:customStyle="1" w:styleId="Style14">
    <w:name w:val="Style14"/>
    <w:basedOn w:val="Normal"/>
    <w:uiPriority w:val="99"/>
    <w:rsid w:val="00A55528"/>
    <w:pPr>
      <w:widowControl w:val="0"/>
      <w:autoSpaceDE w:val="0"/>
      <w:autoSpaceDN w:val="0"/>
      <w:adjustRightInd w:val="0"/>
      <w:spacing w:line="480" w:lineRule="exact"/>
      <w:ind w:firstLine="706"/>
      <w:jc w:val="both"/>
    </w:pPr>
  </w:style>
  <w:style w:type="character" w:customStyle="1" w:styleId="FontStyle63">
    <w:name w:val="Font Style63"/>
    <w:basedOn w:val="DefaultParagraphFont"/>
    <w:uiPriority w:val="99"/>
    <w:rsid w:val="00A55528"/>
    <w:rPr>
      <w:rFonts w:ascii="Times New Roman" w:hAnsi="Times New Roman" w:cs="Times New Roman"/>
      <w:sz w:val="26"/>
      <w:szCs w:val="26"/>
    </w:rPr>
  </w:style>
  <w:style w:type="paragraph" w:customStyle="1" w:styleId="msonospacing0">
    <w:name w:val="msonospacing"/>
    <w:basedOn w:val="Normal"/>
    <w:uiPriority w:val="99"/>
    <w:rsid w:val="000849A8"/>
    <w:pPr>
      <w:spacing w:before="100" w:beforeAutospacing="1" w:after="100" w:afterAutospacing="1"/>
    </w:pPr>
  </w:style>
  <w:style w:type="character" w:customStyle="1" w:styleId="apple-tab-span">
    <w:name w:val="apple-tab-span"/>
    <w:basedOn w:val="DefaultParagraphFont"/>
    <w:uiPriority w:val="99"/>
    <w:rsid w:val="000849A8"/>
    <w:rPr>
      <w:rFonts w:cs="Times New Roman"/>
    </w:rPr>
  </w:style>
  <w:style w:type="character" w:customStyle="1" w:styleId="110">
    <w:name w:val="Знак Знак11"/>
    <w:basedOn w:val="DefaultParagraphFont"/>
    <w:uiPriority w:val="99"/>
    <w:rsid w:val="00EE6148"/>
    <w:rPr>
      <w:rFonts w:cs="Times New Roman"/>
      <w:b/>
      <w:bCs/>
      <w:spacing w:val="20"/>
      <w:sz w:val="24"/>
      <w:szCs w:val="24"/>
    </w:rPr>
  </w:style>
  <w:style w:type="character" w:customStyle="1" w:styleId="FontStyle11">
    <w:name w:val="Font Style11"/>
    <w:uiPriority w:val="99"/>
    <w:rsid w:val="000565F1"/>
    <w:rPr>
      <w:rFonts w:ascii="Times New Roman" w:hAnsi="Times New Roman"/>
      <w:sz w:val="20"/>
    </w:rPr>
  </w:style>
  <w:style w:type="paragraph" w:styleId="HTMLAddress">
    <w:name w:val="HTML Address"/>
    <w:basedOn w:val="Normal"/>
    <w:link w:val="HTMLAddressChar1"/>
    <w:uiPriority w:val="99"/>
    <w:locked/>
    <w:rsid w:val="000565F1"/>
    <w:rPr>
      <w:rFonts w:eastAsia="Calibri"/>
      <w:i/>
      <w:iCs/>
    </w:rPr>
  </w:style>
  <w:style w:type="character" w:customStyle="1" w:styleId="HTMLAddressChar">
    <w:name w:val="HTML Address Char"/>
    <w:basedOn w:val="DefaultParagraphFont"/>
    <w:link w:val="HTMLAddress"/>
    <w:uiPriority w:val="99"/>
    <w:semiHidden/>
    <w:locked/>
    <w:rsid w:val="00107D50"/>
    <w:rPr>
      <w:rFonts w:ascii="Times New Roman" w:hAnsi="Times New Roman" w:cs="Times New Roman"/>
      <w:i/>
      <w:iCs/>
      <w:sz w:val="24"/>
      <w:szCs w:val="24"/>
    </w:rPr>
  </w:style>
  <w:style w:type="character" w:customStyle="1" w:styleId="HTMLAddressChar1">
    <w:name w:val="HTML Address Char1"/>
    <w:basedOn w:val="DefaultParagraphFont"/>
    <w:link w:val="HTMLAddress"/>
    <w:uiPriority w:val="99"/>
    <w:locked/>
    <w:rsid w:val="000565F1"/>
    <w:rPr>
      <w:rFonts w:cs="Times New Roman"/>
      <w:i/>
      <w:iCs/>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844011343">
      <w:marLeft w:val="0"/>
      <w:marRight w:val="0"/>
      <w:marTop w:val="0"/>
      <w:marBottom w:val="0"/>
      <w:divBdr>
        <w:top w:val="none" w:sz="0" w:space="0" w:color="auto"/>
        <w:left w:val="none" w:sz="0" w:space="0" w:color="auto"/>
        <w:bottom w:val="none" w:sz="0" w:space="0" w:color="auto"/>
        <w:right w:val="none" w:sz="0" w:space="0" w:color="auto"/>
      </w:divBdr>
    </w:div>
    <w:div w:id="1844011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kolaiskysstvyy.ucoz.ru/2yyyyyyyy/obrazovatelnaja_programma_uchebnogo_predmeta_skulp.docx" TargetMode="Externa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hyperlink" Target="http://hkolaiskysstvyy.ucoz.ru/2yyyyyyyy/obrazovatelnaja_programma_uchebnogo_predmeta_kompo.docx"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hkolaiskysstvyy.ucoz.ru/2yyyyyyyy/obrazovatelnaja_programma_uchebnogo_predmeta_zhivo.docx"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hkolaiskysstvyy.ucoz.ru/2yyyyyyyy/obrazovatelnaja_programma_uchebnogo_predmeta_risun.docx" TargetMode="External"/><Relationship Id="rId4" Type="http://schemas.openxmlformats.org/officeDocument/2006/relationships/webSettings" Target="webSettings.xml"/><Relationship Id="rId9" Type="http://schemas.openxmlformats.org/officeDocument/2006/relationships/hyperlink" Target="http://hkolaiskysstvyy.ucoz.ru/2yyyyyyyy/obrazovatelnaja_programma_uchebnogo_predmeta_istor.docx" TargetMode="Externa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345</TotalTime>
  <Pages>98</Pages>
  <Words>21863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Ремонт компьютеров</cp:lastModifiedBy>
  <cp:revision>55</cp:revision>
  <dcterms:created xsi:type="dcterms:W3CDTF">2014-09-08T05:48:00Z</dcterms:created>
  <dcterms:modified xsi:type="dcterms:W3CDTF">2014-09-21T13:49:00Z</dcterms:modified>
</cp:coreProperties>
</file>